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10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27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五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晴☀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1.幼儿来园人数：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11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，5人请假,6人参加亲子游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2.晨间来园：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崭新的一天又开始啦!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今天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宝贝们来园后能够自主将水杯放在水杯架上，然后去签到，并选择喜欢的区域进行区域游戏，很棒哟！</w:t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7456" behindDoc="1" locked="0" layoutInCell="1" allowOverlap="1">
            <wp:simplePos x="0" y="0"/>
            <wp:positionH relativeFrom="column">
              <wp:posOffset>3188335</wp:posOffset>
            </wp:positionH>
            <wp:positionV relativeFrom="paragraph">
              <wp:posOffset>248285</wp:posOffset>
            </wp:positionV>
            <wp:extent cx="2621280" cy="1966595"/>
            <wp:effectExtent l="139700" t="109220" r="134620" b="133985"/>
            <wp:wrapThrough wrapText="bothSides">
              <wp:wrapPolygon>
                <wp:start x="-774" y="-1200"/>
                <wp:lineTo x="-1026" y="-697"/>
                <wp:lineTo x="-1151" y="20728"/>
                <wp:lineTo x="-900" y="22402"/>
                <wp:lineTo x="-774" y="22737"/>
                <wp:lineTo x="22081" y="22737"/>
                <wp:lineTo x="22207" y="22402"/>
                <wp:lineTo x="22458" y="20561"/>
                <wp:lineTo x="22333" y="-697"/>
                <wp:lineTo x="22081" y="-1200"/>
                <wp:lineTo x="-774" y="-1200"/>
              </wp:wrapPolygon>
            </wp:wrapThrough>
            <wp:docPr id="9" name="图片 9" descr="C:/Users/25430/Desktop/33C5FEB5F22C8C2BB4E30A1CB9A5F82D.png33C5FEB5F22C8C2BB4E30A1CB9A5F8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25430/Desktop/33C5FEB5F22C8C2BB4E30A1CB9A5F82D.png33C5FEB5F22C8C2BB4E30A1CB9A5F82D"/>
                    <pic:cNvPicPr>
                      <a:picLocks noChangeAspect="1"/>
                    </pic:cNvPicPr>
                  </pic:nvPicPr>
                  <pic:blipFill>
                    <a:blip r:embed="rId5"/>
                    <a:srcRect l="32" r="32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9665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318" w:firstLineChars="0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6432" behindDoc="1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22860</wp:posOffset>
            </wp:positionV>
            <wp:extent cx="2577465" cy="1933575"/>
            <wp:effectExtent l="139700" t="109220" r="132715" b="136525"/>
            <wp:wrapThrough wrapText="bothSides">
              <wp:wrapPolygon>
                <wp:start x="-788" y="-1220"/>
                <wp:lineTo x="-1043" y="-709"/>
                <wp:lineTo x="-1171" y="20571"/>
                <wp:lineTo x="-915" y="22444"/>
                <wp:lineTo x="-788" y="22785"/>
                <wp:lineTo x="22074" y="22785"/>
                <wp:lineTo x="22201" y="22444"/>
                <wp:lineTo x="22457" y="20571"/>
                <wp:lineTo x="22329" y="-709"/>
                <wp:lineTo x="22074" y="-1220"/>
                <wp:lineTo x="-788" y="-1220"/>
              </wp:wrapPolygon>
            </wp:wrapThrough>
            <wp:docPr id="7" name="图片 7" descr="C:/Users/25430/Desktop/15E577D4CEF6BE8E801B2AB3013DCB2C.png15E577D4CEF6BE8E801B2AB3013DCB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25430/Desktop/15E577D4CEF6BE8E801B2AB3013DCB2C.png15E577D4CEF6BE8E801B2AB3013DCB2C"/>
                    <pic:cNvPicPr>
                      <a:picLocks noChangeAspect="1"/>
                    </pic:cNvPicPr>
                  </pic:nvPicPr>
                  <pic:blipFill>
                    <a:blip r:embed="rId6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193357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8480" behindDoc="1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252730</wp:posOffset>
            </wp:positionV>
            <wp:extent cx="2752725" cy="2065020"/>
            <wp:effectExtent l="139700" t="109220" r="125095" b="127000"/>
            <wp:wrapThrough wrapText="bothSides">
              <wp:wrapPolygon>
                <wp:start x="-737" y="-1142"/>
                <wp:lineTo x="-977" y="-664"/>
                <wp:lineTo x="-1096" y="21813"/>
                <wp:lineTo x="-737" y="22769"/>
                <wp:lineTo x="22103" y="22769"/>
                <wp:lineTo x="22462" y="21813"/>
                <wp:lineTo x="22342" y="-664"/>
                <wp:lineTo x="22103" y="-1142"/>
                <wp:lineTo x="-737" y="-1142"/>
              </wp:wrapPolygon>
            </wp:wrapThrough>
            <wp:docPr id="15" name="图片 15" descr="C:/Users/25430/Desktop/550D6463D9D3AEF4A80A9B111E1695CA.png550D6463D9D3AEF4A80A9B111E1695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25430/Desktop/550D6463D9D3AEF4A80A9B111E1695CA.png550D6463D9D3AEF4A80A9B111E1695CA"/>
                    <pic:cNvPicPr>
                      <a:picLocks noChangeAspect="1"/>
                    </pic:cNvPicPr>
                  </pic:nvPicPr>
                  <pic:blipFill>
                    <a:blip r:embed="rId7"/>
                    <a:srcRect l="15" r="15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6502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9504" behindDoc="1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27940</wp:posOffset>
            </wp:positionV>
            <wp:extent cx="2663825" cy="1998345"/>
            <wp:effectExtent l="139700" t="109220" r="137795" b="132715"/>
            <wp:wrapThrough wrapText="bothSides">
              <wp:wrapPolygon>
                <wp:start x="-762" y="-1181"/>
                <wp:lineTo x="-1009" y="-686"/>
                <wp:lineTo x="-1133" y="20399"/>
                <wp:lineTo x="-886" y="22376"/>
                <wp:lineTo x="-762" y="22705"/>
                <wp:lineTo x="22099" y="22705"/>
                <wp:lineTo x="22223" y="22376"/>
                <wp:lineTo x="22470" y="20399"/>
                <wp:lineTo x="22347" y="-686"/>
                <wp:lineTo x="22099" y="-1181"/>
                <wp:lineTo x="-762" y="-1181"/>
              </wp:wrapPolygon>
            </wp:wrapThrough>
            <wp:docPr id="16" name="图片 16" descr="C:/Users/25430/Desktop/CC9C9AD6037B8C6ED76FF25C415A39D4.pngCC9C9AD6037B8C6ED76FF25C415A39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25430/Desktop/CC9C9AD6037B8C6ED76FF25C415A39D4.pngCC9C9AD6037B8C6ED76FF25C415A39D4"/>
                    <pic:cNvPicPr>
                      <a:picLocks noChangeAspect="1"/>
                    </pic:cNvPicPr>
                  </pic:nvPicPr>
                  <pic:blipFill>
                    <a:blip r:embed="rId8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199834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1"/>
          <w:szCs w:val="21"/>
          <w:lang w:val="en-US" w:eastAsia="zh-CN"/>
        </w:rPr>
      </w:pPr>
    </w:p>
    <w:p>
      <w:pPr>
        <w:spacing w:line="400" w:lineRule="exact"/>
        <w:jc w:val="lef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今天的早点我们喝的是热乎乎的牛奶，有香喷喷的木质饼干、牛奶饼干，还有香香的小核桃，宝贝们吃得津津有味，牛奶也都按个人所需喝完了。明天宝贝们也要继续保持哦！</w:t>
      </w:r>
    </w:p>
    <w:p>
      <w:pPr>
        <w:spacing w:line="400" w:lineRule="exact"/>
        <w:jc w:val="lef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spacing w:line="400" w:lineRule="exact"/>
        <w:jc w:val="lef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spacing w:line="400" w:lineRule="exact"/>
        <w:jc w:val="lef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654" w:firstLineChars="1300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户外活动</w:t>
      </w: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  <w:t>今天玩的是亿童万能工匠。宝贝们玩得可开心啦！中途休息时间会自己拿起水杯及时补充水分，并坐下来休息休息聊聊天，真好！</w:t>
      </w:r>
    </w:p>
    <w:p>
      <w:pPr>
        <w:widowControl/>
        <w:autoSpaceDE w:val="0"/>
        <w:autoSpaceDN w:val="0"/>
        <w:adjustRightInd w:val="0"/>
        <w:spacing w:line="240" w:lineRule="auto"/>
        <w:jc w:val="left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1"/>
          <w:szCs w:val="21"/>
          <w:lang w:val="en-US" w:eastAsia="zh-CN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1668145</wp:posOffset>
            </wp:positionH>
            <wp:positionV relativeFrom="paragraph">
              <wp:posOffset>106045</wp:posOffset>
            </wp:positionV>
            <wp:extent cx="1967865" cy="1476375"/>
            <wp:effectExtent l="139700" t="109220" r="132715" b="136525"/>
            <wp:wrapSquare wrapText="bothSides"/>
            <wp:docPr id="10" name="图片 10" descr="C:/Users/25430/Desktop/IMG_1360.JPGIMG_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25430/Desktop/IMG_1360.JPGIMG_1360"/>
                    <pic:cNvPicPr>
                      <a:picLocks noChangeAspect="1"/>
                    </pic:cNvPicPr>
                  </pic:nvPicPr>
                  <pic:blipFill>
                    <a:blip r:embed="rId9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67865" cy="147637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3947160</wp:posOffset>
            </wp:positionH>
            <wp:positionV relativeFrom="paragraph">
              <wp:posOffset>148590</wp:posOffset>
            </wp:positionV>
            <wp:extent cx="1999615" cy="1497965"/>
            <wp:effectExtent l="101600" t="86360" r="108585" b="107315"/>
            <wp:wrapSquare wrapText="bothSides"/>
            <wp:docPr id="13" name="图片 13" descr="C:/Users/25430/Desktop/IMG_1361.JPGIMG_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25430/Desktop/IMG_1361.JPGIMG_1361"/>
                    <pic:cNvPicPr>
                      <a:picLocks noChangeAspect="1"/>
                    </pic:cNvPicPr>
                  </pic:nvPicPr>
                  <pic:blipFill>
                    <a:blip r:embed="rId10"/>
                    <a:srcRect t="64" b="64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1497965"/>
                    </a:xfrm>
                    <a:prstGeom prst="rect">
                      <a:avLst/>
                    </a:prstGeom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-707390</wp:posOffset>
            </wp:positionH>
            <wp:positionV relativeFrom="paragraph">
              <wp:posOffset>141605</wp:posOffset>
            </wp:positionV>
            <wp:extent cx="2004060" cy="1501140"/>
            <wp:effectExtent l="139700" t="109220" r="127000" b="127000"/>
            <wp:wrapSquare wrapText="bothSides"/>
            <wp:docPr id="5" name="图片 5" descr="C:/Users/25430/Desktop/IMG_1358.JPGIMG_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25430/Desktop/IMG_1358.JPGIMG_1358"/>
                    <pic:cNvPicPr>
                      <a:picLocks noChangeAspect="1"/>
                    </pic:cNvPicPr>
                  </pic:nvPicPr>
                  <pic:blipFill>
                    <a:blip r:embed="rId11"/>
                    <a:srcRect t="79" b="79"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50114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97155</wp:posOffset>
            </wp:positionV>
            <wp:extent cx="2004060" cy="1501140"/>
            <wp:effectExtent l="139700" t="109220" r="127000" b="127000"/>
            <wp:wrapSquare wrapText="bothSides"/>
            <wp:docPr id="17" name="图片 17" descr="C:/Users/25430/Desktop/IMG_1363.JPGIMG_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25430/Desktop/IMG_1363.JPGIMG_1363"/>
                    <pic:cNvPicPr>
                      <a:picLocks noChangeAspect="1"/>
                    </pic:cNvPicPr>
                  </pic:nvPicPr>
                  <pic:blipFill>
                    <a:blip r:embed="rId12"/>
                    <a:srcRect t="79" b="79"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50114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3995420</wp:posOffset>
            </wp:positionH>
            <wp:positionV relativeFrom="paragraph">
              <wp:posOffset>135890</wp:posOffset>
            </wp:positionV>
            <wp:extent cx="2002790" cy="1501775"/>
            <wp:effectExtent l="139700" t="109220" r="128270" b="126365"/>
            <wp:wrapSquare wrapText="bothSides"/>
            <wp:docPr id="18" name="图片 18" descr="C:/Users/25430/Desktop/IMG_1365.JPGIMG_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25430/Desktop/IMG_1365.JPGIMG_1365"/>
                    <pic:cNvPicPr>
                      <a:picLocks noChangeAspect="1"/>
                    </pic:cNvPicPr>
                  </pic:nvPicPr>
                  <pic:blipFill>
                    <a:blip r:embed="rId13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150177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-678815</wp:posOffset>
            </wp:positionH>
            <wp:positionV relativeFrom="paragraph">
              <wp:posOffset>120015</wp:posOffset>
            </wp:positionV>
            <wp:extent cx="2000885" cy="1501140"/>
            <wp:effectExtent l="139700" t="109220" r="130175" b="127000"/>
            <wp:wrapSquare wrapText="bothSides"/>
            <wp:docPr id="3" name="图片 3" descr="C:/Users/25430/Desktop/IMG_1362.JPGIMG_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25430/Desktop/IMG_1362.JPGIMG_1362"/>
                    <pic:cNvPicPr>
                      <a:picLocks noChangeAspect="1"/>
                    </pic:cNvPicPr>
                  </pic:nvPicPr>
                  <pic:blipFill>
                    <a:blip r:embed="rId14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50114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bookmarkStart w:id="0" w:name="_GoBack"/>
      <w:bookmarkEnd w:id="0"/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美味的午餐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  <w:t>今天的午餐吃的是</w:t>
      </w:r>
      <w:r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面筋塞肉、青菜、鱼丸汤。</w:t>
      </w: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460"/>
        <w:gridCol w:w="63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6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920" w:firstLineChars="800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240" w:firstLineChars="100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（1吃完  2没有全部吃完  3不吃）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亲子游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2(菜没吃完、饭没吃完）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亲子游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亲子游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1（喂吃）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亲子游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亲子游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6351" w:type="dxa"/>
          </w:tcPr>
          <w:p>
            <w:pPr>
              <w:widowControl/>
              <w:tabs>
                <w:tab w:val="center" w:pos="3067"/>
              </w:tabs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亲子游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</w:pPr>
    </w:p>
    <w:p>
      <w:pPr>
        <w:spacing w:line="400" w:lineRule="exact"/>
        <w:rPr>
          <w:rFonts w:hint="eastAsia" w:ascii="宋体" w:hAnsi="宋体" w:eastAsia="宋体" w:cs="宋体"/>
          <w:bCs/>
          <w:kern w:val="0"/>
          <w:sz w:val="21"/>
          <w:szCs w:val="21"/>
        </w:rPr>
      </w:pPr>
    </w:p>
    <w:p>
      <w:pPr>
        <w:tabs>
          <w:tab w:val="left" w:pos="3617"/>
        </w:tabs>
        <w:spacing w:line="400" w:lineRule="exact"/>
        <w:ind w:firstLine="562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ind w:firstLine="562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ind w:firstLine="562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ind w:firstLine="562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睡午觉啦！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在今天的午睡活动中，小朋友们都能够很快地躺下来，很棒哟！基本上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所有的宝宝在13:00前都睡着了，个别宝宝还未能入睡，希望明天都能美美地睡一个午觉。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562" w:firstLineChars="200"/>
              <w:jc w:val="center"/>
              <w:rPr>
                <w:rFonts w:hint="eastAsia" w:ascii="宋体" w:hAnsi="宋体" w:eastAsia="宋体" w:cs="宋体"/>
                <w:b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000000"/>
                <w:sz w:val="28"/>
                <w:szCs w:val="28"/>
                <w:lang w:val="en-US" w:eastAsia="zh-CN"/>
              </w:rPr>
              <w:t>集体活动</w:t>
            </w:r>
          </w:p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420" w:firstLineChars="20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t>小朋友们，在家听到有人敲门，应该让大人来开门，自己不要随便开；没有家人的同意，陌生人递来的糖果和玩具也不能要，更不能跟陌生人走。家长朋友们，不要把年幼的孩子独自留在家里。</w:t>
            </w:r>
          </w:p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t>咚咚咚，快开门，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t>发现陌生人敲门；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t>千万不要打开门，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t>要喊大人来开门。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t>陌生人，套近乎，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t>满脸堆笑送礼物；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t>注意安全快离开，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t>喊来大人求保护。</w:t>
            </w:r>
          </w:p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0528" behindDoc="0" locked="0" layoutInCell="1" allowOverlap="1">
                  <wp:simplePos x="0" y="0"/>
                  <wp:positionH relativeFrom="column">
                    <wp:posOffset>1668145</wp:posOffset>
                  </wp:positionH>
                  <wp:positionV relativeFrom="paragraph">
                    <wp:posOffset>102870</wp:posOffset>
                  </wp:positionV>
                  <wp:extent cx="1967865" cy="1476375"/>
                  <wp:effectExtent l="139700" t="109220" r="132715" b="136525"/>
                  <wp:wrapSquare wrapText="bothSides"/>
                  <wp:docPr id="2" name="图片 2" descr="C:/Users/25430/Desktop/IMG_1352.JPGIMG_1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1352.JPGIMG_13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865" cy="147637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1552" behindDoc="0" locked="0" layoutInCell="1" allowOverlap="1">
                  <wp:simplePos x="0" y="0"/>
                  <wp:positionH relativeFrom="column">
                    <wp:posOffset>1668145</wp:posOffset>
                  </wp:positionH>
                  <wp:positionV relativeFrom="paragraph">
                    <wp:posOffset>102870</wp:posOffset>
                  </wp:positionV>
                  <wp:extent cx="1967865" cy="1476375"/>
                  <wp:effectExtent l="139700" t="109220" r="132715" b="136525"/>
                  <wp:wrapSquare wrapText="bothSides"/>
                  <wp:docPr id="4" name="图片 4" descr="C:/Users/25430/Desktop/IMG_1353.JPGIMG_1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1353.JPGIMG_135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865" cy="147637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2576" behindDoc="0" locked="0" layoutInCell="1" allowOverlap="1">
                  <wp:simplePos x="0" y="0"/>
                  <wp:positionH relativeFrom="column">
                    <wp:posOffset>1767205</wp:posOffset>
                  </wp:positionH>
                  <wp:positionV relativeFrom="paragraph">
                    <wp:posOffset>107315</wp:posOffset>
                  </wp:positionV>
                  <wp:extent cx="1967865" cy="1476375"/>
                  <wp:effectExtent l="139700" t="109220" r="132715" b="136525"/>
                  <wp:wrapSquare wrapText="bothSides"/>
                  <wp:docPr id="6" name="图片 6" descr="C:/Users/25430/Desktop/IMG_1354.JPGIMG_1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25430/Desktop/IMG_1354.JPGIMG_135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865" cy="147637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3600" behindDoc="0" locked="0" layoutInCell="1" allowOverlap="1">
                  <wp:simplePos x="0" y="0"/>
                  <wp:positionH relativeFrom="column">
                    <wp:posOffset>1652905</wp:posOffset>
                  </wp:positionH>
                  <wp:positionV relativeFrom="paragraph">
                    <wp:posOffset>104140</wp:posOffset>
                  </wp:positionV>
                  <wp:extent cx="1967865" cy="1476375"/>
                  <wp:effectExtent l="139700" t="109220" r="132715" b="136525"/>
                  <wp:wrapSquare wrapText="bothSides"/>
                  <wp:docPr id="8" name="图片 8" descr="C:/Users/25430/Desktop/IMG_1355.JPGIMG_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25430/Desktop/IMG_1355.JPGIMG_135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865" cy="147637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/>
                <w:bCs w:val="0"/>
                <w:color w:val="00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4624" behindDoc="0" locked="0" layoutInCell="1" allowOverlap="1">
                  <wp:simplePos x="0" y="0"/>
                  <wp:positionH relativeFrom="column">
                    <wp:posOffset>1668145</wp:posOffset>
                  </wp:positionH>
                  <wp:positionV relativeFrom="paragraph">
                    <wp:posOffset>102870</wp:posOffset>
                  </wp:positionV>
                  <wp:extent cx="1967865" cy="1476375"/>
                  <wp:effectExtent l="139700" t="109220" r="132715" b="136525"/>
                  <wp:wrapSquare wrapText="bothSides"/>
                  <wp:docPr id="11" name="图片 11" descr="C:/Users/25430/Desktop/IMG_1356.JPGIMG_1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25430/Desktop/IMG_1356.JPGIMG_13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865" cy="147637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t> </w:t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spacing w:line="400" w:lineRule="exact"/>
        <w:ind w:firstLine="420" w:firstLineChars="200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★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最近天气早晚比较凉，温差较大，请家长们为孩子及时增减衣物，以免受凉感冒哦！</w:t>
      </w:r>
    </w:p>
    <w:p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★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家长朋友们在家也要多多锻炼宝贝们的穿衣脱衣能力哦！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A1LCJoZGlkIjoiMWI4NWYzZGFkNDJiYTY1ODFjMTg3YjM5MmNjODNlNDkiLCJ1c2VyQ291bnQiOjF9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D8626C"/>
    <w:rsid w:val="022626D2"/>
    <w:rsid w:val="035A5275"/>
    <w:rsid w:val="038021CC"/>
    <w:rsid w:val="04143C87"/>
    <w:rsid w:val="041B280B"/>
    <w:rsid w:val="04422C27"/>
    <w:rsid w:val="045F79C0"/>
    <w:rsid w:val="05896D11"/>
    <w:rsid w:val="05B37EFF"/>
    <w:rsid w:val="06302B36"/>
    <w:rsid w:val="0AEC04E6"/>
    <w:rsid w:val="0B3F483C"/>
    <w:rsid w:val="0CAD218B"/>
    <w:rsid w:val="0E581FD3"/>
    <w:rsid w:val="0F275432"/>
    <w:rsid w:val="102E16C6"/>
    <w:rsid w:val="115A7397"/>
    <w:rsid w:val="1383227D"/>
    <w:rsid w:val="13DC26C2"/>
    <w:rsid w:val="14781F4B"/>
    <w:rsid w:val="147A54DE"/>
    <w:rsid w:val="14AC35C6"/>
    <w:rsid w:val="14AD6077"/>
    <w:rsid w:val="14C1519A"/>
    <w:rsid w:val="190A3ABF"/>
    <w:rsid w:val="19B3334A"/>
    <w:rsid w:val="1AD53445"/>
    <w:rsid w:val="1D606E08"/>
    <w:rsid w:val="1E7E315F"/>
    <w:rsid w:val="1E9F49C1"/>
    <w:rsid w:val="1EA54CA3"/>
    <w:rsid w:val="1EBE14FA"/>
    <w:rsid w:val="203670E3"/>
    <w:rsid w:val="21CF4FD6"/>
    <w:rsid w:val="22C90142"/>
    <w:rsid w:val="23294C75"/>
    <w:rsid w:val="247A47B6"/>
    <w:rsid w:val="24C53C66"/>
    <w:rsid w:val="24EA2059"/>
    <w:rsid w:val="255178F2"/>
    <w:rsid w:val="258B635E"/>
    <w:rsid w:val="26D92957"/>
    <w:rsid w:val="274A2035"/>
    <w:rsid w:val="282C25F5"/>
    <w:rsid w:val="2953701F"/>
    <w:rsid w:val="2A57335C"/>
    <w:rsid w:val="2BD769B8"/>
    <w:rsid w:val="2C5135FC"/>
    <w:rsid w:val="2CD074F4"/>
    <w:rsid w:val="2CE326F6"/>
    <w:rsid w:val="2E48767F"/>
    <w:rsid w:val="2F927A87"/>
    <w:rsid w:val="2FB524EF"/>
    <w:rsid w:val="302234CE"/>
    <w:rsid w:val="30927D5B"/>
    <w:rsid w:val="30D467B6"/>
    <w:rsid w:val="31DE6AA2"/>
    <w:rsid w:val="331B5255"/>
    <w:rsid w:val="33465919"/>
    <w:rsid w:val="338069B9"/>
    <w:rsid w:val="33CB036F"/>
    <w:rsid w:val="36B27181"/>
    <w:rsid w:val="38F25E0C"/>
    <w:rsid w:val="39464738"/>
    <w:rsid w:val="395F70E5"/>
    <w:rsid w:val="3B5F384E"/>
    <w:rsid w:val="3D545A50"/>
    <w:rsid w:val="3EEF5FBA"/>
    <w:rsid w:val="40396024"/>
    <w:rsid w:val="416F1AF6"/>
    <w:rsid w:val="419D104A"/>
    <w:rsid w:val="41E71B1A"/>
    <w:rsid w:val="44711E0B"/>
    <w:rsid w:val="449C1ABE"/>
    <w:rsid w:val="44B84072"/>
    <w:rsid w:val="457D71CB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473C58"/>
    <w:rsid w:val="4E50462D"/>
    <w:rsid w:val="4EDB288F"/>
    <w:rsid w:val="50DE1D47"/>
    <w:rsid w:val="50FC6711"/>
    <w:rsid w:val="51122F9B"/>
    <w:rsid w:val="516A7A61"/>
    <w:rsid w:val="5240678A"/>
    <w:rsid w:val="52AE0698"/>
    <w:rsid w:val="53747AA5"/>
    <w:rsid w:val="53C17EF8"/>
    <w:rsid w:val="53C56A98"/>
    <w:rsid w:val="54731328"/>
    <w:rsid w:val="558217BC"/>
    <w:rsid w:val="55AF7357"/>
    <w:rsid w:val="560C0097"/>
    <w:rsid w:val="56121AB8"/>
    <w:rsid w:val="57464786"/>
    <w:rsid w:val="5811161F"/>
    <w:rsid w:val="5A1869F9"/>
    <w:rsid w:val="5AE42486"/>
    <w:rsid w:val="5BB860DF"/>
    <w:rsid w:val="5BE53043"/>
    <w:rsid w:val="5D142F87"/>
    <w:rsid w:val="5D580B99"/>
    <w:rsid w:val="5E05650B"/>
    <w:rsid w:val="5E352939"/>
    <w:rsid w:val="5EB61570"/>
    <w:rsid w:val="5F820850"/>
    <w:rsid w:val="60947DA9"/>
    <w:rsid w:val="60A36966"/>
    <w:rsid w:val="610512BC"/>
    <w:rsid w:val="6211328D"/>
    <w:rsid w:val="62581CFC"/>
    <w:rsid w:val="638F3C9B"/>
    <w:rsid w:val="64554FD3"/>
    <w:rsid w:val="64FD2657"/>
    <w:rsid w:val="666920D7"/>
    <w:rsid w:val="678D2FAE"/>
    <w:rsid w:val="683756E7"/>
    <w:rsid w:val="684B7993"/>
    <w:rsid w:val="689C3573"/>
    <w:rsid w:val="69414B82"/>
    <w:rsid w:val="694A521D"/>
    <w:rsid w:val="69EE1271"/>
    <w:rsid w:val="6B8D0587"/>
    <w:rsid w:val="6C0D43A6"/>
    <w:rsid w:val="6C855C80"/>
    <w:rsid w:val="6D2C380D"/>
    <w:rsid w:val="6EC05B63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6082450"/>
    <w:rsid w:val="76247EF3"/>
    <w:rsid w:val="76CD4F81"/>
    <w:rsid w:val="773623C2"/>
    <w:rsid w:val="773F1A44"/>
    <w:rsid w:val="774F22A3"/>
    <w:rsid w:val="77717635"/>
    <w:rsid w:val="7A580DD2"/>
    <w:rsid w:val="7A9C52AE"/>
    <w:rsid w:val="7B9B7155"/>
    <w:rsid w:val="7C8B5F66"/>
    <w:rsid w:val="7DB20923"/>
    <w:rsid w:val="7DC0514C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5</Pages>
  <Words>836</Words>
  <Characters>860</Characters>
  <Lines>10</Lines>
  <Paragraphs>2</Paragraphs>
  <TotalTime>18</TotalTime>
  <ScaleCrop>false</ScaleCrop>
  <LinksUpToDate>false</LinksUpToDate>
  <CharactersWithSpaces>874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25430</cp:lastModifiedBy>
  <cp:lastPrinted>2023-09-05T05:36:00Z</cp:lastPrinted>
  <dcterms:modified xsi:type="dcterms:W3CDTF">2023-10-27T04:43:23Z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99A51EE30B47402098DDDB8240AE8902_13</vt:lpwstr>
  </property>
  <property fmtid="{D5CDD505-2E9C-101B-9397-08002B2CF9AE}" pid="5" name="commondata">
    <vt:lpwstr>eyJjb3VudCI6NywiaGRpZCI6IjgwMTFkOGIxOGI4YTJiZmJhMDYwMGRlZGE2MzM2NjlhIiwidXNlckNvdW50Ijo3fQ==</vt:lpwstr>
  </property>
</Properties>
</file>