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，8人请假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崭新的一天又开始啦!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今天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宝贝们来园后能够自主将水杯放在水杯架上，然后去签到，并选择喜欢的区域进行区域游戏，很棒哟！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今天的早点我们喝的是热乎乎的牛奶，有香喷喷的椒盐酥/大奶牛饼干、骨汤小小饼，还有美味坚脆的腰果，宝贝们吃得津津有味，牛奶也都按个人所需喝完了。明天宝贝们也要继续保持哦！</w:t>
      </w: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654" w:firstLineChars="13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今天进行的户外混班游戏，这一周的活动区域是中操场。有沙包对垒区、亿童建构区、综合区、攀爬架、足球区。宝贝们玩得可开心啦！</w:t>
      </w:r>
    </w:p>
    <w:p>
      <w:pPr>
        <w:widowControl/>
        <w:autoSpaceDE w:val="0"/>
        <w:autoSpaceDN w:val="0"/>
        <w:adjustRightInd w:val="0"/>
        <w:spacing w:line="240" w:lineRule="auto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105410</wp:posOffset>
            </wp:positionV>
            <wp:extent cx="1971040" cy="1477645"/>
            <wp:effectExtent l="114300" t="88900" r="111760" b="109855"/>
            <wp:wrapSquare wrapText="bothSides"/>
            <wp:docPr id="10" name="图片 10" descr="C:\Users\34161\Desktop\IMG_5435.JPGIMG_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IMG_5435.JPGIMG_543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76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147320</wp:posOffset>
            </wp:positionV>
            <wp:extent cx="1999615" cy="1499870"/>
            <wp:effectExtent l="101600" t="88900" r="95885" b="113030"/>
            <wp:wrapSquare wrapText="bothSides"/>
            <wp:docPr id="13" name="图片 13" descr="C:\Users\34161\Desktop\IMG_5436.JPGIMG_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IMG_5436.JPGIMG_543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49987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140970</wp:posOffset>
            </wp:positionV>
            <wp:extent cx="2004060" cy="1502410"/>
            <wp:effectExtent l="101600" t="88900" r="91440" b="110490"/>
            <wp:wrapSquare wrapText="bothSides"/>
            <wp:docPr id="5" name="图片 5" descr="C:\Users\34161\Desktop\IMG_5434.JPGIMG_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IMG_5434.JPGIMG_543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241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96520</wp:posOffset>
            </wp:positionV>
            <wp:extent cx="2004060" cy="1502410"/>
            <wp:effectExtent l="101600" t="88900" r="91440" b="110490"/>
            <wp:wrapSquare wrapText="bothSides"/>
            <wp:docPr id="17" name="图片 17" descr="C:\Users\34161\Desktop\IMG_5443.JPGIMG_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IMG_5443.JPGIMG_544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241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135255</wp:posOffset>
            </wp:positionV>
            <wp:extent cx="2002790" cy="1502410"/>
            <wp:effectExtent l="101600" t="88900" r="92710" b="110490"/>
            <wp:wrapSquare wrapText="bothSides"/>
            <wp:docPr id="18" name="图片 18" descr="C:\Users\34161\Desktop\IMG_5439.JPGIMG_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IMG_5439.JPGIMG_543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50241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120015</wp:posOffset>
            </wp:positionV>
            <wp:extent cx="2001520" cy="1501140"/>
            <wp:effectExtent l="101600" t="88900" r="93980" b="111760"/>
            <wp:wrapSquare wrapText="bothSides"/>
            <wp:docPr id="3" name="图片 3" descr="C:\Users\34161\Desktop\IMG_5441.JPGIMG_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34161\Desktop\IMG_5441.JPGIMG_544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藜麦饭、多彩虾仁、菠菜炒蘑菇、猪蹄黄豆山药汤。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秋游是幼儿进入幼儿园的社会实践活动，它能锻炼幼儿的体能、耐力，增强克服困难的勇气，挑战毅力等。但秋游中的安全是活动的重中之重，如过马路走斑马线，马路上不能追逐嬉戏等,尤其此次秋游中的目的地是乡间田野，引导孩子了解安全常识是本次活动的重点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幼儿发展分析：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小班的孩子还没有秋游的经验，他们对于走路时怎样才能不掉队、怎样才不会撞上别人和车辆等问题了解得还不是很清楚，需要在活动前强化安全意识和要求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104775</wp:posOffset>
                  </wp:positionV>
                  <wp:extent cx="2724150" cy="2042795"/>
                  <wp:effectExtent l="114300" t="88900" r="107950" b="103505"/>
                  <wp:wrapSquare wrapText="bothSides"/>
                  <wp:docPr id="11" name="图片 11" descr="C:\Users\34161\Desktop\IMG_5447.JPGIMG_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IMG_5447.JPGIMG_54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122555</wp:posOffset>
                  </wp:positionV>
                  <wp:extent cx="2654935" cy="1991360"/>
                  <wp:effectExtent l="114300" t="88900" r="113665" b="104140"/>
                  <wp:wrapSquare wrapText="bothSides"/>
                  <wp:docPr id="12" name="图片 12" descr="C:\Users\34161\Desktop\IMG_5448.JPGIMG_5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IMG_5448.JPGIMG_54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144145</wp:posOffset>
                  </wp:positionV>
                  <wp:extent cx="2654935" cy="1990725"/>
                  <wp:effectExtent l="114300" t="88900" r="113665" b="104775"/>
                  <wp:wrapSquare wrapText="bothSides"/>
                  <wp:docPr id="2" name="图片 2" descr="C:\Users\34161\Desktop\IMG_5451.JPGIMG_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34161\Desktop\IMG_5451.JPGIMG_54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196850</wp:posOffset>
                  </wp:positionV>
                  <wp:extent cx="2654935" cy="1990725"/>
                  <wp:effectExtent l="114300" t="88900" r="113665" b="104775"/>
                  <wp:wrapSquare wrapText="bothSides"/>
                  <wp:docPr id="6" name="图片 6" descr="C:\Users\34161\Desktop\IMG_5455.JPGIMG_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34161\Desktop\IMG_5455.JPGIMG_54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142240</wp:posOffset>
                  </wp:positionV>
                  <wp:extent cx="2654935" cy="1990725"/>
                  <wp:effectExtent l="114300" t="88900" r="113665" b="104775"/>
                  <wp:wrapSquare wrapText="bothSides"/>
                  <wp:docPr id="4" name="图片 4" descr="C:\Users\34161\Desktop\IMG_5452.JPGIMG_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34161\Desktop\IMG_5452.JPGIMG_54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所有的宝宝在13:00前都睡着了，个别宝宝还未能入睡，希望明天都能美美地睡一个午觉。</w:t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家长朋友们在家也要多多锻炼宝贝们的穿衣脱衣能力哦！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wLCJoZGlkIjoiNzhkZjczMTI0NmI2YjUxNThhOTQ4OWU3M2RiYmNkOTYiLCJ1c2VyQ291bnQiOjI1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5A5275"/>
    <w:rsid w:val="038021CC"/>
    <w:rsid w:val="04143C87"/>
    <w:rsid w:val="041B280B"/>
    <w:rsid w:val="04422C27"/>
    <w:rsid w:val="045F79C0"/>
    <w:rsid w:val="05896D11"/>
    <w:rsid w:val="05B37EFF"/>
    <w:rsid w:val="06302B36"/>
    <w:rsid w:val="0AEC04E6"/>
    <w:rsid w:val="0B3F483C"/>
    <w:rsid w:val="0CAD218B"/>
    <w:rsid w:val="0E581FD3"/>
    <w:rsid w:val="0F275432"/>
    <w:rsid w:val="102E16C6"/>
    <w:rsid w:val="115A7397"/>
    <w:rsid w:val="1383227D"/>
    <w:rsid w:val="13DC26C2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3CB036F"/>
    <w:rsid w:val="36B27181"/>
    <w:rsid w:val="39464738"/>
    <w:rsid w:val="395F70E5"/>
    <w:rsid w:val="3B5F384E"/>
    <w:rsid w:val="3D545A50"/>
    <w:rsid w:val="3EEF5FBA"/>
    <w:rsid w:val="40396024"/>
    <w:rsid w:val="416F1AF6"/>
    <w:rsid w:val="419D104A"/>
    <w:rsid w:val="44711E0B"/>
    <w:rsid w:val="449C1ABE"/>
    <w:rsid w:val="44B84072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17EF8"/>
    <w:rsid w:val="53C56A98"/>
    <w:rsid w:val="54731328"/>
    <w:rsid w:val="558217BC"/>
    <w:rsid w:val="55AF7357"/>
    <w:rsid w:val="560C0097"/>
    <w:rsid w:val="56121AB8"/>
    <w:rsid w:val="57464786"/>
    <w:rsid w:val="5811161F"/>
    <w:rsid w:val="5A1869F9"/>
    <w:rsid w:val="5AE42486"/>
    <w:rsid w:val="5BB860DF"/>
    <w:rsid w:val="5BE53043"/>
    <w:rsid w:val="5D142F87"/>
    <w:rsid w:val="5D580B99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623C2"/>
    <w:rsid w:val="773F1A44"/>
    <w:rsid w:val="774F22A3"/>
    <w:rsid w:val="77717635"/>
    <w:rsid w:val="7A580DD2"/>
    <w:rsid w:val="7A9C52AE"/>
    <w:rsid w:val="7B9B7155"/>
    <w:rsid w:val="7C8B5F66"/>
    <w:rsid w:val="7DB20923"/>
    <w:rsid w:val="7DC0514C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846</Words>
  <Characters>869</Characters>
  <Lines>10</Lines>
  <Paragraphs>2</Paragraphs>
  <TotalTime>3</TotalTime>
  <ScaleCrop>false</ScaleCrop>
  <LinksUpToDate>false</LinksUpToDate>
  <CharactersWithSpaces>890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2023-10-24T08:46:34Z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