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956D4" w14:textId="2877AF4F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3</w:t>
      </w:r>
      <w:r w:rsidR="007B45DD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10</w:t>
      </w:r>
      <w:r w:rsidR="00F765AC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8A59B4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9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FE273A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77777777" w:rsidR="00F144BD" w:rsidRDefault="00FE273A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szCs w:val="24"/>
        </w:rPr>
        <w:drawing>
          <wp:inline distT="0" distB="0" distL="114300" distR="114300" wp14:anchorId="264AE57D" wp14:editId="2252BDB6">
            <wp:extent cx="1722755" cy="969010"/>
            <wp:effectExtent l="0" t="0" r="4445" b="889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F144BD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53D1F35A" w14:textId="7CC7E386" w:rsidR="00F840B1" w:rsidRDefault="00F144BD" w:rsidP="00FE273A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今天是星期</w:t>
      </w:r>
      <w:r w:rsidR="008A59B4">
        <w:rPr>
          <w:rFonts w:ascii="宋体" w:eastAsia="宋体" w:hAnsi="宋体" w:cs="宋体" w:hint="eastAsia"/>
          <w:sz w:val="24"/>
          <w:szCs w:val="24"/>
        </w:rPr>
        <w:t>四</w:t>
      </w:r>
      <w:r>
        <w:rPr>
          <w:rFonts w:ascii="宋体" w:eastAsia="宋体" w:hAnsi="宋体" w:cs="宋体" w:hint="eastAsia"/>
          <w:sz w:val="24"/>
          <w:szCs w:val="24"/>
        </w:rPr>
        <w:t>，</w:t>
      </w:r>
      <w:r w:rsidR="008A59B4">
        <w:rPr>
          <w:rFonts w:ascii="宋体" w:eastAsia="宋体" w:hAnsi="宋体" w:cs="宋体" w:hint="eastAsia"/>
          <w:sz w:val="24"/>
          <w:szCs w:val="24"/>
        </w:rPr>
        <w:t>天公作美，温度适宜</w:t>
      </w:r>
      <w:r w:rsidR="007E09F6">
        <w:rPr>
          <w:rFonts w:ascii="宋体" w:eastAsia="宋体" w:hAnsi="宋体" w:cs="宋体" w:hint="eastAsia"/>
          <w:sz w:val="24"/>
          <w:szCs w:val="24"/>
        </w:rPr>
        <w:t>。孩子</w:t>
      </w:r>
      <w:r w:rsidR="005411DF">
        <w:rPr>
          <w:rFonts w:ascii="宋体" w:eastAsia="宋体" w:hAnsi="宋体" w:cs="宋体" w:hint="eastAsia"/>
          <w:sz w:val="24"/>
          <w:szCs w:val="24"/>
        </w:rPr>
        <w:t>们陆陆续续的来到了幼儿园</w:t>
      </w:r>
      <w:r w:rsidR="007E09F6">
        <w:rPr>
          <w:rFonts w:ascii="宋体" w:eastAsia="宋体" w:hAnsi="宋体" w:cs="宋体" w:hint="eastAsia"/>
          <w:sz w:val="24"/>
          <w:szCs w:val="24"/>
        </w:rPr>
        <w:t>！</w:t>
      </w:r>
      <w:r w:rsidR="005411DF">
        <w:rPr>
          <w:rFonts w:ascii="宋体" w:eastAsia="宋体" w:hAnsi="宋体" w:cs="宋体" w:hint="eastAsia"/>
          <w:sz w:val="24"/>
          <w:szCs w:val="24"/>
        </w:rPr>
        <w:t>大部分小朋友都能</w:t>
      </w:r>
      <w:r w:rsidR="008A59B4">
        <w:rPr>
          <w:rFonts w:ascii="宋体" w:eastAsia="宋体" w:hAnsi="宋体" w:cs="宋体" w:hint="eastAsia"/>
          <w:sz w:val="24"/>
          <w:szCs w:val="24"/>
        </w:rPr>
        <w:t>准时来园，心情愉悦。</w:t>
      </w:r>
      <w:r w:rsidR="007E09F6">
        <w:rPr>
          <w:rFonts w:ascii="宋体" w:eastAsia="宋体" w:hAnsi="宋体" w:cs="宋体" w:hint="eastAsia"/>
          <w:sz w:val="24"/>
          <w:szCs w:val="24"/>
        </w:rPr>
        <w:t>今天共来园</w:t>
      </w:r>
      <w:r w:rsidR="008A59B4">
        <w:rPr>
          <w:rFonts w:ascii="宋体" w:eastAsia="宋体" w:hAnsi="宋体" w:cs="宋体"/>
          <w:sz w:val="24"/>
          <w:szCs w:val="24"/>
        </w:rPr>
        <w:t>18</w:t>
      </w:r>
      <w:r w:rsidR="007E09F6">
        <w:rPr>
          <w:rFonts w:ascii="宋体" w:eastAsia="宋体" w:hAnsi="宋体" w:cs="宋体" w:hint="eastAsia"/>
          <w:sz w:val="24"/>
          <w:szCs w:val="24"/>
        </w:rPr>
        <w:t>人，</w:t>
      </w:r>
      <w:r w:rsidR="008A59B4">
        <w:rPr>
          <w:rFonts w:ascii="宋体" w:eastAsia="宋体" w:hAnsi="宋体" w:cs="宋体"/>
          <w:sz w:val="24"/>
          <w:szCs w:val="24"/>
        </w:rPr>
        <w:t>3</w:t>
      </w:r>
      <w:r w:rsidR="007E09F6">
        <w:rPr>
          <w:rFonts w:ascii="宋体" w:eastAsia="宋体" w:hAnsi="宋体" w:cs="宋体" w:hint="eastAsia"/>
          <w:sz w:val="24"/>
          <w:szCs w:val="24"/>
        </w:rPr>
        <w:t>人请假。</w:t>
      </w:r>
      <w:r w:rsidR="005C3C54">
        <w:rPr>
          <w:rFonts w:ascii="宋体" w:eastAsia="宋体" w:hAnsi="宋体" w:cs="宋体" w:hint="eastAsia"/>
          <w:sz w:val="24"/>
          <w:szCs w:val="24"/>
        </w:rPr>
        <w:t>期待他</w:t>
      </w:r>
      <w:r w:rsidR="008A59B4">
        <w:rPr>
          <w:rFonts w:ascii="宋体" w:eastAsia="宋体" w:hAnsi="宋体" w:cs="宋体" w:hint="eastAsia"/>
          <w:sz w:val="24"/>
          <w:szCs w:val="24"/>
        </w:rPr>
        <w:t>们</w:t>
      </w:r>
      <w:r w:rsidR="005411DF">
        <w:rPr>
          <w:rFonts w:ascii="宋体" w:eastAsia="宋体" w:hAnsi="宋体" w:cs="宋体" w:hint="eastAsia"/>
          <w:sz w:val="24"/>
          <w:szCs w:val="24"/>
        </w:rPr>
        <w:t>尽快回复，</w:t>
      </w:r>
      <w:r w:rsidR="005C3C54">
        <w:rPr>
          <w:rFonts w:ascii="宋体" w:eastAsia="宋体" w:hAnsi="宋体" w:cs="宋体" w:hint="eastAsia"/>
          <w:sz w:val="24"/>
          <w:szCs w:val="24"/>
        </w:rPr>
        <w:t>早日回园</w:t>
      </w:r>
      <w:r w:rsidR="00FE273A">
        <w:rPr>
          <w:rFonts w:ascii="宋体" w:eastAsia="宋体" w:hAnsi="宋体" w:cs="宋体" w:hint="eastAsia"/>
          <w:sz w:val="24"/>
          <w:szCs w:val="24"/>
        </w:rPr>
        <w:t>哦！</w:t>
      </w:r>
    </w:p>
    <w:p w14:paraId="5B2DE06A" w14:textId="0F3A7D25" w:rsidR="008A59B4" w:rsidRDefault="008A59B4" w:rsidP="00FE273A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宝宝们来园后能做到签到、放水杯和测体温，常规越来越好啦！今天还都按照自己的兴趣选择不同的区域游戏呢！</w:t>
      </w:r>
    </w:p>
    <w:p w14:paraId="0FA94C79" w14:textId="57AAD9D9" w:rsidR="008A59B4" w:rsidRDefault="000F3EBC" w:rsidP="000F3EBC">
      <w:pPr>
        <w:ind w:firstLineChars="100" w:firstLine="24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619867DF" wp14:editId="28D9C319">
            <wp:extent cx="1920067" cy="1440000"/>
            <wp:effectExtent l="0" t="0" r="0" b="0"/>
            <wp:docPr id="20704693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35B28D60" wp14:editId="34D6A08B">
            <wp:extent cx="1920067" cy="1440000"/>
            <wp:effectExtent l="0" t="0" r="0" b="0"/>
            <wp:docPr id="53354379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3EE0D1E3" wp14:editId="3D20F7FE">
            <wp:extent cx="1920067" cy="1440000"/>
            <wp:effectExtent l="0" t="0" r="0" b="0"/>
            <wp:docPr id="73291045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3883C4FD" wp14:editId="386CB322">
            <wp:extent cx="1920067" cy="1440000"/>
            <wp:effectExtent l="0" t="0" r="0" b="0"/>
            <wp:docPr id="77673919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6417B30A" wp14:editId="6D783A97">
            <wp:extent cx="1920067" cy="1440000"/>
            <wp:effectExtent l="0" t="0" r="0" b="0"/>
            <wp:docPr id="857483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29C9D9E3" wp14:editId="4BF0BC65">
            <wp:extent cx="1920067" cy="1440000"/>
            <wp:effectExtent l="0" t="0" r="0" b="0"/>
            <wp:docPr id="6325278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2D203" w14:textId="455A69F4" w:rsidR="00F06E49" w:rsidRPr="00FE273A" w:rsidRDefault="00F06E49" w:rsidP="00FE273A">
      <w:pPr>
        <w:ind w:firstLineChars="200" w:firstLine="480"/>
        <w:rPr>
          <w:rFonts w:ascii="宋体" w:eastAsia="宋体" w:hAnsi="宋体" w:cs="宋体"/>
          <w:sz w:val="24"/>
          <w:szCs w:val="24"/>
        </w:rPr>
      </w:pPr>
    </w:p>
    <w:p w14:paraId="0BB34A52" w14:textId="3EB57EE5" w:rsidR="008C7DF6" w:rsidRDefault="00FE273A">
      <w:pPr>
        <w:jc w:val="center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819"/>
        <w:gridCol w:w="546"/>
        <w:gridCol w:w="1843"/>
        <w:gridCol w:w="709"/>
        <w:gridCol w:w="929"/>
      </w:tblGrid>
      <w:tr w:rsidR="008C7DF6" w14:paraId="7497E61D" w14:textId="77777777" w:rsidTr="00333288">
        <w:tc>
          <w:tcPr>
            <w:tcW w:w="780" w:type="dxa"/>
            <w:vMerge w:val="restart"/>
          </w:tcPr>
          <w:p w14:paraId="7836D54C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 w14:paraId="402B7707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333288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 w14:paraId="484AFCA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46" w:type="dxa"/>
          </w:tcPr>
          <w:p w14:paraId="7FCAE02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843" w:type="dxa"/>
          </w:tcPr>
          <w:p w14:paraId="25069B2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FE273A" w14:paraId="2C7232DB" w14:textId="77777777" w:rsidTr="00333288">
        <w:tc>
          <w:tcPr>
            <w:tcW w:w="780" w:type="dxa"/>
            <w:vAlign w:val="center"/>
          </w:tcPr>
          <w:p w14:paraId="21D7ADCC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5B9D619D" w:rsidR="00FE273A" w:rsidRDefault="008A59B4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3212701" w14:textId="482DD8E5" w:rsidR="00FE273A" w:rsidRDefault="008A59B4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E226A2" w14:textId="4041FAEB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03F0E375" w14:textId="7941814A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4B52A15F" w14:textId="628564DC" w:rsidR="00FE273A" w:rsidRDefault="008A59B4" w:rsidP="00FE273A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C05973F" w14:textId="55812630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D882EA5" w14:textId="56A2F5F9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5B7BB5A4" w14:textId="77777777" w:rsidTr="00333288">
        <w:tc>
          <w:tcPr>
            <w:tcW w:w="780" w:type="dxa"/>
            <w:vAlign w:val="center"/>
          </w:tcPr>
          <w:p w14:paraId="3415B6E7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</w:tcPr>
          <w:p w14:paraId="3CAD0E76" w14:textId="085CCBED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6109411" w14:textId="6B08045C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0D29CA" w14:textId="07AF04A0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75090D83" w14:textId="24D0539E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77584057" w14:textId="02858B22" w:rsidR="00FE273A" w:rsidRDefault="00FE273A" w:rsidP="00FE273A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FA93D39" w14:textId="3A116163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A9E71AC" w14:textId="47D1E649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163B4861" w14:textId="77777777" w:rsidTr="00333288">
        <w:tc>
          <w:tcPr>
            <w:tcW w:w="780" w:type="dxa"/>
            <w:vAlign w:val="center"/>
          </w:tcPr>
          <w:p w14:paraId="33F42C78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5417283E" w:rsidR="00FE273A" w:rsidRDefault="005411DF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EA6966C" w14:textId="15EA649B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7E5619C" w14:textId="7777777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25DE763D" w14:textId="64A6BFE5" w:rsidR="00FE273A" w:rsidRDefault="008A59B4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626AD075" w14:textId="0AD7601C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36CC1197" w14:textId="7777777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DCB95B6" w14:textId="458AF180" w:rsidR="00FE273A" w:rsidRDefault="008A59B4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1201AA17" w14:textId="77777777" w:rsidTr="00333288">
        <w:tc>
          <w:tcPr>
            <w:tcW w:w="780" w:type="dxa"/>
            <w:vAlign w:val="center"/>
          </w:tcPr>
          <w:p w14:paraId="7B545BDF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79273FA1" w:rsidR="00FE273A" w:rsidRDefault="005411DF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F2A3353" w14:textId="400F863A" w:rsidR="00FE273A" w:rsidRDefault="005411DF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0FFC36E" w14:textId="3BAFD416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7EF9295A" w14:textId="74CB6BB8" w:rsidR="00FE273A" w:rsidRDefault="005411DF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37B44C18" w14:textId="6B3BF710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80BDD" w14:textId="42B99B3F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D4BDA46" w14:textId="4EBDACA6" w:rsidR="00FE273A" w:rsidRDefault="008A59B4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3E3F2C4E" w14:textId="77777777" w:rsidTr="00333288">
        <w:tc>
          <w:tcPr>
            <w:tcW w:w="780" w:type="dxa"/>
            <w:vAlign w:val="center"/>
          </w:tcPr>
          <w:p w14:paraId="64E6F52B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658E643F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F6CEEDB" w14:textId="22A8BBF3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1140646" w14:textId="3E3F24CE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5841868B" w14:textId="6FE23944" w:rsidR="00FE273A" w:rsidRDefault="005411DF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64D3578A" w14:textId="71BEFC33" w:rsidR="00FE273A" w:rsidRDefault="008A59B4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22932" w14:textId="0122D476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B831166" w14:textId="303D6CB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279E4BE8" w14:textId="77777777" w:rsidTr="00333288">
        <w:tc>
          <w:tcPr>
            <w:tcW w:w="780" w:type="dxa"/>
            <w:vAlign w:val="center"/>
          </w:tcPr>
          <w:p w14:paraId="1893734C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7777777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5DA0F76" w14:textId="7777777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8FD366" w14:textId="7777777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3DADA601" w14:textId="4A46BEEB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49C645CF" w14:textId="2CF817FF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671010C" w14:textId="7777777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84203F3" w14:textId="7777777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7460A9E4" w14:textId="77777777" w:rsidTr="00333288">
        <w:tc>
          <w:tcPr>
            <w:tcW w:w="780" w:type="dxa"/>
            <w:vAlign w:val="center"/>
          </w:tcPr>
          <w:p w14:paraId="7ED2D9D2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26604F02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080BC1A" w14:textId="57C3D78B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BCFD6C" w14:textId="0F30C4D8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4E52F91E" w14:textId="5CFC41AC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602BC86A" w14:textId="54704DF5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AB48685" w14:textId="736B8E1C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A994108" w14:textId="0037CDC6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56C4BCF9" w14:textId="77777777" w:rsidTr="00333288">
        <w:tc>
          <w:tcPr>
            <w:tcW w:w="780" w:type="dxa"/>
            <w:vAlign w:val="center"/>
          </w:tcPr>
          <w:p w14:paraId="3B6295CD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4C589204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42C6B5F" w14:textId="7CE67413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71FE4A5" w14:textId="2FFFE7D4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6D934C34" w14:textId="076D6B4A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46DF64EC" w14:textId="0BB99D00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32F794C" w14:textId="6AC8B56E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4CF7A1" w14:textId="30E53226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6EA27CC1" w14:textId="77777777" w:rsidTr="00333288">
        <w:tc>
          <w:tcPr>
            <w:tcW w:w="780" w:type="dxa"/>
            <w:vAlign w:val="center"/>
          </w:tcPr>
          <w:p w14:paraId="54927300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</w:tcPr>
          <w:p w14:paraId="28C3575C" w14:textId="2247F65B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FB2229" w14:textId="3DC2C40C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55A7283" w14:textId="73E7C2AB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79E7C97A" w14:textId="499B293E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4C294EDF" w14:textId="0BA5A441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7C39D19" w14:textId="6C9AF6ED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6EAAFD" w14:textId="0FFFCD79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7CE97971" w14:textId="77777777" w:rsidTr="00333288">
        <w:tc>
          <w:tcPr>
            <w:tcW w:w="780" w:type="dxa"/>
            <w:vAlign w:val="center"/>
          </w:tcPr>
          <w:p w14:paraId="6A98F7F0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72DD21F4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FFB9FF3" w14:textId="286C8A8C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3340B63" w14:textId="670BEEE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5EA5B432" w14:textId="43131760" w:rsidR="00FE273A" w:rsidRDefault="005411DF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15FEDD33" w14:textId="554D61C9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D78AABE" w14:textId="14AD5003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93B2439" w14:textId="57E33D75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641777DF" w14:textId="77777777" w:rsidTr="00333288">
        <w:tc>
          <w:tcPr>
            <w:tcW w:w="780" w:type="dxa"/>
            <w:vAlign w:val="center"/>
          </w:tcPr>
          <w:p w14:paraId="23E4E2FB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2FCDC1A4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E06F935" w14:textId="75D78998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C9321E5" w14:textId="70D279E0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13883E83" w14:textId="26A9C1C5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6CD2E5C7" w14:textId="7073CC24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71C5FA5A" w14:textId="75F8DB1F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2240A9" w14:textId="66FB1C09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701A183D" w14:textId="77777777" w:rsidTr="00333288">
        <w:tc>
          <w:tcPr>
            <w:tcW w:w="780" w:type="dxa"/>
            <w:vAlign w:val="center"/>
          </w:tcPr>
          <w:p w14:paraId="735E961A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</w:tcPr>
          <w:p w14:paraId="44C1BAA4" w14:textId="7C157840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5721F6F3" w14:textId="5EB32EDA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4D0BAC28" w14:textId="1B1947ED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53D8593D" w14:textId="33E903B3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DE469C7" w14:textId="0D3FB123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2EBAD15C" w14:textId="5F7B4DA6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FFE76A3" w14:textId="185ED384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FE273A" w14:paraId="5C553BF9" w14:textId="77777777" w:rsidTr="00333288">
        <w:tc>
          <w:tcPr>
            <w:tcW w:w="780" w:type="dxa"/>
            <w:vAlign w:val="center"/>
          </w:tcPr>
          <w:p w14:paraId="3420D1E0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5537BA1B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42BBEEC" w14:textId="55EB7938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3D482A3E" w14:textId="45964A43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14896371" w14:textId="592A2BFA" w:rsidR="00FE273A" w:rsidRDefault="005411DF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75B8B47F" w14:textId="2454D61A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9F17328" w14:textId="65A671F8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EDBABA8" w14:textId="3D6F1EB8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A59B4" w14:paraId="26B6E87C" w14:textId="77777777" w:rsidTr="00333288">
        <w:tc>
          <w:tcPr>
            <w:tcW w:w="780" w:type="dxa"/>
            <w:vAlign w:val="center"/>
          </w:tcPr>
          <w:p w14:paraId="4CEAA788" w14:textId="77777777" w:rsidR="008A59B4" w:rsidRDefault="008A59B4" w:rsidP="008A59B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8A59B4" w:rsidRDefault="008A59B4" w:rsidP="008A59B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0F6769BA" w:rsidR="008A59B4" w:rsidRDefault="008A59B4" w:rsidP="008A59B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7ACD209B" w14:textId="0D4FB1FB" w:rsidR="008A59B4" w:rsidRDefault="008A59B4" w:rsidP="008A59B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2A68E1DB" w14:textId="456BA082" w:rsidR="008A59B4" w:rsidRDefault="008A59B4" w:rsidP="008A59B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14AD58AA" w14:textId="4CF96927" w:rsidR="008A59B4" w:rsidRDefault="008A59B4" w:rsidP="008A59B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92F3DE2" w14:textId="1743D36A" w:rsidR="008A59B4" w:rsidRDefault="008A59B4" w:rsidP="008A59B4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14:paraId="0465F5ED" w14:textId="20123F9C" w:rsidR="008A59B4" w:rsidRDefault="008A59B4" w:rsidP="008A59B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56982B03" w14:textId="771EFCB0" w:rsidR="008A59B4" w:rsidRDefault="008A59B4" w:rsidP="008A59B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8A59B4" w14:paraId="0BB2FB2D" w14:textId="77777777" w:rsidTr="00333288">
        <w:tc>
          <w:tcPr>
            <w:tcW w:w="780" w:type="dxa"/>
            <w:vAlign w:val="center"/>
          </w:tcPr>
          <w:p w14:paraId="5201A115" w14:textId="77777777" w:rsidR="008A59B4" w:rsidRDefault="008A59B4" w:rsidP="008A59B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8A59B4" w:rsidRDefault="008A59B4" w:rsidP="008A59B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5464C57C" w:rsidR="008A59B4" w:rsidRDefault="008A59B4" w:rsidP="008A59B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70FB07" w14:textId="38F912FE" w:rsidR="008A59B4" w:rsidRDefault="008A59B4" w:rsidP="008A59B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5B22A5" w14:textId="465A7829" w:rsidR="008A59B4" w:rsidRDefault="008A59B4" w:rsidP="008A59B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304CEB62" w14:textId="340711C2" w:rsidR="008A59B4" w:rsidRDefault="008A59B4" w:rsidP="008A59B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11EEE778" w14:textId="74A7A671" w:rsidR="008A59B4" w:rsidRDefault="008A59B4" w:rsidP="008A59B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1532AA68" w14:textId="22A8131E" w:rsidR="008A59B4" w:rsidRDefault="008A59B4" w:rsidP="008A59B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C01A04" w14:textId="24F2334D" w:rsidR="008A59B4" w:rsidRDefault="008A59B4" w:rsidP="008A59B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A59B4" w14:paraId="3A33CAAC" w14:textId="77777777" w:rsidTr="00333288">
        <w:tc>
          <w:tcPr>
            <w:tcW w:w="780" w:type="dxa"/>
            <w:vAlign w:val="center"/>
          </w:tcPr>
          <w:p w14:paraId="6C5A9A27" w14:textId="77777777" w:rsidR="008A59B4" w:rsidRDefault="008A59B4" w:rsidP="008A59B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8A59B4" w:rsidRDefault="008A59B4" w:rsidP="008A59B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 w14:paraId="17AAC95A" w14:textId="5AE9686B" w:rsidR="008A59B4" w:rsidRDefault="008A59B4" w:rsidP="008A59B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DFB35A0" w14:textId="618CECB5" w:rsidR="008A59B4" w:rsidRDefault="008A59B4" w:rsidP="008A59B4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7944E9E1" w14:textId="4D043270" w:rsidR="008A59B4" w:rsidRDefault="008A59B4" w:rsidP="008A59B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63CD43C3" w14:textId="6FB4F129" w:rsidR="008A59B4" w:rsidRDefault="008A59B4" w:rsidP="008A59B4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54AD86C0" w14:textId="28945B82" w:rsidR="008A59B4" w:rsidRDefault="008A59B4" w:rsidP="008A59B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01757B5" w14:textId="5E87486A" w:rsidR="008A59B4" w:rsidRDefault="008A59B4" w:rsidP="008A59B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A8C7A12" w14:textId="06F20193" w:rsidR="008A59B4" w:rsidRDefault="008A59B4" w:rsidP="008A59B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A59B4" w14:paraId="39C302BE" w14:textId="77777777" w:rsidTr="00333288">
        <w:tc>
          <w:tcPr>
            <w:tcW w:w="780" w:type="dxa"/>
            <w:vAlign w:val="center"/>
          </w:tcPr>
          <w:p w14:paraId="6FF302EC" w14:textId="77777777" w:rsidR="008A59B4" w:rsidRDefault="008A59B4" w:rsidP="008A59B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8A59B4" w:rsidRDefault="008A59B4" w:rsidP="008A59B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</w:tcPr>
          <w:p w14:paraId="7178F650" w14:textId="0125E202" w:rsidR="008A59B4" w:rsidRDefault="008A59B4" w:rsidP="008A59B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488E6096" w14:textId="255C18B5" w:rsidR="008A59B4" w:rsidRDefault="008A59B4" w:rsidP="008A59B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1C2858" w14:textId="592C9126" w:rsidR="008A59B4" w:rsidRDefault="008A59B4" w:rsidP="008A59B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6844873E" w14:textId="29269655" w:rsidR="008A59B4" w:rsidRDefault="008A59B4" w:rsidP="008A59B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2805361C" w14:textId="0FD08380" w:rsidR="008A59B4" w:rsidRDefault="008A59B4" w:rsidP="008A59B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6AF988D1" w14:textId="639E7916" w:rsidR="008A59B4" w:rsidRDefault="008A59B4" w:rsidP="008A59B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202A00F" w14:textId="1A4BFDD6" w:rsidR="008A59B4" w:rsidRDefault="008A59B4" w:rsidP="008A59B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8A59B4" w14:paraId="2A42D53D" w14:textId="77777777" w:rsidTr="00333288">
        <w:tc>
          <w:tcPr>
            <w:tcW w:w="780" w:type="dxa"/>
            <w:vAlign w:val="center"/>
          </w:tcPr>
          <w:p w14:paraId="094CFBB6" w14:textId="77777777" w:rsidR="008A59B4" w:rsidRDefault="008A59B4" w:rsidP="008A59B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8A59B4" w:rsidRDefault="008A59B4" w:rsidP="008A59B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040FC71B" w:rsidR="008A59B4" w:rsidRDefault="008A59B4" w:rsidP="008A59B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6C56014A" w:rsidR="008A59B4" w:rsidRDefault="008A59B4" w:rsidP="008A59B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12C40E1" w14:textId="3A7C73B6" w:rsidR="008A59B4" w:rsidRDefault="008A59B4" w:rsidP="008A59B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19C19663" w14:textId="23A07833" w:rsidR="008A59B4" w:rsidRDefault="008A59B4" w:rsidP="008A59B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32B3129B" w14:textId="3DFE0982" w:rsidR="008A59B4" w:rsidRDefault="008A59B4" w:rsidP="008A59B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DA3F5" w14:textId="377DF2CC" w:rsidR="008A59B4" w:rsidRDefault="008A59B4" w:rsidP="008A59B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75D85A37" w:rsidR="008A59B4" w:rsidRDefault="008A59B4" w:rsidP="008A59B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A59B4" w14:paraId="09B7DF0A" w14:textId="77777777" w:rsidTr="00333288">
        <w:tc>
          <w:tcPr>
            <w:tcW w:w="780" w:type="dxa"/>
            <w:vAlign w:val="center"/>
          </w:tcPr>
          <w:p w14:paraId="60FB4A18" w14:textId="77777777" w:rsidR="008A59B4" w:rsidRDefault="008A59B4" w:rsidP="008A59B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8A59B4" w:rsidRDefault="008A59B4" w:rsidP="008A59B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 w14:paraId="4297BC61" w14:textId="3CB1E697" w:rsidR="008A59B4" w:rsidRDefault="008A59B4" w:rsidP="008A59B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5222AE07" w14:textId="0FE80134" w:rsidR="008A59B4" w:rsidRDefault="008A59B4" w:rsidP="008A59B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177B25C0" w14:textId="5282F345" w:rsidR="008A59B4" w:rsidRDefault="008A59B4" w:rsidP="008A59B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6A63FD1B" w14:textId="04BB6D92" w:rsidR="008A59B4" w:rsidRDefault="008A59B4" w:rsidP="008A59B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8F1E428" w14:textId="256722CD" w:rsidR="008A59B4" w:rsidRDefault="008A59B4" w:rsidP="008A59B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12CA82DD" w14:textId="00AEE51F" w:rsidR="008A59B4" w:rsidRDefault="008A59B4" w:rsidP="008A59B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7E0B11D4" w14:textId="50989726" w:rsidR="008A59B4" w:rsidRDefault="008A59B4" w:rsidP="008A59B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8A59B4" w14:paraId="53E8B04C" w14:textId="77777777" w:rsidTr="00333288">
        <w:tc>
          <w:tcPr>
            <w:tcW w:w="780" w:type="dxa"/>
            <w:vAlign w:val="center"/>
          </w:tcPr>
          <w:p w14:paraId="6DF44132" w14:textId="77777777" w:rsidR="008A59B4" w:rsidRDefault="008A59B4" w:rsidP="008A59B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8A59B4" w:rsidRDefault="008A59B4" w:rsidP="008A59B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61C639FD" w:rsidR="008A59B4" w:rsidRDefault="008A59B4" w:rsidP="008A59B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0CAB942D" w:rsidR="008A59B4" w:rsidRDefault="008A59B4" w:rsidP="008A59B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8315F3" w14:textId="2D604017" w:rsidR="008A59B4" w:rsidRDefault="008A59B4" w:rsidP="008A59B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44EDEB7C" w14:textId="60877F9B" w:rsidR="008A59B4" w:rsidRDefault="008A59B4" w:rsidP="008A59B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766FD693" w14:textId="49374190" w:rsidR="008A59B4" w:rsidRDefault="008A59B4" w:rsidP="008A59B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B87C023" w14:textId="67DB0C80" w:rsidR="008A59B4" w:rsidRDefault="008A59B4" w:rsidP="008A59B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597B6683" w:rsidR="008A59B4" w:rsidRDefault="008A59B4" w:rsidP="008A59B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A59B4" w14:paraId="6B726519" w14:textId="77777777" w:rsidTr="00333288">
        <w:tc>
          <w:tcPr>
            <w:tcW w:w="780" w:type="dxa"/>
            <w:vAlign w:val="center"/>
          </w:tcPr>
          <w:p w14:paraId="20C0249C" w14:textId="77777777" w:rsidR="008A59B4" w:rsidRDefault="008A59B4" w:rsidP="008A59B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064935B7" w14:textId="175BE61A" w:rsidR="008A59B4" w:rsidRDefault="008A59B4" w:rsidP="008A59B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戴君瑞</w:t>
            </w:r>
          </w:p>
        </w:tc>
        <w:tc>
          <w:tcPr>
            <w:tcW w:w="1327" w:type="dxa"/>
          </w:tcPr>
          <w:p w14:paraId="419E5412" w14:textId="400E3963" w:rsidR="008A59B4" w:rsidRDefault="008A59B4" w:rsidP="008A59B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20BFEEB" w14:textId="7CBC5E95" w:rsidR="008A59B4" w:rsidRDefault="008A59B4" w:rsidP="008A59B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3F690B" w14:textId="61856F3D" w:rsidR="008A59B4" w:rsidRDefault="008A59B4" w:rsidP="008A59B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08ADA597" w14:textId="42FB8D20" w:rsidR="008A59B4" w:rsidRDefault="008A59B4" w:rsidP="008A59B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08B63620" w14:textId="0E11724B" w:rsidR="008A59B4" w:rsidRDefault="008A59B4" w:rsidP="008A59B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514719CE" w14:textId="6E0D8F68" w:rsidR="008A59B4" w:rsidRDefault="008A59B4" w:rsidP="008A59B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2FB5C5CF" w14:textId="23543F55" w:rsidR="008A59B4" w:rsidRDefault="008A59B4" w:rsidP="008A59B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</w:tbl>
    <w:p w14:paraId="15C3D597" w14:textId="040115C4" w:rsidR="000F3EBC" w:rsidRDefault="000F3EBC" w:rsidP="00F06E49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67597250" wp14:editId="19DCF005">
            <wp:extent cx="1920067" cy="1440000"/>
            <wp:effectExtent l="0" t="0" r="0" b="0"/>
            <wp:docPr id="18083876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5FE03B86" wp14:editId="1194F08C">
            <wp:extent cx="1920067" cy="1440000"/>
            <wp:effectExtent l="0" t="0" r="0" b="0"/>
            <wp:docPr id="194614866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68407E9D" wp14:editId="7C66DF64">
            <wp:extent cx="1920067" cy="1440000"/>
            <wp:effectExtent l="0" t="0" r="0" b="0"/>
            <wp:docPr id="148142566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F0AED" w14:textId="50743937" w:rsidR="008C7DF6" w:rsidRDefault="00FE273A" w:rsidP="00F06E49">
      <w:pPr>
        <w:jc w:val="center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 w:rsidR="00DE2611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户外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活动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7166A2B5" w14:textId="327B8BE5" w:rsidR="00F06E49" w:rsidRDefault="00DE2611" w:rsidP="00F06E49">
      <w:pPr>
        <w:spacing w:line="36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</w:t>
      </w:r>
      <w:r w:rsidR="00FE273A">
        <w:rPr>
          <w:rFonts w:ascii="宋体" w:eastAsia="宋体" w:hAnsi="宋体" w:cs="宋体" w:hint="eastAsia"/>
          <w:sz w:val="24"/>
          <w:szCs w:val="24"/>
        </w:rPr>
        <w:t>小班的朋友们继续混班游戏</w:t>
      </w:r>
      <w:r w:rsidR="00400266">
        <w:rPr>
          <w:rFonts w:ascii="宋体" w:eastAsia="宋体" w:hAnsi="宋体" w:cs="宋体" w:hint="eastAsia"/>
          <w:sz w:val="24"/>
          <w:szCs w:val="24"/>
        </w:rPr>
        <w:t>！</w:t>
      </w:r>
      <w:r w:rsidR="00F06E49">
        <w:rPr>
          <w:rFonts w:ascii="宋体" w:eastAsia="宋体" w:hAnsi="宋体" w:cs="宋体" w:hint="eastAsia"/>
          <w:sz w:val="24"/>
          <w:szCs w:val="24"/>
        </w:rPr>
        <w:t>孩子们</w:t>
      </w:r>
      <w:r w:rsidR="008A59B4">
        <w:rPr>
          <w:rFonts w:ascii="宋体" w:eastAsia="宋体" w:hAnsi="宋体" w:cs="宋体" w:hint="eastAsia"/>
          <w:sz w:val="24"/>
          <w:szCs w:val="24"/>
        </w:rPr>
        <w:t>的想法越来越多啦，会选择自己喜欢的游戏。虽然</w:t>
      </w:r>
      <w:r w:rsidR="00F06E49">
        <w:rPr>
          <w:rFonts w:ascii="宋体" w:eastAsia="宋体" w:hAnsi="宋体" w:cs="宋体" w:hint="eastAsia"/>
          <w:sz w:val="24"/>
          <w:szCs w:val="24"/>
        </w:rPr>
        <w:t>选择不同，乐趣</w:t>
      </w:r>
      <w:r w:rsidR="008A59B4">
        <w:rPr>
          <w:rFonts w:ascii="宋体" w:eastAsia="宋体" w:hAnsi="宋体" w:cs="宋体" w:hint="eastAsia"/>
          <w:sz w:val="24"/>
          <w:szCs w:val="24"/>
        </w:rPr>
        <w:t>一样</w:t>
      </w:r>
      <w:r w:rsidR="00F06E49">
        <w:rPr>
          <w:rFonts w:ascii="宋体" w:eastAsia="宋体" w:hAnsi="宋体" w:cs="宋体" w:hint="eastAsia"/>
          <w:sz w:val="24"/>
          <w:szCs w:val="24"/>
        </w:rPr>
        <w:t>多呢！</w:t>
      </w:r>
    </w:p>
    <w:p w14:paraId="149CF60E" w14:textId="3EA2A643" w:rsidR="000F3EBC" w:rsidRDefault="000F3EBC" w:rsidP="000F3EBC">
      <w:pPr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40C9DB08" wp14:editId="4DD841F3">
            <wp:extent cx="1920067" cy="1440000"/>
            <wp:effectExtent l="0" t="0" r="0" b="0"/>
            <wp:docPr id="43443770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460CBDEA" wp14:editId="1A3DBF15">
            <wp:extent cx="1920067" cy="1440000"/>
            <wp:effectExtent l="0" t="0" r="0" b="0"/>
            <wp:docPr id="113807120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676F545F" wp14:editId="60F10AF2">
            <wp:extent cx="1920067" cy="1440000"/>
            <wp:effectExtent l="0" t="0" r="0" b="0"/>
            <wp:docPr id="9002366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 wp14:anchorId="42CE7964" wp14:editId="07E46B32">
            <wp:extent cx="1920067" cy="1440000"/>
            <wp:effectExtent l="0" t="0" r="0" b="0"/>
            <wp:docPr id="149409197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16B8AEAA" wp14:editId="72F6FA12">
            <wp:extent cx="1920067" cy="1440000"/>
            <wp:effectExtent l="0" t="0" r="0" b="0"/>
            <wp:docPr id="190644359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10A4AD43" wp14:editId="2B9E4CD9">
            <wp:extent cx="1920067" cy="1440000"/>
            <wp:effectExtent l="0" t="0" r="0" b="0"/>
            <wp:docPr id="11750367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ABC6C" w14:textId="65BB8443" w:rsidR="008C7DF6" w:rsidRDefault="00FE273A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1AC88A16" w14:textId="1F9EDF1C" w:rsidR="004D2C0A" w:rsidRDefault="00F06E49" w:rsidP="0093149E">
      <w:pPr>
        <w:pStyle w:val="af0"/>
        <w:numPr>
          <w:ilvl w:val="0"/>
          <w:numId w:val="3"/>
        </w:numPr>
        <w:rPr>
          <w:rStyle w:val="ad"/>
          <w:rFonts w:ascii="宋体" w:eastAsia="宋体" w:hAnsi="宋体" w:cs="Sitka Display"/>
          <w:b w:val="0"/>
          <w:bCs/>
          <w:color w:val="000000"/>
          <w:spacing w:val="40"/>
          <w:kern w:val="0"/>
          <w:sz w:val="24"/>
          <w:szCs w:val="24"/>
          <w:lang w:bidi="ar"/>
        </w:rPr>
      </w:pPr>
      <w:r>
        <w:rPr>
          <w:rStyle w:val="ad"/>
          <w:rFonts w:ascii="宋体" w:eastAsia="宋体" w:hAnsi="宋体" w:cs="Sitka Display" w:hint="eastAsia"/>
          <w:b w:val="0"/>
          <w:bCs/>
          <w:color w:val="000000"/>
          <w:spacing w:val="40"/>
          <w:kern w:val="0"/>
          <w:sz w:val="24"/>
          <w:szCs w:val="24"/>
          <w:lang w:bidi="ar"/>
        </w:rPr>
        <w:t>明天我们</w:t>
      </w:r>
      <w:r w:rsidR="000F3EBC">
        <w:rPr>
          <w:rStyle w:val="ad"/>
          <w:rFonts w:ascii="宋体" w:eastAsia="宋体" w:hAnsi="宋体" w:cs="Sitka Display" w:hint="eastAsia"/>
          <w:b w:val="0"/>
          <w:bCs/>
          <w:color w:val="000000"/>
          <w:spacing w:val="40"/>
          <w:kern w:val="0"/>
          <w:sz w:val="24"/>
          <w:szCs w:val="24"/>
          <w:lang w:bidi="ar"/>
        </w:rPr>
        <w:t>将为孩子进行龋齿防护和听力测试，大家尽量不要请假和迟到哦</w:t>
      </w:r>
      <w:r>
        <w:rPr>
          <w:rStyle w:val="ad"/>
          <w:rFonts w:ascii="宋体" w:eastAsia="宋体" w:hAnsi="宋体" w:cs="Sitka Display" w:hint="eastAsia"/>
          <w:b w:val="0"/>
          <w:bCs/>
          <w:color w:val="000000"/>
          <w:spacing w:val="40"/>
          <w:kern w:val="0"/>
          <w:sz w:val="24"/>
          <w:szCs w:val="24"/>
          <w:lang w:bidi="ar"/>
        </w:rPr>
        <w:t>！</w:t>
      </w:r>
    </w:p>
    <w:p w14:paraId="5F2B1C18" w14:textId="05C9D934" w:rsidR="00F06E49" w:rsidRPr="0093149E" w:rsidRDefault="000F3EBC" w:rsidP="0093149E">
      <w:pPr>
        <w:pStyle w:val="af0"/>
        <w:numPr>
          <w:ilvl w:val="0"/>
          <w:numId w:val="3"/>
        </w:numPr>
        <w:rPr>
          <w:rFonts w:ascii="宋体" w:eastAsia="宋体" w:hAnsi="宋体" w:cs="Sitka Display"/>
          <w:bCs/>
          <w:color w:val="000000"/>
          <w:spacing w:val="40"/>
          <w:kern w:val="0"/>
          <w:sz w:val="24"/>
          <w:szCs w:val="24"/>
          <w:lang w:bidi="ar"/>
        </w:rPr>
      </w:pPr>
      <w:r>
        <w:rPr>
          <w:rStyle w:val="ad"/>
          <w:rFonts w:ascii="宋体" w:eastAsia="宋体" w:hAnsi="宋体" w:cs="Sitka Display" w:hint="eastAsia"/>
          <w:b w:val="0"/>
          <w:bCs/>
          <w:color w:val="000000"/>
          <w:spacing w:val="40"/>
          <w:kern w:val="0"/>
          <w:sz w:val="24"/>
          <w:szCs w:val="24"/>
          <w:lang w:bidi="ar"/>
        </w:rPr>
        <w:t>今天我们进行了“</w:t>
      </w:r>
      <w:r>
        <w:rPr>
          <w:rStyle w:val="ad"/>
          <w:rFonts w:ascii="宋体" w:eastAsia="宋体" w:hAnsi="宋体" w:cs="Sitka Display" w:hint="eastAsia"/>
          <w:b w:val="0"/>
          <w:bCs/>
          <w:color w:val="000000"/>
          <w:spacing w:val="40"/>
          <w:kern w:val="0"/>
          <w:sz w:val="24"/>
          <w:szCs w:val="24"/>
          <w:lang w:bidi="ar"/>
        </w:rPr>
        <w:t>防拐骗</w:t>
      </w:r>
      <w:r>
        <w:rPr>
          <w:rStyle w:val="ad"/>
          <w:rFonts w:ascii="宋体" w:eastAsia="宋体" w:hAnsi="宋体" w:cs="Sitka Display" w:hint="eastAsia"/>
          <w:b w:val="0"/>
          <w:bCs/>
          <w:color w:val="000000"/>
          <w:spacing w:val="40"/>
          <w:kern w:val="0"/>
          <w:sz w:val="24"/>
          <w:szCs w:val="24"/>
          <w:lang w:bidi="ar"/>
        </w:rPr>
        <w:t>”演练活动，孩子们知道了不能和陌生人随意离开，不能吃陌生人的东西等一些安全常识</w:t>
      </w:r>
      <w:r w:rsidR="00F06E49">
        <w:rPr>
          <w:rStyle w:val="ad"/>
          <w:rFonts w:ascii="宋体" w:eastAsia="宋体" w:hAnsi="宋体" w:cs="Sitka Display" w:hint="eastAsia"/>
          <w:b w:val="0"/>
          <w:bCs/>
          <w:color w:val="000000"/>
          <w:spacing w:val="40"/>
          <w:kern w:val="0"/>
          <w:sz w:val="24"/>
          <w:szCs w:val="24"/>
          <w:lang w:bidi="ar"/>
        </w:rPr>
        <w:t>！</w:t>
      </w:r>
      <w:r>
        <w:rPr>
          <w:rStyle w:val="ad"/>
          <w:rFonts w:ascii="宋体" w:eastAsia="宋体" w:hAnsi="宋体" w:cs="Sitka Display" w:hint="eastAsia"/>
          <w:b w:val="0"/>
          <w:bCs/>
          <w:color w:val="000000"/>
          <w:spacing w:val="40"/>
          <w:kern w:val="0"/>
          <w:sz w:val="24"/>
          <w:szCs w:val="24"/>
          <w:lang w:bidi="ar"/>
        </w:rPr>
        <w:t>在家中也可以再次和孩子强调哦！</w:t>
      </w:r>
      <w:r w:rsidR="00F06E49">
        <w:rPr>
          <w:rStyle w:val="ad"/>
          <w:rFonts w:ascii="宋体" w:eastAsia="宋体" w:hAnsi="宋体" w:cs="Sitka Display" w:hint="eastAsia"/>
          <w:b w:val="0"/>
          <w:bCs/>
          <w:color w:val="000000"/>
          <w:spacing w:val="40"/>
          <w:kern w:val="0"/>
          <w:sz w:val="24"/>
          <w:szCs w:val="24"/>
          <w:lang w:bidi="ar"/>
        </w:rPr>
        <w:t>谢谢配合！</w:t>
      </w:r>
    </w:p>
    <w:sectPr w:rsidR="00F06E49" w:rsidRPr="0093149E" w:rsidSect="00A04101">
      <w:headerReference w:type="default" r:id="rId25"/>
      <w:footerReference w:type="default" r:id="rId26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7F76A1" w14:textId="77777777" w:rsidR="006D3DF3" w:rsidRDefault="006D3DF3">
      <w:r>
        <w:separator/>
      </w:r>
    </w:p>
  </w:endnote>
  <w:endnote w:type="continuationSeparator" w:id="0">
    <w:p w14:paraId="2A318508" w14:textId="77777777" w:rsidR="006D3DF3" w:rsidRDefault="006D3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768008" w14:textId="77777777" w:rsidR="006D3DF3" w:rsidRDefault="006D3DF3">
      <w:r>
        <w:separator/>
      </w:r>
    </w:p>
  </w:footnote>
  <w:footnote w:type="continuationSeparator" w:id="0">
    <w:p w14:paraId="676D8C56" w14:textId="77777777" w:rsidR="006D3DF3" w:rsidRDefault="006D3D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3DD0A" w14:textId="77777777" w:rsidR="008C7DF6" w:rsidRDefault="00FE273A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A4B8F"/>
    <w:multiLevelType w:val="hybridMultilevel"/>
    <w:tmpl w:val="8C46FEA4"/>
    <w:lvl w:ilvl="0" w:tplc="1428B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F74ACB"/>
    <w:multiLevelType w:val="hybridMultilevel"/>
    <w:tmpl w:val="FD261D1E"/>
    <w:lvl w:ilvl="0" w:tplc="76AE87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num w:numId="1" w16cid:durableId="799498310">
    <w:abstractNumId w:val="1"/>
  </w:num>
  <w:num w:numId="2" w16cid:durableId="309216491">
    <w:abstractNumId w:val="2"/>
  </w:num>
  <w:num w:numId="3" w16cid:durableId="12428316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/>
  <w:attachedTemplate r:id="rId1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14C0F"/>
    <w:rsid w:val="00083C63"/>
    <w:rsid w:val="00093DC5"/>
    <w:rsid w:val="000F3EBC"/>
    <w:rsid w:val="000F554E"/>
    <w:rsid w:val="0018247A"/>
    <w:rsid w:val="00182A79"/>
    <w:rsid w:val="001979BA"/>
    <w:rsid w:val="00273B3B"/>
    <w:rsid w:val="002A0E92"/>
    <w:rsid w:val="002F43F3"/>
    <w:rsid w:val="003005C8"/>
    <w:rsid w:val="00316F36"/>
    <w:rsid w:val="00333288"/>
    <w:rsid w:val="003874C5"/>
    <w:rsid w:val="003A2824"/>
    <w:rsid w:val="00400266"/>
    <w:rsid w:val="00447F93"/>
    <w:rsid w:val="004D2C0A"/>
    <w:rsid w:val="004E0C50"/>
    <w:rsid w:val="00514F8A"/>
    <w:rsid w:val="005411DF"/>
    <w:rsid w:val="0054551A"/>
    <w:rsid w:val="005618C2"/>
    <w:rsid w:val="00570EC9"/>
    <w:rsid w:val="005B6D9F"/>
    <w:rsid w:val="005C3C54"/>
    <w:rsid w:val="005E3388"/>
    <w:rsid w:val="006871A6"/>
    <w:rsid w:val="006D3DF3"/>
    <w:rsid w:val="00764CE7"/>
    <w:rsid w:val="007B45DD"/>
    <w:rsid w:val="007E09F6"/>
    <w:rsid w:val="0086673A"/>
    <w:rsid w:val="008A59B4"/>
    <w:rsid w:val="008C0EEF"/>
    <w:rsid w:val="008C7DF6"/>
    <w:rsid w:val="00911E3C"/>
    <w:rsid w:val="0093149E"/>
    <w:rsid w:val="00987DD7"/>
    <w:rsid w:val="009A47BB"/>
    <w:rsid w:val="009D6B1F"/>
    <w:rsid w:val="00A04101"/>
    <w:rsid w:val="00A135F1"/>
    <w:rsid w:val="00A221C6"/>
    <w:rsid w:val="00AA1509"/>
    <w:rsid w:val="00AE5171"/>
    <w:rsid w:val="00B2320B"/>
    <w:rsid w:val="00B802BF"/>
    <w:rsid w:val="00BA7A8E"/>
    <w:rsid w:val="00BE2179"/>
    <w:rsid w:val="00BE3989"/>
    <w:rsid w:val="00C10CEC"/>
    <w:rsid w:val="00C155B1"/>
    <w:rsid w:val="00CB6763"/>
    <w:rsid w:val="00CC1E56"/>
    <w:rsid w:val="00DE2611"/>
    <w:rsid w:val="00DF42FF"/>
    <w:rsid w:val="00E07C8E"/>
    <w:rsid w:val="00E23710"/>
    <w:rsid w:val="00E51678"/>
    <w:rsid w:val="00ED7832"/>
    <w:rsid w:val="00F06E49"/>
    <w:rsid w:val="00F144BD"/>
    <w:rsid w:val="00F75F56"/>
    <w:rsid w:val="00F765AC"/>
    <w:rsid w:val="00F840B1"/>
    <w:rsid w:val="00FE273A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C233A"/>
  <w15:docId w15:val="{C1F85CB2-D51A-48F0-B0FD-D1DE70CE8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1047</TotalTime>
  <Pages>3</Pages>
  <Words>126</Words>
  <Characters>722</Characters>
  <Application>Microsoft Office Word</Application>
  <DocSecurity>0</DocSecurity>
  <Lines>6</Lines>
  <Paragraphs>1</Paragraphs>
  <ScaleCrop>false</ScaleCrop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yixuange</dc:creator>
  <cp:keywords/>
  <dc:description/>
  <cp:lastModifiedBy>yanyu dai</cp:lastModifiedBy>
  <cp:revision>6</cp:revision>
  <cp:lastPrinted>2023-10-11T00:05:00Z</cp:lastPrinted>
  <dcterms:created xsi:type="dcterms:W3CDTF">2021-04-22T03:17:00Z</dcterms:created>
  <dcterms:modified xsi:type="dcterms:W3CDTF">2023-10-19T05:31:00Z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