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-1977390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高嘉豪、刘宸硕和黄赫然3</w:t>
      </w:r>
      <w:r>
        <w:rPr>
          <w:rFonts w:hint="eastAsia" w:ascii="宋体" w:hAnsi="宋体" w:eastAsia="宋体" w:cs="宋体"/>
          <w:sz w:val="24"/>
          <w:szCs w:val="24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-22860</wp:posOffset>
            </wp:positionH>
            <wp:positionV relativeFrom="paragraph">
              <wp:posOffset>63500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both"/>
        <w:rPr>
          <w:rStyle w:val="12"/>
          <w:rFonts w:hint="default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  <w:t>今天的早点是：牛奶、腰果、各种饼干，午餐吃的是玉米饭、圆椒猪肝、大白菜炒油豆腐，喝的是紫菜虾滑汤。下午的点心是五彩蝴蝶面片，水果是西梅和柚子。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bookmarkStart w:id="0" w:name="_GoBack"/>
            <w:bookmarkEnd w:id="0"/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pPr w:leftFromText="180" w:rightFromText="180" w:vertAnchor="text" w:horzAnchor="page" w:tblpX="923" w:tblpY="636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5" descr="C:\Users\lulu\OneDrive\桌面\10.19\IMG_4646.JPGIMG_4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\Users\lulu\OneDrive\桌面\10.19\IMG_4646.JPGIMG_4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\Users\lulu\OneDrive\桌面\10.17\IMG_4476.JPGIMG_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\Users\lulu\OneDrive\桌面\10.17\IMG_4476.JPGIMG_4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6" descr="C:\Users\lulu\OneDrive\桌面\10.19\IMG_4647.JPGIMG_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C:\Users\lulu\OneDrive\桌面\10.19\IMG_4647.JPGIMG_4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\Users\lulu\OneDrive\桌面\10.17\IMG_4478.JPGIMG_4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\Users\lulu\OneDrive\桌面\10.17\IMG_4478.JPGIMG_4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7" descr="C:\Users\lulu\OneDrive\桌面\10.19\IMG_4648.JPGIMG_4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\Users\lulu\OneDrive\桌面\10.19\IMG_4648.JPGIMG_4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\Users\lulu\OneDrive\桌面\10.17\IMG_4479.JPGIMG_4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\Users\lulu\OneDrive\桌面\10.17\IMG_4479.JPGIMG_4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棉签画：菊花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20" w:lineRule="exact"/>
        <w:ind w:firstLine="420" w:firstLineChars="200"/>
        <w:rPr>
          <w:rFonts w:hint="eastAsia"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这是一节用棉签画菊花的美术活动。</w:t>
      </w:r>
      <w:r>
        <w:rPr>
          <w:rFonts w:hint="eastAsia" w:cs="宋体"/>
          <w:spacing w:val="15"/>
          <w:szCs w:val="21"/>
          <w:shd w:val="clear" w:color="auto" w:fill="FFFFFF"/>
        </w:rPr>
        <w:t>棉签画是用棉签蘸取颜料，在画纸上进行创作的一种画种，</w:t>
      </w:r>
      <w:r>
        <w:rPr>
          <w:rFonts w:hint="eastAsia" w:cs="宋体"/>
          <w:szCs w:val="21"/>
          <w:shd w:val="clear" w:color="auto" w:fill="FFFFFF"/>
        </w:rPr>
        <w:t>它的工具包括棉签、颜料和纸。</w:t>
      </w:r>
      <w:r>
        <w:rPr>
          <w:rFonts w:cs="宋体"/>
          <w:szCs w:val="21"/>
        </w:rPr>
        <w:t xml:space="preserve"> </w:t>
      </w:r>
      <w:r>
        <w:rPr>
          <w:rFonts w:hint="eastAsia" w:cs="宋体"/>
          <w:spacing w:val="15"/>
          <w:szCs w:val="21"/>
          <w:shd w:val="clear" w:color="auto" w:fill="FFFFFF"/>
        </w:rPr>
        <w:t>活动中选取三种有代表性的菊花特征：曲线像豆芽形的、椭圆形的、长短直线型的，</w:t>
      </w:r>
      <w:r>
        <w:rPr>
          <w:rFonts w:hint="eastAsia" w:cs="宋体"/>
          <w:kern w:val="0"/>
          <w:szCs w:val="21"/>
        </w:rPr>
        <w:t>让幼儿通过自己的创作，发现菊花的美</w:t>
      </w:r>
      <w:r>
        <w:rPr>
          <w:rFonts w:hint="eastAsia" w:cs="宋体"/>
          <w:spacing w:val="15"/>
          <w:szCs w:val="21"/>
          <w:shd w:val="clear" w:color="auto" w:fill="FFFFFF"/>
        </w:rPr>
        <w:t>。美术活动棉签画《</w:t>
      </w:r>
      <w:r>
        <w:rPr>
          <w:rFonts w:hint="eastAsia" w:cs="宋体"/>
          <w:szCs w:val="21"/>
        </w:rPr>
        <w:t>菊花》主要是让幼儿通过画菊花，来了解菊花的其他特征，利用棉签这个生活中最常见的物品，来</w:t>
      </w:r>
      <w:r>
        <w:rPr>
          <w:rFonts w:hint="eastAsia" w:cs="宋体"/>
          <w:kern w:val="0"/>
          <w:szCs w:val="21"/>
        </w:rPr>
        <w:t>引导幼儿用大拇指、食指、中指捏紧棉签的中部，将棉花部分蘸上颜料在画纸上进行作画，先画一个点来表示花心，沿着花心，从里往外的开始画花瓣，可以用：直线、曲线、椭圆形等形式来表示。用棉签画的形式来表现菊花，</w:t>
      </w:r>
      <w:r>
        <w:rPr>
          <w:rFonts w:hint="eastAsia" w:cs="宋体"/>
          <w:szCs w:val="21"/>
        </w:rPr>
        <w:t>增加</w:t>
      </w:r>
      <w:r>
        <w:rPr>
          <w:rFonts w:hint="eastAsia" w:cs="宋体"/>
          <w:szCs w:val="21"/>
        </w:rPr>
        <w:fldChar w:fldCharType="begin"/>
      </w:r>
      <w:r>
        <w:rPr>
          <w:rFonts w:hint="eastAsia" w:cs="宋体"/>
          <w:szCs w:val="21"/>
        </w:rPr>
        <w:instrText xml:space="preserve"> HYPERLINK "http://www.eduzhai.net/youer/" \t "http://www.eduzhai.net/youer/359/442/_blank" </w:instrText>
      </w:r>
      <w:r>
        <w:rPr>
          <w:rFonts w:hint="eastAsia" w:cs="宋体"/>
          <w:szCs w:val="21"/>
        </w:rPr>
        <w:fldChar w:fldCharType="separate"/>
      </w:r>
      <w:r>
        <w:rPr>
          <w:rStyle w:val="14"/>
          <w:rFonts w:hint="eastAsia" w:cs="宋体"/>
          <w:color w:val="auto"/>
          <w:szCs w:val="21"/>
          <w:u w:val="none"/>
        </w:rPr>
        <w:t>幼儿</w:t>
      </w:r>
      <w:r>
        <w:rPr>
          <w:rFonts w:hint="eastAsia" w:cs="宋体"/>
          <w:szCs w:val="21"/>
        </w:rPr>
        <w:fldChar w:fldCharType="end"/>
      </w:r>
      <w:r>
        <w:rPr>
          <w:rFonts w:hint="eastAsia" w:cs="宋体"/>
          <w:szCs w:val="21"/>
        </w:rPr>
        <w:t>生活体验的力度，</w:t>
      </w:r>
      <w:r>
        <w:rPr>
          <w:rFonts w:hint="eastAsia" w:cs="宋体"/>
          <w:kern w:val="0"/>
          <w:szCs w:val="21"/>
        </w:rPr>
        <w:t>从而感受不同材料作画的乐趣。</w:t>
      </w:r>
    </w:p>
    <w:p>
      <w:pPr>
        <w:spacing w:line="360" w:lineRule="exact"/>
        <w:ind w:firstLine="420" w:firstLineChars="200"/>
        <w:rPr>
          <w:rFonts w:hint="eastAsia"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本班幼儿一直都是使用蜡笔绘画，这是幼儿第一次使用棉签来画画，这样新颖的美术活动十分受孩子喜爱，欣喜若狂之时难免常规方面需要老师多多提醒。幼儿第一次接触颜料，孩子们对于颜色比较了解，但是对于使用棉签和颜料还缺乏认识，而且幼儿小手肌肉不够发达，在使用棉签画画的时候力度掌握不好，不能够很好地在纸上作画。</w:t>
      </w:r>
    </w:p>
    <w:p>
      <w:pPr>
        <w:spacing w:line="360" w:lineRule="exact"/>
        <w:ind w:firstLine="420" w:firstLineChars="200"/>
        <w:rPr>
          <w:rFonts w:hint="default" w:cs="宋体"/>
          <w:kern w:val="0"/>
          <w:szCs w:val="21"/>
          <w:lang w:val="en-US" w:eastAsia="zh-CN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tbl>
      <w:tblPr>
        <w:tblStyle w:val="10"/>
        <w:tblpPr w:leftFromText="180" w:rightFromText="180" w:vertAnchor="text" w:horzAnchor="page" w:tblpX="923" w:tblpY="636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5" descr="C:\Users\lulu\OneDrive\桌面\10.19\IMG_4727.JPGIMG_4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C:\Users\lulu\OneDrive\桌面\10.19\IMG_4727.JPGIMG_4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5" name="图片 5" descr="C:\Users\lulu\OneDrive\桌面\10.19\IMG_4732.JPGIMG_4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" descr="C:\Users\lulu\OneDrive\桌面\10.19\IMG_4732.JPGIMG_4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\Users\lulu\OneDrive\桌面\10.19\IMG_4739.JPGIMG_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\Users\lulu\OneDrive\桌面\10.19\IMG_4739.JPGIMG_4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\Users\lulu\OneDrive\桌面\10.19\IMG_4729.JPGIMG_4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\Users\lulu\OneDrive\桌面\10.19\IMG_4729.JPGIMG_4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6" name="图片 5" descr="C:\Users\lulu\OneDrive\桌面\10.19\IMG_4736.JPGIMG_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" descr="C:\Users\lulu\OneDrive\桌面\10.19\IMG_4736.JPGIMG_4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6" descr="C:\Users\lulu\OneDrive\桌面\10.19\IMG_4740.JPGIMG_4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 descr="C:\Users\lulu\OneDrive\桌面\10.19\IMG_4740.JPGIMG_4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3" name="图片 7" descr="C:\Users\lulu\OneDrive\桌面\10.19\IMG_4731.JPGIMG_4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 descr="C:\Users\lulu\OneDrive\桌面\10.19\IMG_4731.JPGIMG_4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7" name="图片 5" descr="C:\Users\lulu\OneDrive\桌面\10.19\IMG_4738.JPGIMG_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C:\Users\lulu\OneDrive\桌面\10.19\IMG_4738.JPGIMG_4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4" name="图片 7" descr="C:\Users\lulu\OneDrive\桌面\10.19\IMG_4722.JPGIMG_4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 descr="C:\Users\lulu\OneDrive\桌面\10.19\IMG_4722.JPGIMG_4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z w:val="21"/>
          <w:szCs w:val="21"/>
        </w:rPr>
        <w:t>现在我们的户外活动实行的是混班游戏，就是所有小班孩子一起出来自主选择自己喜欢的区域进行游戏，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瞧，孩子们穿梭在各个游戏中玩的多开心啊！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\Users\lulu\OneDrive\桌面\10.19\IMG_4652.JPGIMG_4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\Users\lulu\OneDrive\桌面\10.19\IMG_4652.JPGIMG_4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0" name="图片 10" descr="C:\Users\lulu\OneDrive\桌面\10.19\IMG_4667.JPGIMG_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lulu\OneDrive\桌面\10.19\IMG_4667.JPGIMG_4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5" descr="C:\Users\lulu\OneDrive\桌面\10.19\IMG_4674.JPGIMG_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lulu\OneDrive\桌面\10.19\IMG_4674.JPGIMG_4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\Users\lulu\OneDrive\桌面\10.19\IMG_4654.JPGIMG_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ulu\OneDrive\桌面\10.19\IMG_4654.JPGIMG_4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2" name="图片 6" descr="C:\Users\lulu\OneDrive\桌面\10.19\IMG_4665.JPGIMG_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\Users\lulu\OneDrive\桌面\10.19\IMG_4665.JPGIMG_4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6" descr="C:\Users\lulu\OneDrive\桌面\10.19\IMG_4676.JPGIMG_4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lulu\OneDrive\桌面\10.19\IMG_4676.JPGIMG_4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\Users\lulu\OneDrive\桌面\10.19\IMG_4658.JPGIMG_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\Users\lulu\OneDrive\桌面\10.19\IMG_4658.JPGIMG_4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7" descr="C:\Users\lulu\OneDrive\桌面\10.19\IMG_4666.JPGIMG_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\Users\lulu\OneDrive\桌面\10.19\IMG_4666.JPGIMG_4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7" descr="C:\Users\lulu\OneDrive\桌面\10.19\IMG_4679.JPGIMG_4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:\Users\lulu\OneDrive\桌面\10.19\IMG_4679.JPGIMG_4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\Users\lulu\OneDrive\桌面\10.19\IMG_4633.JPGIMG_4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\Users\lulu\OneDrive\桌面\10.19\IMG_4633.JPGIMG_4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\Users\lulu\OneDrive\桌面\10.19\IMG_4637.JPGIMG_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\Users\lulu\OneDrive\桌面\10.19\IMG_4637.JPGIMG_4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\Users\lulu\OneDrive\桌面\10.19\IMG_4635.JPGIMG_4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\Users\lulu\OneDrive\桌面\10.19\IMG_4635.JPGIMG_4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\Users\lulu\OneDrive\桌面\10.19\IMG_4641.JPGIMG_4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\Users\lulu\OneDrive\桌面\10.19\IMG_4641.JPGIMG_4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\Users\lulu\OneDrive\桌面\10.19\IMG_4636.JPGIMG_4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\Users\lulu\OneDrive\桌面\10.19\IMG_4636.JPGIMG_4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2" name="图片 7" descr="C:\Users\lulu\OneDrive\桌面\10.19\IMG_4642.JPGIMG_4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7" descr="C:\Users\lulu\OneDrive\桌面\10.19\IMG_4642.JPGIMG_4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各位家长下午好，明天我们小班8：10分蒋进行氟离子防龋齿和检查听力两项检查，请大家无比与8：10前来园哦！谢谢合作！</w:t>
            </w:r>
          </w:p>
          <w:p>
            <w:pPr>
              <w:pStyle w:val="7"/>
              <w:pBdr>
                <w:top w:val="dashed" w:color="70AD47" w:themeColor="accent6" w:sz="4" w:space="1"/>
                <w:left w:val="dashed" w:color="70AD47" w:themeColor="accent6" w:sz="4" w:space="4"/>
                <w:bottom w:val="dashed" w:color="70AD47" w:themeColor="accent6" w:sz="4" w:space="1"/>
                <w:right w:val="dashed" w:color="70AD47" w:themeColor="accent6" w:sz="4" w:space="4"/>
              </w:pBdr>
              <w:spacing w:before="0" w:beforeAutospacing="0" w:after="0" w:afterAutospacing="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安全教育还未完成的家长及时完成哦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1LCJoZGlkIjoiN2YzNjBkOTgyNWQ1YTMxYzM3MzMwNWFiODNmOWIzYWMiLCJ1c2VyQ291bnQiOjc4fQ=="/>
  </w:docVars>
  <w:rsids>
    <w:rsidRoot w:val="FDDFC22F"/>
    <w:rsid w:val="002F43F3"/>
    <w:rsid w:val="003B1FAF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2373186"/>
    <w:rsid w:val="02C31095"/>
    <w:rsid w:val="02EC412F"/>
    <w:rsid w:val="03291DD7"/>
    <w:rsid w:val="04493279"/>
    <w:rsid w:val="05422CE8"/>
    <w:rsid w:val="0562798B"/>
    <w:rsid w:val="05CA13F7"/>
    <w:rsid w:val="069A4368"/>
    <w:rsid w:val="07727C89"/>
    <w:rsid w:val="079F7689"/>
    <w:rsid w:val="080961A7"/>
    <w:rsid w:val="088D2CC5"/>
    <w:rsid w:val="08A454C4"/>
    <w:rsid w:val="0BC80F11"/>
    <w:rsid w:val="0CBA04CD"/>
    <w:rsid w:val="0DD342C6"/>
    <w:rsid w:val="0E570FF3"/>
    <w:rsid w:val="0E672DF3"/>
    <w:rsid w:val="0E6A61BF"/>
    <w:rsid w:val="0EC20452"/>
    <w:rsid w:val="0F190578"/>
    <w:rsid w:val="10177F5F"/>
    <w:rsid w:val="106D0AC7"/>
    <w:rsid w:val="10B30067"/>
    <w:rsid w:val="112540E8"/>
    <w:rsid w:val="11FD9232"/>
    <w:rsid w:val="12E21C96"/>
    <w:rsid w:val="13EE7251"/>
    <w:rsid w:val="14C57350"/>
    <w:rsid w:val="1528654B"/>
    <w:rsid w:val="15780A16"/>
    <w:rsid w:val="159B0DA5"/>
    <w:rsid w:val="15E70875"/>
    <w:rsid w:val="16174941"/>
    <w:rsid w:val="16A70E2C"/>
    <w:rsid w:val="179F680B"/>
    <w:rsid w:val="17BE22F5"/>
    <w:rsid w:val="18147845"/>
    <w:rsid w:val="18E849B9"/>
    <w:rsid w:val="19622F5C"/>
    <w:rsid w:val="1AE8027C"/>
    <w:rsid w:val="1C11478D"/>
    <w:rsid w:val="1C2213A3"/>
    <w:rsid w:val="1C2C33AF"/>
    <w:rsid w:val="1D1B4DD6"/>
    <w:rsid w:val="1DE673A8"/>
    <w:rsid w:val="1EE14925"/>
    <w:rsid w:val="1EF22D41"/>
    <w:rsid w:val="1F3E3926"/>
    <w:rsid w:val="1F6A2CB7"/>
    <w:rsid w:val="1FAC1A72"/>
    <w:rsid w:val="206936D5"/>
    <w:rsid w:val="214E09D6"/>
    <w:rsid w:val="2164721B"/>
    <w:rsid w:val="21A63C04"/>
    <w:rsid w:val="21CB6D00"/>
    <w:rsid w:val="21EA196F"/>
    <w:rsid w:val="22056B7C"/>
    <w:rsid w:val="220C49FD"/>
    <w:rsid w:val="22B67E76"/>
    <w:rsid w:val="23776B7D"/>
    <w:rsid w:val="23812232"/>
    <w:rsid w:val="23EB4030"/>
    <w:rsid w:val="244B45EE"/>
    <w:rsid w:val="24CD6827"/>
    <w:rsid w:val="259F0749"/>
    <w:rsid w:val="260D24A3"/>
    <w:rsid w:val="26743E6B"/>
    <w:rsid w:val="26931C1D"/>
    <w:rsid w:val="278D7F07"/>
    <w:rsid w:val="27EFD32C"/>
    <w:rsid w:val="290C07F0"/>
    <w:rsid w:val="29CB0509"/>
    <w:rsid w:val="2A8E42CD"/>
    <w:rsid w:val="2A9A6A52"/>
    <w:rsid w:val="2AB51D16"/>
    <w:rsid w:val="2AFA4C7A"/>
    <w:rsid w:val="2B277B63"/>
    <w:rsid w:val="2B2E210D"/>
    <w:rsid w:val="2B3FE990"/>
    <w:rsid w:val="2B8E129A"/>
    <w:rsid w:val="2BD870AF"/>
    <w:rsid w:val="2CE6525A"/>
    <w:rsid w:val="2D0E14EB"/>
    <w:rsid w:val="2DA57D7C"/>
    <w:rsid w:val="2E737132"/>
    <w:rsid w:val="2ECA5923"/>
    <w:rsid w:val="2F5F1D65"/>
    <w:rsid w:val="2F7B6348"/>
    <w:rsid w:val="305D382D"/>
    <w:rsid w:val="309F019C"/>
    <w:rsid w:val="30A763DE"/>
    <w:rsid w:val="30D463D0"/>
    <w:rsid w:val="33296E30"/>
    <w:rsid w:val="343A1118"/>
    <w:rsid w:val="346C3E22"/>
    <w:rsid w:val="347E6550"/>
    <w:rsid w:val="347F11A8"/>
    <w:rsid w:val="352A0041"/>
    <w:rsid w:val="35843E04"/>
    <w:rsid w:val="359027A9"/>
    <w:rsid w:val="35FBF44D"/>
    <w:rsid w:val="364B5D9F"/>
    <w:rsid w:val="366B4090"/>
    <w:rsid w:val="367B6228"/>
    <w:rsid w:val="37794189"/>
    <w:rsid w:val="37935CC0"/>
    <w:rsid w:val="37DC1CD5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C521FD"/>
    <w:rsid w:val="3BDE6E4B"/>
    <w:rsid w:val="3CE14AA1"/>
    <w:rsid w:val="3CF3187E"/>
    <w:rsid w:val="3D1241F0"/>
    <w:rsid w:val="3DE06638"/>
    <w:rsid w:val="3DE334D3"/>
    <w:rsid w:val="3E187D3B"/>
    <w:rsid w:val="3ECB07D8"/>
    <w:rsid w:val="3F4AA5B5"/>
    <w:rsid w:val="3FDF7D12"/>
    <w:rsid w:val="3FE79CDB"/>
    <w:rsid w:val="40274EE2"/>
    <w:rsid w:val="40C127B1"/>
    <w:rsid w:val="41377422"/>
    <w:rsid w:val="41964058"/>
    <w:rsid w:val="428D254A"/>
    <w:rsid w:val="42D64C2A"/>
    <w:rsid w:val="43FF65AC"/>
    <w:rsid w:val="4436287C"/>
    <w:rsid w:val="44535E86"/>
    <w:rsid w:val="46454EEA"/>
    <w:rsid w:val="468E0403"/>
    <w:rsid w:val="46DE02B9"/>
    <w:rsid w:val="471F22FF"/>
    <w:rsid w:val="47573A97"/>
    <w:rsid w:val="475B0CEE"/>
    <w:rsid w:val="47B7762C"/>
    <w:rsid w:val="488A0F8C"/>
    <w:rsid w:val="496E7CAC"/>
    <w:rsid w:val="4A0C53A5"/>
    <w:rsid w:val="4AE449D4"/>
    <w:rsid w:val="4B692195"/>
    <w:rsid w:val="4BFFE1E8"/>
    <w:rsid w:val="4D3C03EF"/>
    <w:rsid w:val="4D3C14C9"/>
    <w:rsid w:val="4DBD19CC"/>
    <w:rsid w:val="4ECA645D"/>
    <w:rsid w:val="4F096C8B"/>
    <w:rsid w:val="4F5921E9"/>
    <w:rsid w:val="4F6F5E55"/>
    <w:rsid w:val="4F8F602D"/>
    <w:rsid w:val="4FB72BD2"/>
    <w:rsid w:val="50120532"/>
    <w:rsid w:val="5032428D"/>
    <w:rsid w:val="50395ABF"/>
    <w:rsid w:val="50F75150"/>
    <w:rsid w:val="517E1833"/>
    <w:rsid w:val="51924182"/>
    <w:rsid w:val="51C309D4"/>
    <w:rsid w:val="523A5B1F"/>
    <w:rsid w:val="532B645A"/>
    <w:rsid w:val="548D2FEE"/>
    <w:rsid w:val="55AC5ED7"/>
    <w:rsid w:val="56BF6C25"/>
    <w:rsid w:val="57577905"/>
    <w:rsid w:val="57E80CDB"/>
    <w:rsid w:val="57EF4CB5"/>
    <w:rsid w:val="582D4ABF"/>
    <w:rsid w:val="58567E3E"/>
    <w:rsid w:val="588F334E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B2D2FD9"/>
    <w:rsid w:val="5BBB7A1A"/>
    <w:rsid w:val="5BFC372D"/>
    <w:rsid w:val="5CF90EE1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D0546"/>
    <w:rsid w:val="625B14A6"/>
    <w:rsid w:val="62A4220E"/>
    <w:rsid w:val="63576530"/>
    <w:rsid w:val="648361FE"/>
    <w:rsid w:val="64A5275E"/>
    <w:rsid w:val="64C5396E"/>
    <w:rsid w:val="64DE058B"/>
    <w:rsid w:val="65211CCB"/>
    <w:rsid w:val="65954C03"/>
    <w:rsid w:val="65CB4FB4"/>
    <w:rsid w:val="65D74060"/>
    <w:rsid w:val="67033D94"/>
    <w:rsid w:val="67A0736B"/>
    <w:rsid w:val="69F10D61"/>
    <w:rsid w:val="6AD06BC8"/>
    <w:rsid w:val="6B783747"/>
    <w:rsid w:val="6BFEC284"/>
    <w:rsid w:val="6C4158B3"/>
    <w:rsid w:val="6CE56E7D"/>
    <w:rsid w:val="6CEE35C6"/>
    <w:rsid w:val="6D4B0EC5"/>
    <w:rsid w:val="6D6535F8"/>
    <w:rsid w:val="6D73E166"/>
    <w:rsid w:val="6DAA7382"/>
    <w:rsid w:val="6DC62B2F"/>
    <w:rsid w:val="6DDAE83E"/>
    <w:rsid w:val="6DEE1206"/>
    <w:rsid w:val="6DFF3545"/>
    <w:rsid w:val="6EB10255"/>
    <w:rsid w:val="6EE0729D"/>
    <w:rsid w:val="6F224087"/>
    <w:rsid w:val="6F4162E7"/>
    <w:rsid w:val="6F50487C"/>
    <w:rsid w:val="6FA8292C"/>
    <w:rsid w:val="6FB865A9"/>
    <w:rsid w:val="6FBE3942"/>
    <w:rsid w:val="6FCA65BB"/>
    <w:rsid w:val="6FDCE4EF"/>
    <w:rsid w:val="6FFBDDB4"/>
    <w:rsid w:val="710F044A"/>
    <w:rsid w:val="71A70E42"/>
    <w:rsid w:val="71BB2380"/>
    <w:rsid w:val="71FA65EF"/>
    <w:rsid w:val="72272E4F"/>
    <w:rsid w:val="723A1779"/>
    <w:rsid w:val="72B6087F"/>
    <w:rsid w:val="72FE16E6"/>
    <w:rsid w:val="73070DAF"/>
    <w:rsid w:val="73AC5FA4"/>
    <w:rsid w:val="74106F96"/>
    <w:rsid w:val="7419430F"/>
    <w:rsid w:val="74FA2C97"/>
    <w:rsid w:val="74FC7C64"/>
    <w:rsid w:val="74FD2114"/>
    <w:rsid w:val="75B34EBC"/>
    <w:rsid w:val="75BA16C1"/>
    <w:rsid w:val="76291FEB"/>
    <w:rsid w:val="767D34EE"/>
    <w:rsid w:val="76EF92B7"/>
    <w:rsid w:val="77151462"/>
    <w:rsid w:val="77A242C3"/>
    <w:rsid w:val="77A80396"/>
    <w:rsid w:val="77BD8E83"/>
    <w:rsid w:val="77FB462D"/>
    <w:rsid w:val="783F6335"/>
    <w:rsid w:val="78641A4E"/>
    <w:rsid w:val="78FC7FAD"/>
    <w:rsid w:val="790B4675"/>
    <w:rsid w:val="79A1084D"/>
    <w:rsid w:val="7A4C304B"/>
    <w:rsid w:val="7AF3401F"/>
    <w:rsid w:val="7AF6440E"/>
    <w:rsid w:val="7B03290B"/>
    <w:rsid w:val="7B2A0CCB"/>
    <w:rsid w:val="7BFADF96"/>
    <w:rsid w:val="7BFE685F"/>
    <w:rsid w:val="7BFF4CA5"/>
    <w:rsid w:val="7CBA469A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5</TotalTime>
  <ScaleCrop>false</ScaleCrop>
  <LinksUpToDate>false</LinksUpToDate>
  <CharactersWithSpaces>706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2023-10-20T00:02:57Z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