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阴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1.幼儿来园人数：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，8人请假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2.晨间来园：今天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宝贝们来园后能够自主将水杯放在水杯架上，然后去签到，并选择喜欢的区域进行区域游戏，很棒哟！如果在放水杯的时候能够将水杯带子也绕好就更好啦！希望下周宝贝们可以有所进步哦！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今天的早点我们喝的是热乎乎的牛奶，有香喷喷的海盐/猴头菇饼干，还有营养美味的煮鹌鹑蛋，宝贝们吃得津津有味，牛奶也都按个人所需喝完了。下周宝贝们也要继续保持哦！</w:t>
      </w: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654" w:firstLineChars="13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健康检查</w:t>
      </w: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>今天幼儿园请来了专业医生，对宝贝们进行氟离子牙齿涂氟，让氟化物停留在牙齿上，从而形成一层牙齿的“保护膜”，宝贝们一直口含，持续释放氟离子，达到预防龋齿的目的。同时对宝贝们的听力情况也进行了相应的检查。</w:t>
      </w:r>
    </w:p>
    <w:p>
      <w:pPr>
        <w:widowControl/>
        <w:autoSpaceDE w:val="0"/>
        <w:autoSpaceDN w:val="0"/>
        <w:adjustRightInd w:val="0"/>
        <w:spacing w:line="240" w:lineRule="auto"/>
        <w:jc w:val="left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1665605</wp:posOffset>
            </wp:positionH>
            <wp:positionV relativeFrom="paragraph">
              <wp:posOffset>104775</wp:posOffset>
            </wp:positionV>
            <wp:extent cx="1971675" cy="1478915"/>
            <wp:effectExtent l="114300" t="88900" r="111125" b="108585"/>
            <wp:wrapSquare wrapText="bothSides"/>
            <wp:docPr id="10" name="图片 10" descr="C:\Users\34161\Desktop\800 (2).jpg80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34161\Desktop\800 (2).jpg800 (2)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89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146050</wp:posOffset>
            </wp:positionV>
            <wp:extent cx="2002790" cy="1502410"/>
            <wp:effectExtent l="101600" t="88900" r="92710" b="110490"/>
            <wp:wrapSquare wrapText="bothSides"/>
            <wp:docPr id="13" name="图片 13" descr="C:\Users\34161\Desktop\800 (3).jpg80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34161\Desktop\800 (3).jpg800 (3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50241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140335</wp:posOffset>
            </wp:positionV>
            <wp:extent cx="2004695" cy="1503680"/>
            <wp:effectExtent l="101600" t="88900" r="90805" b="109220"/>
            <wp:wrapSquare wrapText="bothSides"/>
            <wp:docPr id="5" name="图片 5" descr="C:\Users\34161\Desktop\800 (1).jpg8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61\Desktop\800 (1).jpg800 (1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50368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花生饭、清蒸鸦片鱼、青菜炒香菇、白萝卜豆苗贡丸汤。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2（饭剩余）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2（饭菜剩余）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2（菜剩余）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2（菜剩余）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2（全部剩余）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</w:pPr>
          </w:p>
          <w:p>
            <w:pPr>
              <w:spacing w:line="400" w:lineRule="exact"/>
              <w:jc w:val="center"/>
              <w:rPr>
                <w:rFonts w:hint="default" w:ascii="宋体" w:hAnsi="宋体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  <w:t>集体活动</w:t>
            </w:r>
          </w:p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ind w:firstLine="480" w:firstLineChars="200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ascii="宋体" w:hAnsi="宋体" w:eastAsia="宋体" w:cs="宋体"/>
                <w:sz w:val="24"/>
                <w:szCs w:val="24"/>
              </w:rPr>
              <w:t>这是一节用棉签画菊花的美术活动。棉签画是用棉签蘸取颜料，在画纸上进行创作的一种画种，它的工具包括棉签、颜料和纸。 活动中选取三种有代表性的菊花特征：曲线像豆芽形的、椭圆形的、长短直线型的，让幼儿通过自己的创作，发现菊花的美。美术活动棉签画《菊花》主要是让幼儿通过画菊花，来了解菊花的其他特征，利用棉签这个生活中最常见的物品，来引导幼儿用大拇指、食指、中指捏紧棉签的中部，将棉花部分蘸上颜料在画纸上进行作画，先画一个点来表示花心，沿着花心，从里往外的开始画花瓣，可以用：直线、曲线、椭圆形等形式来表示。用棉签画的形式来表现菊花，增加幼儿生活体验的力度，从而感受不同材料作画的乐趣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  <w:u w:val="single"/>
              </w:rPr>
              <w:t>幼儿发展分析：</w:t>
            </w:r>
            <w:r>
              <w:rPr>
                <w:rFonts w:ascii="宋体" w:hAnsi="宋体" w:eastAsia="宋体" w:cs="宋体"/>
                <w:sz w:val="24"/>
                <w:szCs w:val="24"/>
                <w:u w:val="single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本班幼儿一直都是使用蜡笔绘画，这是幼儿第一次使用棉签来画画，这样新颖的美术活动十分受孩子喜爱，欣喜若狂之时难免常规方面需要老师多多提醒。幼儿第一次接触颜料，孩子们对于颜色比较了解，但是对于使用棉签和颜料还缺乏认识，而且幼儿小手肌肉不够发达，在使用棉签画画的时候力度掌握不好，不能够很好地在纸上作画。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104775</wp:posOffset>
                  </wp:positionV>
                  <wp:extent cx="2724150" cy="2042795"/>
                  <wp:effectExtent l="114300" t="88900" r="107950" b="103505"/>
                  <wp:wrapSquare wrapText="bothSides"/>
                  <wp:docPr id="11" name="图片 11" descr="C:\Users\34161\Desktop\IMG_5227.JPGIMG_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34161\Desktop\IMG_5227.JPGIMG_52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279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169545</wp:posOffset>
                  </wp:positionV>
                  <wp:extent cx="2654935" cy="1991360"/>
                  <wp:effectExtent l="114300" t="88900" r="113665" b="104140"/>
                  <wp:wrapSquare wrapText="bothSides"/>
                  <wp:docPr id="12" name="图片 12" descr="C:\Users\34161\Desktop\IMG_5229.JPGIMG_5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34161\Desktop\IMG_5229.JPGIMG_52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83185</wp:posOffset>
                  </wp:positionV>
                  <wp:extent cx="2654935" cy="1990725"/>
                  <wp:effectExtent l="114300" t="88900" r="113665" b="104775"/>
                  <wp:wrapSquare wrapText="bothSides"/>
                  <wp:docPr id="14" name="图片 14" descr="C:\Users\34161\Desktop\IMG_5230.JPGIMG_5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34161\Desktop\IMG_5230.JPGIMG_52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3628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2576" behindDoc="0" locked="0" layoutInCell="1" allowOverlap="1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83185</wp:posOffset>
                  </wp:positionV>
                  <wp:extent cx="2654935" cy="1990725"/>
                  <wp:effectExtent l="114300" t="88900" r="113665" b="104775"/>
                  <wp:wrapSquare wrapText="bothSides"/>
                  <wp:docPr id="15" name="图片 15" descr="C:\Users\34161\Desktop\IMG_5231.JPGIMG_5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34161\Desktop\IMG_5231.JPGIMG_52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kern w:val="0"/>
                <w:sz w:val="32"/>
                <w:szCs w:val="32"/>
                <w:lang w:val="en-US"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3600" behindDoc="0" locked="0" layoutInCell="1" allowOverlap="1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265430</wp:posOffset>
                  </wp:positionV>
                  <wp:extent cx="2654935" cy="1990725"/>
                  <wp:effectExtent l="114300" t="88900" r="113665" b="104775"/>
                  <wp:wrapSquare wrapText="bothSides"/>
                  <wp:docPr id="16" name="图片 16" descr="C:\Users\34161\Desktop\IMG_5233.JPGIMG_5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34161\Desktop\IMG_5233.JPGIMG_52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所有的宝宝在13:00前都睡着了，个别宝宝还未能入睡，希望明天都能美美地睡一个午觉。</w:t>
      </w: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tabs>
          <w:tab w:val="left" w:pos="3617"/>
        </w:tabs>
        <w:spacing w:line="400" w:lineRule="exact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0"/>
          <w:sz w:val="21"/>
          <w:szCs w:val="21"/>
          <w:lang w:eastAsia="zh-CN"/>
        </w:rPr>
        <w:tab/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登高望远</w:t>
      </w: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>下午阳光真好，我们带着宝贝们来到了户外，拿着望远镜看一看远方的风景。真好！</w:t>
      </w: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131445</wp:posOffset>
            </wp:positionV>
            <wp:extent cx="2004695" cy="1503045"/>
            <wp:effectExtent l="101600" t="88900" r="90805" b="109855"/>
            <wp:wrapSquare wrapText="bothSides"/>
            <wp:docPr id="6" name="图片 6" descr="C:\Users\34161\Desktop\IMG_5263.JPGIMG_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34161\Desktop\IMG_5263.JPGIMG_526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50304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-779780</wp:posOffset>
            </wp:positionH>
            <wp:positionV relativeFrom="paragraph">
              <wp:posOffset>173355</wp:posOffset>
            </wp:positionV>
            <wp:extent cx="2004695" cy="1503045"/>
            <wp:effectExtent l="101600" t="88900" r="90805" b="109855"/>
            <wp:wrapSquare wrapText="bothSides"/>
            <wp:docPr id="2" name="图片 2" descr="C:\Users\34161\Desktop\IMG_5265.JPGIMG_5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34161\Desktop\IMG_5265.JPGIMG_526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50304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177165</wp:posOffset>
            </wp:positionV>
            <wp:extent cx="2004695" cy="1503045"/>
            <wp:effectExtent l="101600" t="88900" r="90805" b="109855"/>
            <wp:wrapSquare wrapText="bothSides"/>
            <wp:docPr id="4" name="图片 4" descr="C:\Users\34161\Desktop\IMG_5254.JPGIMG_5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34161\Desktop\IMG_5254.JPGIMG_525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50304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150495</wp:posOffset>
            </wp:positionV>
            <wp:extent cx="2004695" cy="1503045"/>
            <wp:effectExtent l="101600" t="88900" r="90805" b="109855"/>
            <wp:wrapSquare wrapText="bothSides"/>
            <wp:docPr id="9" name="图片 9" descr="C:\Users\34161\Desktop\IMG_5267.JPGIMG_5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34161\Desktop\IMG_5267.JPGIMG_526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50304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137795</wp:posOffset>
            </wp:positionV>
            <wp:extent cx="2004695" cy="1503045"/>
            <wp:effectExtent l="101600" t="88900" r="90805" b="109855"/>
            <wp:wrapSquare wrapText="bothSides"/>
            <wp:docPr id="8" name="图片 8" descr="C:\Users\34161\Desktop\IMG_5258.JPGIMG_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34161\Desktop\IMG_5258.JPGIMG_525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50304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157480</wp:posOffset>
            </wp:positionV>
            <wp:extent cx="2004695" cy="1503045"/>
            <wp:effectExtent l="101600" t="88900" r="90805" b="109855"/>
            <wp:wrapSquare wrapText="bothSides"/>
            <wp:docPr id="7" name="图片 7" descr="C:\Users\34161\Desktop\IMG_5260.JPGIMG_5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34161\Desktop\IMG_5260.JPGIMG_526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50304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ind w:firstLine="420" w:firstLineChars="200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最近天气早晚比较凉，温差较大，请家长们为孩子及时增减衣物，以免受凉感冒哦！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祝各位大朋友小朋友周末愉快哦！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TMsImhkaWQiOiI3OGRmNzMxMjQ2YjZiNTE1OGE5NDg5ZTczZGJiY2Q5NiIsInVzZXJDb3VudCI6MTh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5A5275"/>
    <w:rsid w:val="038021CC"/>
    <w:rsid w:val="04143C87"/>
    <w:rsid w:val="041B280B"/>
    <w:rsid w:val="04422C27"/>
    <w:rsid w:val="045F79C0"/>
    <w:rsid w:val="05B37EFF"/>
    <w:rsid w:val="06302B36"/>
    <w:rsid w:val="0AEC04E6"/>
    <w:rsid w:val="0B3F483C"/>
    <w:rsid w:val="0CAD218B"/>
    <w:rsid w:val="0E581FD3"/>
    <w:rsid w:val="0F275432"/>
    <w:rsid w:val="102E16C6"/>
    <w:rsid w:val="115A7397"/>
    <w:rsid w:val="1383227D"/>
    <w:rsid w:val="13DC26C2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3CB036F"/>
    <w:rsid w:val="36B27181"/>
    <w:rsid w:val="39464738"/>
    <w:rsid w:val="395F70E5"/>
    <w:rsid w:val="3B5F384E"/>
    <w:rsid w:val="3D545A50"/>
    <w:rsid w:val="3EEF5FBA"/>
    <w:rsid w:val="40396024"/>
    <w:rsid w:val="416F1AF6"/>
    <w:rsid w:val="419D104A"/>
    <w:rsid w:val="44711E0B"/>
    <w:rsid w:val="449C1ABE"/>
    <w:rsid w:val="44B84072"/>
    <w:rsid w:val="457D71CB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4731328"/>
    <w:rsid w:val="55AF7357"/>
    <w:rsid w:val="560C0097"/>
    <w:rsid w:val="56121AB8"/>
    <w:rsid w:val="57464786"/>
    <w:rsid w:val="5811161F"/>
    <w:rsid w:val="5A1869F9"/>
    <w:rsid w:val="5AE42486"/>
    <w:rsid w:val="5BB860DF"/>
    <w:rsid w:val="5BE53043"/>
    <w:rsid w:val="5D142F87"/>
    <w:rsid w:val="5D580B99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6920D7"/>
    <w:rsid w:val="678D2FAE"/>
    <w:rsid w:val="683756E7"/>
    <w:rsid w:val="684B7993"/>
    <w:rsid w:val="689C3573"/>
    <w:rsid w:val="69414B82"/>
    <w:rsid w:val="694A521D"/>
    <w:rsid w:val="69EE1271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CD4F81"/>
    <w:rsid w:val="773F1A44"/>
    <w:rsid w:val="774F22A3"/>
    <w:rsid w:val="77717635"/>
    <w:rsid w:val="7A580DD2"/>
    <w:rsid w:val="7A9C52AE"/>
    <w:rsid w:val="7B9B7155"/>
    <w:rsid w:val="7DC0514C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952</Words>
  <Characters>975</Characters>
  <Lines>10</Lines>
  <Paragraphs>2</Paragraphs>
  <TotalTime>1</TotalTime>
  <ScaleCrop>false</ScaleCrop>
  <LinksUpToDate>false</LinksUpToDate>
  <CharactersWithSpaces>1043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2023-10-20T07:49:51Z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D14779A91D6344F8A925A8FD4ACD5955</vt:lpwstr>
  </property>
  <property fmtid="{D5CDD505-2E9C-101B-9397-08002B2CF9AE}" pid="5" name="commondata">
    <vt:lpwstr>eyJjb3VudCI6NywiaGRpZCI6IjgwMTFkOGIxOGI4YTJiZmJhMDYwMGRlZGE2MzM2NjlhIiwidXNlckNvdW50Ijo3fQ==</vt:lpwstr>
  </property>
</Properties>
</file>