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2023.10.18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今天8位小朋友请假。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集体活动《数学：感知数量6》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这是一节有关数量感知的数学活动。幼儿数概念的发展是从计数开始的，因此让幼儿感知物体的数量对计数是非常重要的。本节活动主要引导幼儿认识数字6，并在数数和按数取物的过程中感知5添上1就是6，6少1是5。</w:t>
      </w:r>
    </w:p>
    <w:p>
      <w:pPr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 xml:space="preserve"> 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小朋友能够通过观察感知数量6，进行数物匹配正确操作操作纸；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小朋友也能够通过他人的描述认识数字6，如果能举手表达更大胆一些就更棒了；还有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小朋友也要认真倾听要求，耐心数一数，并学会记录哦~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193675</wp:posOffset>
                </wp:positionV>
                <wp:extent cx="2400300" cy="1800225"/>
                <wp:effectExtent l="0" t="0" r="0" b="3175"/>
                <wp:wrapNone/>
                <wp:docPr id="5122" name="组合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00300" cy="1800225"/>
                          <a:chOff x="0" y="0"/>
                          <a:chExt cx="9144000" cy="6858000"/>
                        </a:xfrm>
                      </wpg:grpSpPr>
                      <wps:wsp>
                        <wps:cNvPr id="2" name="直接连接符 1"/>
                        <wps:cNvCnPr/>
                        <wps:spPr>
                          <a:xfrm rot="16200000" flipH="1">
                            <a:off x="-464343" y="3393282"/>
                            <a:ext cx="6858000" cy="714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直接连接符 2"/>
                        <wps:cNvCnPr/>
                        <wps:spPr>
                          <a:xfrm rot="16200000" flipH="1">
                            <a:off x="2536032" y="3393282"/>
                            <a:ext cx="6858000" cy="7143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接连接符 3"/>
                        <wps:cNvCnPr/>
                        <wps:spPr>
                          <a:xfrm>
                            <a:off x="0" y="3357563"/>
                            <a:ext cx="9144000" cy="15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124.5pt;margin-top:15.25pt;height:141.75pt;width:189pt;z-index:251663360;mso-width-relative:page;mso-height-relative:page;" coordsize="9144000,6858000" o:gfxdata="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A0gWJl2gAAAAoBAAAPAAAAAAAAAAEAIAAAACIAAABkcnMvZG93bnJldi54bWxQ&#10;SwECFAAUAAAACACHTuJAFuGhqtkCAAAZCQAADgAAAAAAAAABACAAAAApAQAAZHJzL2Uyb0RvYy54&#10;bWxQSwUGAAAAAAYABgBZAQAAdAYAAAAA&#10;">
                <o:lock v:ext="edit" aspectratio="t"/>
                <v:line id="直接连接符 1" o:spid="_x0000_s1026" o:spt="20" style="position:absolute;left:-464343;top:3393282;flip:x;height:71437;width:6858000;rotation:5898240f;" filled="f" stroked="t" coordsize="21600,21600" o:gfxdata="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oH76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70C0 [3204]" miterlimit="8" joinstyle="miter"/>
                  <v:imagedata o:title=""/>
                  <o:lock v:ext="edit" aspectratio="f"/>
                </v:line>
                <v:line id="直接连接符 2" o:spid="_x0000_s1026" o:spt="20" style="position:absolute;left:2536032;top:3393282;flip:x;height:71437;width:6858000;rotation:5898240f;" filled="f" stroked="t" coordsize="21600,21600" o:gfxdata="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7kui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70C0 [3204]" miterlimit="8" joinstyle="miter"/>
                  <v:imagedata o:title=""/>
                  <o:lock v:ext="edit" aspectratio="f"/>
                </v:line>
                <v:line id="直接连接符 3" o:spid="_x0000_s1026" o:spt="20" style="position:absolute;left:0;top:3357563;height:1587;width:9144000;" filled="f" stroked="t" coordsize="21600,21600" o:gfxdata="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x/+r4A&#10;AADa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70C0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171450</wp:posOffset>
                </wp:positionV>
                <wp:extent cx="2393950" cy="1800225"/>
                <wp:effectExtent l="0" t="0" r="6350" b="3175"/>
                <wp:wrapNone/>
                <wp:docPr id="1" name="组合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393950" cy="1800225"/>
                          <a:chOff x="0" y="-71438"/>
                          <a:chExt cx="9215438" cy="6929438"/>
                        </a:xfrm>
                      </wpg:grpSpPr>
                      <pic:pic xmlns:pic="http://schemas.openxmlformats.org/drawingml/2006/picture">
                        <pic:nvPicPr>
                          <pic:cNvPr id="5124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3" y="-71438"/>
                            <a:ext cx="1017587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5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313" y="928688"/>
                            <a:ext cx="1017587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6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3063" y="-71438"/>
                            <a:ext cx="1017587" cy="135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7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3063" y="928688"/>
                            <a:ext cx="1017587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8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3063" y="1928813"/>
                            <a:ext cx="1017587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9" name="Picture 10" descr="http://www.cyty.cn/images/201110/goods_img/5208_P_131854287401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5F5F7"/>
                              </a:clrFrom>
                              <a:clrTo>
                                <a:srgbClr val="F5F5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928813"/>
                            <a:ext cx="1017588" cy="135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5" name="组合 37"/>
                        <wpg:cNvGrpSpPr/>
                        <wpg:grpSpPr>
                          <a:xfrm>
                            <a:off x="0" y="3571875"/>
                            <a:ext cx="3079750" cy="3249613"/>
                            <a:chOff x="0" y="3571875"/>
                            <a:chExt cx="3079750" cy="3249613"/>
                          </a:xfrm>
                        </wpg:grpSpPr>
                        <pic:pic xmlns:pic="http://schemas.openxmlformats.org/drawingml/2006/picture">
                          <pic:nvPicPr>
                            <pic:cNvPr id="5154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0750" y="4214813"/>
                              <a:ext cx="1222375" cy="110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5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0750" y="5286375"/>
                              <a:ext cx="1222375" cy="1106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6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9438" y="3571875"/>
                              <a:ext cx="1222375" cy="1106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7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7375" y="4643438"/>
                              <a:ext cx="1222375" cy="110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8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86313"/>
                              <a:ext cx="1222375" cy="11064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9" name="Picture 6" descr="http://pic30.nipic.com/20130607/2386881_151456466163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7375" y="5715000"/>
                              <a:ext cx="1222375" cy="11064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6" name="组合 35"/>
                        <wpg:cNvGrpSpPr/>
                        <wpg:grpSpPr>
                          <a:xfrm>
                            <a:off x="2857500" y="500063"/>
                            <a:ext cx="3143250" cy="2428875"/>
                            <a:chOff x="2857500" y="500063"/>
                            <a:chExt cx="3143250" cy="2428875"/>
                          </a:xfrm>
                        </wpg:grpSpPr>
                        <pic:pic xmlns:pic="http://schemas.openxmlformats.org/drawingml/2006/picture">
                          <pic:nvPicPr>
                            <pic:cNvPr id="5148" name="Picture 12" descr="http://img10.360buyimg.com/n0/9220/e51f18b5-d18c-4ad4-91f1-95b178a0c61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29063" y="571500"/>
                              <a:ext cx="1071562" cy="10715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9" name="Picture 14" descr="http://img10.360buyimg.com/n0/8330/4958e856-0a4d-48f9-aaa8-8289b04f3ca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0" y="500063"/>
                              <a:ext cx="1143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0" name="Picture 12" descr="http://img10.360buyimg.com/n0/9220/e51f18b5-d18c-4ad4-91f1-95b178a0c61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29188" y="1785938"/>
                              <a:ext cx="1071562" cy="1071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1" name="Picture 12" descr="http://img10.360buyimg.com/n0/9220/e51f18b5-d18c-4ad4-91f1-95b178a0c61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8938" y="1785938"/>
                              <a:ext cx="1071562" cy="10715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2" name="Picture 14" descr="http://img10.360buyimg.com/n0/8330/4958e856-0a4d-48f9-aaa8-8289b04f3ca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750" y="571500"/>
                              <a:ext cx="1143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53" name="Picture 14" descr="http://img10.360buyimg.com/n0/8330/4958e856-0a4d-48f9-aaa8-8289b04f3ca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7625" y="1785938"/>
                              <a:ext cx="1143000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7" name="组合 38"/>
                        <wpg:cNvGrpSpPr/>
                        <wpg:grpSpPr>
                          <a:xfrm>
                            <a:off x="2928938" y="3479800"/>
                            <a:ext cx="3143250" cy="3378200"/>
                            <a:chOff x="2928938" y="3479800"/>
                            <a:chExt cx="3143250" cy="3378200"/>
                          </a:xfrm>
                        </wpg:grpSpPr>
                        <pic:pic xmlns:pic="http://schemas.openxmlformats.org/drawingml/2006/picture">
                          <pic:nvPicPr>
                            <pic:cNvPr id="5142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1813" y="3479800"/>
                              <a:ext cx="1214437" cy="877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3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29063" y="4265613"/>
                              <a:ext cx="1214437" cy="87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4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750" y="4979988"/>
                              <a:ext cx="1214438" cy="87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5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8938" y="4572000"/>
                              <a:ext cx="1214437" cy="877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6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86188" y="5357813"/>
                              <a:ext cx="1214437" cy="87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7" name="Picture 16" descr="http://pica.nipic.com/2008-05-12/20085121453346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7F9EE"/>
                                </a:clrFrom>
                                <a:clrTo>
                                  <a:srgbClr val="F7F9EE"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4875" y="5980113"/>
                              <a:ext cx="1214438" cy="8778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8" name="组合 36"/>
                        <wpg:cNvGrpSpPr/>
                        <wpg:grpSpPr>
                          <a:xfrm>
                            <a:off x="5929313" y="-71438"/>
                            <a:ext cx="3286125" cy="3643313"/>
                            <a:chOff x="5929313" y="-71438"/>
                            <a:chExt cx="3286125" cy="3643313"/>
                          </a:xfrm>
                        </wpg:grpSpPr>
                        <pic:pic xmlns:pic="http://schemas.openxmlformats.org/drawingml/2006/picture">
                          <pic:nvPicPr>
                            <pic:cNvPr id="5138" name="Picture 2" descr="http://pic1a.nipic.com/2008-12-16/2008121683527489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6447" t="17702" b="143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9313" y="571500"/>
                              <a:ext cx="3109912" cy="1357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39" name="Picture 2" descr="http://pic1a.nipic.com/2008-12-16/2008121683527489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14311" t="6447" r="17702" b="488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62788" y="-71438"/>
                              <a:ext cx="1152525" cy="13350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0" name="Picture 2" descr="http://pic1a.nipic.com/2008-12-16/2008121683527489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6447" t="17702" b="143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05525" y="2214563"/>
                              <a:ext cx="3109913" cy="13573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41" name="Picture 2" descr="http://pic1a.nipic.com/2008-12-16/2008121683527489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 l="6447" t="17702" r="48810" b="14311"/>
                            <a:stretch>
                              <a:fillRect/>
                            </a:stretch>
                          </pic:blipFill>
                          <pic:spPr>
                            <a:xfrm rot="-4030270">
                              <a:off x="6909592" y="1691480"/>
                              <a:ext cx="1335088" cy="1152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9" name="组合 39"/>
                        <wpg:cNvGrpSpPr/>
                        <wpg:grpSpPr>
                          <a:xfrm>
                            <a:off x="6127750" y="3429000"/>
                            <a:ext cx="2728913" cy="3214688"/>
                            <a:chOff x="6127750" y="3429000"/>
                            <a:chExt cx="2728913" cy="3214688"/>
                          </a:xfrm>
                        </wpg:grpSpPr>
                        <pic:pic xmlns:pic="http://schemas.openxmlformats.org/drawingml/2006/picture">
                          <pic:nvPicPr>
                            <pic:cNvPr id="5135" name="Picture 4" descr="http://pica.nipic.com/2008-03-03/20083310623447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7750" y="3429000"/>
                              <a:ext cx="2728913" cy="2071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36" name="Picture 6" descr="http://pic1a.nipic.com/2008-10-21/2008102110512734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43625" y="5500688"/>
                              <a:ext cx="1173163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37" name="Picture 6" descr="http://pic1a.nipic.com/2008-10-21/2008102110512734_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72375" y="5500688"/>
                              <a:ext cx="1173163" cy="1143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0" o:spid="_x0000_s1026" o:spt="203" style="position:absolute;left:0pt;margin-left:125.35pt;margin-top:13.5pt;height:141.75pt;width:188.5pt;z-index:251664384;mso-width-relative:page;mso-height-relative:page;" coordorigin="0,-71438" coordsize="9215438,6929438" o:gfxdata="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">
                <o:lock v:ext="edit" aspectratio="t"/>
                <v:shape id="Picture 10" o:spid="_x0000_s1026" o:spt="75" alt="http://www.cyty.cn/images/201110/goods_img/5208_P_1318542874014.jpg" type="#_x0000_t75" style="position:absolute;left:214313;top:-71438;height:1357313;width:1017587;" filled="f" o:preferrelative="t" stroked="f" coordsize="21600,21600" o:gfxdata="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81W7wwAAAN0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5" chromakey="#F5F5F7" o:title=""/>
                  <o:lock v:ext="edit" aspectratio="t"/>
                </v:shape>
                <v:shape id="Picture 10" o:spid="_x0000_s1026" o:spt="75" alt="http://www.cyty.cn/images/201110/goods_img/5208_P_1318542874014.jpg" type="#_x0000_t75" style="position:absolute;left:214313;top:928688;height:1357312;width:1017587;" filled="f" o:preferrelative="t" stroked="f" coordsize="21600,21600" o:gfxdata="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a/&#10;8CD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chromakey="#F5F5F7" o:title=""/>
                  <o:lock v:ext="edit" aspectratio="t"/>
                </v:shape>
                <v:shape id="Picture 10" o:spid="_x0000_s1026" o:spt="75" alt="http://www.cyty.cn/images/201110/goods_img/5208_P_1318542874014.jpg" type="#_x0000_t75" style="position:absolute;left:1643063;top:-71438;height:1357313;width:1017587;" filled="f" o:preferrelative="t" stroked="f" coordsize="21600,21600" o:gfxdata="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t&#10;blf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chromakey="#F5F5F7" o:title=""/>
                  <o:lock v:ext="edit" aspectratio="t"/>
                </v:shape>
                <v:shape id="Picture 10" o:spid="_x0000_s1026" o:spt="75" alt="http://www.cyty.cn/images/201110/goods_img/5208_P_1318542874014.jpg" type="#_x0000_t75" style="position:absolute;left:1643063;top:928688;height:1357312;width:1017587;" filled="f" o:preferrelative="t" stroked="f" coordsize="21600,21600" o:gfxdata="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kh&#10;y8z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chromakey="#F5F5F7" o:title=""/>
                  <o:lock v:ext="edit" aspectratio="t"/>
                </v:shape>
                <v:shape id="Picture 10" o:spid="_x0000_s1026" o:spt="75" alt="http://www.cyty.cn/images/201110/goods_img/5208_P_1318542874014.jpg" type="#_x0000_t75" style="position:absolute;left:1643063;top:1928813;height:1357312;width:1017587;" filled="f" o:preferrelative="t" stroked="f" coordsize="21600,21600" o:gfxdata="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+X7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" chromakey="#F5F5F7" o:title=""/>
                  <o:lock v:ext="edit" aspectratio="t"/>
                </v:shape>
                <v:shape id="Picture 10" o:spid="_x0000_s1026" o:spt="75" alt="http://www.cyty.cn/images/201110/goods_img/5208_P_1318542874014.jpg" type="#_x0000_t75" style="position:absolute;left:285750;top:1928813;height:1357312;width:1017588;" filled="f" o:preferrelative="t" stroked="f" coordsize="21600,21600" o:gfxdata="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X&#10;8volwwAAAN0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5" chromakey="#F5F5F7" o:title=""/>
                  <o:lock v:ext="edit" aspectratio="t"/>
                </v:shape>
                <v:group id="组合 37" o:spid="_x0000_s1026" o:spt="203" style="position:absolute;left:0;top:3571875;height:3249613;width:3079750;" coordorigin="0,3571875" coordsize="3079750,324961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6" o:spid="_x0000_s1026" o:spt="75" alt="http://pic30.nipic.com/20130607/2386881_151456466163_2.jpg" type="#_x0000_t75" style="position:absolute;left:920750;top:4214813;height:1106487;width:1222375;" filled="f" o:preferrelative="t" stroked="f" coordsize="21600,21600" o:gfxdata="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2thy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  <v:shape id="Picture 6" o:spid="_x0000_s1026" o:spt="75" alt="http://pic30.nipic.com/20130607/2386881_151456466163_2.jpg" type="#_x0000_t75" style="position:absolute;left:920750;top:5286375;height:1106488;width:1222375;" filled="f" o:preferrelative="t" stroked="f" coordsize="21600,21600" o:gfxdata="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6E4e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  <v:shape id="Picture 6" o:spid="_x0000_s1026" o:spt="75" alt="http://pic30.nipic.com/20130607/2386881_151456466163_2.jpg" type="#_x0000_t75" style="position:absolute;left:1849438;top:3571875;height:1106488;width:1222375;" filled="f" o:preferrelative="t" stroked="f" coordsize="21600,21600" o:gfxdata="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ojfC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  <v:shape id="Picture 6" o:spid="_x0000_s1026" o:spt="75" alt="http://pic30.nipic.com/20130607/2386881_151456466163_2.jpg" type="#_x0000_t75" style="position:absolute;left:1857375;top:4643438;height:1106487;width:1222375;" filled="f" o:preferrelative="t" stroked="f" coordsize="21600,21600" o:gfxdata="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pChr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  <v:shape id="Picture 6" o:spid="_x0000_s1026" o:spt="75" alt="http://pic30.nipic.com/20130607/2386881_151456466163_2.jpg" type="#_x0000_t75" style="position:absolute;left:0;top:4786313;height:1106487;width:1222375;" filled="f" o:preferrelative="t" stroked="f" coordsize="21600,21600" o:gfxdata="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7vBm5AAAA3Q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  <v:shape id="Picture 6" o:spid="_x0000_s1026" o:spt="75" alt="http://pic30.nipic.com/20130607/2386881_151456466163_2.jpg" type="#_x0000_t75" style="position:absolute;left:1857375;top:5715000;height:1106488;width:1222375;" filled="f" o:preferrelative="t" stroked="f" coordsize="21600,21600" o:gfxdata="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xmC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chromakey="#FFFFFF" o:title=""/>
                    <o:lock v:ext="edit" aspectratio="t"/>
                  </v:shape>
                </v:group>
                <v:group id="组合 35" o:spid="_x0000_s1026" o:spt="203" style="position:absolute;left:2857500;top:500063;height:2428875;width:3143250;" coordorigin="2857500,500063" coordsize="3143250,24288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2" o:spid="_x0000_s1026" o:spt="75" alt="http://img10.360buyimg.com/n0/9220/e51f18b5-d18c-4ad4-91f1-95b178a0c61a.jpg" type="#_x0000_t75" style="position:absolute;left:3929063;top:571500;height:1071563;width:1071562;" filled="f" o:preferrelative="t" stroked="f" coordsize="21600,21600" o:gfxdata="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b3nK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hromakey="#FFFFFF" o:title=""/>
                    <o:lock v:ext="edit" aspectratio="t"/>
                  </v:shape>
                  <v:shape id="Picture 14" o:spid="_x0000_s1026" o:spt="75" alt="http://img10.360buyimg.com/n0/8330/4958e856-0a4d-48f9-aaa8-8289b04f3ca0.jpg" type="#_x0000_t75" style="position:absolute;left:2857500;top:500063;height:1143000;width:1143000;" filled="f" o:preferrelative="t" stroked="f" coordsize="21600,21600" o:gfxdata="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m3ai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" chromakey="#FFFFFF" o:title=""/>
                    <o:lock v:ext="edit" aspectratio="t"/>
                  </v:shape>
                  <v:shape id="Picture 12" o:spid="_x0000_s1026" o:spt="75" alt="http://img10.360buyimg.com/n0/9220/e51f18b5-d18c-4ad4-91f1-95b178a0c61a.jpg" type="#_x0000_t75" style="position:absolute;left:4929188;top:1785938;height:1071562;width:1071562;" filled="f" o:preferrelative="t" stroked="f" coordsize="21600,21600" o:gfxdata="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/REqb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7" chromakey="#FFFFFF" o:title=""/>
                    <o:lock v:ext="edit" aspectratio="t"/>
                  </v:shape>
                  <v:shape id="Picture 12" o:spid="_x0000_s1026" o:spt="75" alt="http://img10.360buyimg.com/n0/9220/e51f18b5-d18c-4ad4-91f1-95b178a0c61a.jpg" type="#_x0000_t75" style="position:absolute;left:2928938;top:1785938;height:1071562;width:1071562;" filled="f" o:preferrelative="t" stroked="f" coordsize="21600,21600" o:gfxdata="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44TK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7" chromakey="#FFFFFF" o:title=""/>
                    <o:lock v:ext="edit" aspectratio="t"/>
                  </v:shape>
                  <v:shape id="Picture 14" o:spid="_x0000_s1026" o:spt="75" alt="http://img10.360buyimg.com/n0/8330/4958e856-0a4d-48f9-aaa8-8289b04f3ca0.jpg" type="#_x0000_t75" style="position:absolute;left:4857750;top:571500;height:1143000;width:1143000;" filled="f" o:preferrelative="t" stroked="f" coordsize="21600,21600" o:gfxdata="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5nIO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" chromakey="#FFFFFF" o:title=""/>
                    <o:lock v:ext="edit" aspectratio="t"/>
                  </v:shape>
                  <v:shape id="Picture 14" o:spid="_x0000_s1026" o:spt="75" alt="http://img10.360buyimg.com/n0/8330/4958e856-0a4d-48f9-aaa8-8289b04f3ca0.jpg" type="#_x0000_t75" style="position:absolute;left:3857625;top:1785938;height:1143000;width:1143000;" filled="f" o:preferrelative="t" stroked="f" coordsize="21600,21600" o:gfxdata="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qteV&#10;wAAAAN0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8" chromakey="#FFFFFF" o:title=""/>
                    <o:lock v:ext="edit" aspectratio="t"/>
                  </v:shape>
                </v:group>
                <v:group id="组合 38" o:spid="_x0000_s1026" o:spt="203" style="position:absolute;left:2928938;top:3479800;height:3378200;width:3143250;" coordorigin="2928938,3479800" coordsize="3143250,337820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6" o:spid="_x0000_s1026" o:spt="75" alt="http://pica.nipic.com/2008-05-12/20085121453346_2.jpg" type="#_x0000_t75" style="position:absolute;left:3071813;top:3479800;height:877888;width:1214437;" filled="f" o:preferrelative="t" stroked="f" coordsize="21600,21600" o:gfxdata="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7BlsbgAAADd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  <v:shape id="Picture 16" o:spid="_x0000_s1026" o:spt="75" alt="http://pica.nipic.com/2008-05-12/20085121453346_2.jpg" type="#_x0000_t75" style="position:absolute;left:3929063;top:4265613;height:877887;width:1214437;" filled="f" o:preferrelative="t" stroked="f" coordsize="21600,21600" o:gfxdata="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z8wCq5AAAA3Q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  <v:shape id="Picture 16" o:spid="_x0000_s1026" o:spt="75" alt="http://pica.nipic.com/2008-05-12/20085121453346_2.jpg" type="#_x0000_t75" style="position:absolute;left:4857750;top:4979988;height:877887;width:1214438;" filled="f" o:preferrelative="t" stroked="f" coordsize="21600,21600" o:gfxdata="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VWF65AAAA3Q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  <v:shape id="Picture 16" o:spid="_x0000_s1026" o:spt="75" alt="http://pica.nipic.com/2008-05-12/20085121453346_2.jpg" type="#_x0000_t75" style="position:absolute;left:2928938;top:4572000;height:877888;width:1214437;" filled="f" o:preferrelative="t" stroked="f" coordsize="21600,21600" o:gfxdata="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Z/cW5AAAA3Q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  <v:shape id="Picture 16" o:spid="_x0000_s1026" o:spt="75" alt="http://pica.nipic.com/2008-05-12/20085121453346_2.jpg" type="#_x0000_t75" style="position:absolute;left:3786188;top:5357813;height:877887;width:1214437;" filled="f" o:preferrelative="t" stroked="f" coordsize="21600,21600" o:gfxdata="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ItjsrgAAADd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  <v:shape id="Picture 16" o:spid="_x0000_s1026" o:spt="75" alt="http://pica.nipic.com/2008-05-12/20085121453346_2.jpg" type="#_x0000_t75" style="position:absolute;left:4714875;top:5980113;height:877887;width:1214438;" filled="f" o:preferrelative="t" stroked="f" coordsize="21600,21600" o:gfxdata="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Hxim5AAAA3Q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hromakey="#F7F9EE" o:title=""/>
                    <o:lock v:ext="edit" aspectratio="t"/>
                  </v:shape>
                </v:group>
                <v:group id="组合 36" o:spid="_x0000_s1026" o:spt="203" style="position:absolute;left:5929313;top:-71438;height:3643313;width:3286125;" coordorigin="5929313,-71438" coordsize="3286125,364331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2" o:spid="_x0000_s1026" o:spt="75" alt="http://pic1a.nipic.com/2008-12-16/2008121683527489_2.jpg" type="#_x0000_t75" style="position:absolute;left:5929313;top:571500;height:1357313;width:3109912;" filled="f" o:preferrelative="t" stroked="f" coordsize="21600,21600" o:gfxdata="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keCe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4225f" croptop="11601f" cropbottom="9379f" chromakey="#FFFFFF" o:title=""/>
                    <o:lock v:ext="edit" aspectratio="t"/>
                  </v:shape>
                  <v:shape id="Picture 2" o:spid="_x0000_s1026" o:spt="75" alt="http://pic1a.nipic.com/2008-12-16/2008121683527489_2.jpg" type="#_x0000_t75" style="position:absolute;left:7062788;top:-71438;height:1335088;width:1152525;" filled="f" o:preferrelative="t" stroked="f" coordsize="21600,21600" o:gfxdata="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lrmr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cropleft="9379f" croptop="4225f" cropright="11601f" cropbottom="31988f" chromakey="#FFFFFF" o:title=""/>
                    <o:lock v:ext="edit" aspectratio="t"/>
                  </v:shape>
                  <v:shape id="Picture 2" o:spid="_x0000_s1026" o:spt="75" alt="http://pic1a.nipic.com/2008-12-16/2008121683527489_2.jpg" type="#_x0000_t75" style="position:absolute;left:6105525;top:2214563;height:1357312;width:3109913;" filled="f" o:preferrelative="t" stroked="f" coordsize="21600,21600" o:gfxdata="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QHXL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cropleft="4225f" croptop="11601f" cropbottom="9379f" chromakey="#FFFFFF" o:title=""/>
                    <o:lock v:ext="edit" aspectratio="t"/>
                  </v:shape>
                  <v:shape id="Picture 2" o:spid="_x0000_s1026" o:spt="75" alt="http://pic1a.nipic.com/2008-12-16/2008121683527489_2.jpg" type="#_x0000_t75" style="position:absolute;left:6909592;top:1691480;height:1152525;width:1335088;rotation:-4402130f;" filled="f" o:preferrelative="t" stroked="f" coordsize="21600,21600" o:gfxdata="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ETz&#10;KsEAAADd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0" cropleft="4225f" croptop="11601f" cropright="31988f" cropbottom="9379f" chromakey="#FFFFFF" o:title=""/>
                    <o:lock v:ext="edit" aspectratio="t"/>
                  </v:shape>
                </v:group>
                <v:group id="组合 39" o:spid="_x0000_s1026" o:spt="203" style="position:absolute;left:6127750;top:3429000;height:3214688;width:2728913;" coordorigin="6127750,3429000" coordsize="2728913,3214688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4" o:spid="_x0000_s1026" o:spt="75" alt="http://pica.nipic.com/2008-03-03/20083310623447_2.jpg" type="#_x0000_t75" style="position:absolute;left:6127750;top:3429000;height:2071688;width:2728913;" filled="f" o:preferrelative="t" stroked="f" coordsize="21600,21600" o:gfxdata="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bWnq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Picture 6" o:spid="_x0000_s1026" o:spt="75" alt="http://pic1a.nipic.com/2008-10-21/2008102110512734_2.jpg" type="#_x0000_t75" style="position:absolute;left:6143625;top:5500688;height:1143000;width:1173163;" filled="f" o:preferrelative="t" stroked="f" coordsize="21600,21600" o:gfxdata="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1IvG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  <v:shape id="Picture 6" o:spid="_x0000_s1026" o:spt="75" alt="http://pic1a.nipic.com/2008-10-21/2008102110512734_2.jpg" type="#_x0000_t75" style="position:absolute;left:7572375;top:5500688;height:1143000;width:1173163;" filled="f" o:preferrelative="t" stroked="f" coordsize="21600,21600" o:gfxdata="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5h2q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今天我们在中操场进行了混班游戏，混班中大多数小朋友都能够自主选择自己喜欢的游戏，其中王秋瑶、张奕涵、徐佳依小朋友喜欢坐在轮胎上观看其他小朋友踢足球，如果能一起去运动一下就更好啦。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1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19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19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1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2643A00679261E1ADCEF7BCCCAFF8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643A00679261E1ADCEF7BCCCAFF87E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E9412AD29EEED2C738FE6CC651F06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9412AD29EEED2C738FE6CC651F06C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：中午吃的是意大利面！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添面的有：谭沁、张奕涵、黄子宸、宗韫玉、徐佳伊、周艺天、郑书韵。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点心吃的是咸粥、奶酪棒、蓝莓、橙子。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00225" cy="2399030"/>
            <wp:effectExtent l="0" t="0" r="3175" b="1270"/>
            <wp:docPr id="18" name="图片 18" descr="CCB10865709C86E4FE306D958E016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B10865709C86E4FE306D958E016B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800225" cy="2399030"/>
            <wp:effectExtent l="0" t="0" r="3175" b="1270"/>
            <wp:docPr id="19" name="图片 19" descr="C428F00B068C59ACFA01CD56D1E85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428F00B068C59ACFA01CD56D1E85AF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1.最近感冒咳嗽的小朋友有点多，请大家及时关注幼儿身体情况，并及时与班级老师沟通！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ksImhkaWQiOiJmZTY1OWIyN2VlNTNjYTgxNmUxNzY3MGQwZTYyMTJmMCIsInVzZXJDb3VudCI6MTB9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31E2FCC"/>
    <w:rsid w:val="27CC1ABA"/>
    <w:rsid w:val="27FA4F9E"/>
    <w:rsid w:val="30424739"/>
    <w:rsid w:val="3838457E"/>
    <w:rsid w:val="388166D5"/>
    <w:rsid w:val="3AE2207F"/>
    <w:rsid w:val="3CE63AA8"/>
    <w:rsid w:val="48185562"/>
    <w:rsid w:val="4F153E7A"/>
    <w:rsid w:val="55674105"/>
    <w:rsid w:val="635A1B96"/>
    <w:rsid w:val="6573077D"/>
    <w:rsid w:val="68CF2022"/>
    <w:rsid w:val="6A3550F2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538</Words>
  <Characters>548</Characters>
  <Lines>1</Lines>
  <Paragraphs>1</Paragraphs>
  <TotalTime>24</TotalTime>
  <ScaleCrop>false</ScaleCrop>
  <LinksUpToDate>false</LinksUpToDate>
  <CharactersWithSpaces>557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2023-10-18T11:40:02Z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F92DE7C2AF874E21953D06AA9E74FCE4_13</vt:lpwstr>
  </property>
</Properties>
</file>