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2023.10.19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今天8位小朋友请假。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集体活动《美术：树叶变变变》</w:t>
      </w:r>
    </w:p>
    <w:p>
      <w:pPr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这是一节装饰类拼贴画活动。树叶的形状、颜色、大小各不相同，有像扇子的银杏叶、有像金鱼尾巴的枫树叶、还有细长的柳树叶……这些树叶给孩子的艺术创想提供了很大的创作空间。本次活动主要是通过给人物的裙子装饰美丽的树叶，体验不同的树叶拼贴成裙子的不同效果，让孩子充分发挥想象，感受不同树叶组合的美丽。~</w:t>
      </w:r>
    </w:p>
    <w:p>
      <w:pPr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single"/>
          <w:shd w:val="clear" w:fill="FFFFFF"/>
          <w:lang w:val="en-US" w:eastAsia="zh-CN"/>
        </w:rPr>
        <w:t>张奕涵、王诺婉、申晓文、冯欣、徐佳伊、章昕媛、王若鑫、王秋瑶、徐筱晞、郑书韵、胡奕可、蒋翊晗、王知霖、谌睿、周艺天、张悦威、徐诺、黄梓宸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小朋友能够大胆想象，根据树叶的形状，拼贴出不同风格的造型；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u w:val="single"/>
          <w:shd w:val="clear" w:fill="FFFFFF"/>
          <w:lang w:val="en-US" w:eastAsia="zh-CN"/>
        </w:rPr>
        <w:t>李慕妍、宗韫玉、王楷博、谭沁、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小朋友也能耐心拼贴，如果想清楚再贴就更好啦！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0" name="图片 30" descr="IMG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0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02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IMG_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0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今天我们在中操场进行了混班游戏，混班中大多数小朋友都能够自主选择自己喜欢的游戏，表扬宗韫玉小朋友今天也能够主动加入小小足球队的队伍内，继续加油哦！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2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今天户外活动中我们进行了防拐骗的演练活动，孩子们在毫无防备的情况下也能够保护好自己，不被陌生人带走，剧透较高的警惕性，值得表扬哦~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2" name="图片 32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0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1" name="图片 31" descr="IMG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02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：中午吃的是青椒猪肝、白菜油豆腐、玉米饭！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点心吃的是蝴蝶面、奶酪棒、柚子、西梅。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1.最近感冒咳嗽的小朋友有点多，请大家及时关注幼儿身体情况，并及时与班级老师沟通！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AsImhkaWQiOiJmZTY1OWIyN2VlNTNjYTgxNmUxNzY3MGQwZTYyMTJmMCIsInVzZXJDb3VudCI6MTF9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1CD53A47"/>
    <w:rsid w:val="231E2FCC"/>
    <w:rsid w:val="27CC1ABA"/>
    <w:rsid w:val="27FA4F9E"/>
    <w:rsid w:val="30424739"/>
    <w:rsid w:val="3838457E"/>
    <w:rsid w:val="388166D5"/>
    <w:rsid w:val="3AE2207F"/>
    <w:rsid w:val="3CE63AA8"/>
    <w:rsid w:val="48185562"/>
    <w:rsid w:val="4F153E7A"/>
    <w:rsid w:val="55674105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538</Words>
  <Characters>548</Characters>
  <Lines>1</Lines>
  <Paragraphs>1</Paragraphs>
  <TotalTime>6</TotalTime>
  <ScaleCrop>false</ScaleCrop>
  <LinksUpToDate>false</LinksUpToDate>
  <CharactersWithSpaces>555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2023-10-19T13:52:08Z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28F8182F05DA4921BB19E313D3685C3C_13</vt:lpwstr>
  </property>
</Properties>
</file>