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刘宸硕、李显一和黄赫然3</w:t>
      </w:r>
      <w:r>
        <w:rPr>
          <w:rFonts w:hint="eastAsia" w:ascii="宋体" w:hAnsi="宋体" w:eastAsia="宋体" w:cs="宋体"/>
          <w:sz w:val="24"/>
          <w:szCs w:val="24"/>
        </w:rPr>
        <w:t>人请假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-22860</wp:posOffset>
            </wp:positionH>
            <wp:positionV relativeFrom="paragraph">
              <wp:posOffset>63500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Style w:val="12"/>
          <w:rFonts w:hint="default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  <w:t>今天的早点是：牛奶、核桃仁、各种饼干，午餐吃的是燕麦瓜饭、红烧狮子头、包菜炒胡萝卜，喝的是西红柿鸡蛋汤。下午的点心是红豆面包，水果是人参果和香蕉。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\Users\lulu\OneDrive\桌面\10.17\IMG_4472.JPG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\Users\lulu\OneDrive\桌面\10.17\IMG_4472.JPGIMG_4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\Users\lulu\OneDrive\桌面\10.17\IMG_4476.JPGIMG_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\Users\lulu\OneDrive\桌面\10.17\IMG_4476.JPGIMG_4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6" descr="C:\Users\lulu\OneDrive\桌面\10.17\IMG_4473.JPGIMG_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\Users\lulu\OneDrive\桌面\10.17\IMG_4473.JPGIMG_4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\Users\lulu\OneDrive\桌面\10.17\IMG_4478.JPGIMG_4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\Users\lulu\OneDrive\桌面\10.17\IMG_4478.JPGIMG_4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\Users\lulu\OneDrive\桌面\10.17\IMG_4474.JPGIMG_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\Users\lulu\OneDrive\桌面\10.17\IMG_4474.JPGIMG_4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\Users\lulu\OneDrive\桌面\10.17\IMG_4479.JPGIMG_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\Users\lulu\OneDrive\桌面\10.17\IMG_4479.JPGIMG_4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社会：花儿好看我不摘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</w:rPr>
        <w:t>《花儿好看我不摘》是一节社会文明礼仪的活动，本次活动主要是选取日常生活中的事件，在互相讨论的过程中懂得花儿是用来给大家欣赏的，它能美化我们周围环境，陶冶情操，花儿虽然好看但不能去摘花。</w:t>
      </w:r>
    </w:p>
    <w:p>
      <w:pPr>
        <w:spacing w:line="360" w:lineRule="exact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在风景如画的公园、在优美恬静的小区，有时会出现成人、孩子践踏草坪、摘花等不和谐的“景观”。在孩子散步时，我们也会发现孩子有摘花、采树叶、踩草坪的情况，</w:t>
      </w:r>
      <w:r>
        <w:rPr>
          <w:rFonts w:hint="eastAsia" w:ascii="宋体" w:hAnsi="宋体" w:cs="宋体"/>
          <w:kern w:val="0"/>
          <w:szCs w:val="21"/>
        </w:rPr>
        <w:t>为了让孩子养成良好的社会行为，知道花儿好看我不摘是每个人应该遵守的社会公德，除了在日常生活中的引导，还需要有集体活动让孩子来体验</w:t>
      </w:r>
      <w:r>
        <w:rPr>
          <w:rFonts w:hint="eastAsia" w:ascii="宋体" w:hAnsi="宋体" w:cs="宋体"/>
        </w:rPr>
        <w:t>。</w:t>
      </w:r>
    </w:p>
    <w:p>
      <w:pPr>
        <w:spacing w:line="360" w:lineRule="exact"/>
        <w:ind w:firstLine="420" w:firstLineChars="200"/>
        <w:rPr>
          <w:rFonts w:hint="default" w:ascii="宋体" w:hAnsi="宋体" w:cs="宋体" w:eastAsiaTheme="minorEastAsia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活动中，通过观察图片和讨论，孩子们知道生活中好看的花儿是不可以摘下来的，因为那样的话不仅会破坏环境，而且也是一种不文明的表现。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z w:val="21"/>
          <w:szCs w:val="21"/>
        </w:rPr>
        <w:t>现在我们的户外活动实行的是混班游戏，就是所有小班孩子一起出来自主选择自己喜欢的区域进行游戏，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瞧，孩子们穿梭在各个游戏中玩的多开心啊！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\Users\lulu\OneDrive\桌面\10.17\IMG_4415.JPGIMG_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\Users\lulu\OneDrive\桌面\10.17\IMG_4415.JPGIMG_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10" descr="C:\Users\lulu\OneDrive\桌面\10.17\IMG_4425.JPGIMG_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lulu\OneDrive\桌面\10.17\IMG_4425.JPGIMG_4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\Users\lulu\OneDrive\桌面\10.17\IMG_4466.JPGIMG_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ulu\OneDrive\桌面\10.17\IMG_4466.JPGIMG_4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\Users\lulu\OneDrive\桌面\10.17\IMG_4417.JPGIMG_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ulu\OneDrive\桌面\10.17\IMG_4417.JPGIMG_4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6" descr="C:\Users\lulu\OneDrive\桌面\10.17\IMG_4436.JPGIMG_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\Users\lulu\OneDrive\桌面\10.17\IMG_4436.JPGIMG_4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6" descr="C:\Users\lulu\OneDrive\桌面\10.17\IMG_4452.JPGIMG_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lulu\OneDrive\桌面\10.17\IMG_4452.JPGIMG_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\Users\lulu\OneDrive\桌面\10.17\IMG_4421.JPGIMG_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lulu\OneDrive\桌面\10.17\IMG_4421.JPGIMG_4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7" descr="C:\Users\lulu\OneDrive\桌面\10.17\IMG_4463.JPGIMG_4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\Users\lulu\OneDrive\桌面\10.17\IMG_4463.JPGIMG_4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\Users\lulu\OneDrive\桌面\10.17\IMG_4451.JPGIMG_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\Users\lulu\OneDrive\桌面\10.17\IMG_4451.JPGIMG_4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\Users\lulu\OneDrive\桌面\10.17\IMG_4405.JPGIMG_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\Users\lulu\OneDrive\桌面\10.17\IMG_4405.JPGIMG_4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\Users\lulu\OneDrive\桌面\10.17\IMG_4410.JPGIMG_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\Users\lulu\OneDrive\桌面\10.17\IMG_4410.JPGIMG_4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\Users\lulu\OneDrive\桌面\10.17\IMG_4406.JPGIMG_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\Users\lulu\OneDrive\桌面\10.17\IMG_4406.JPGIMG_4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\Users\lulu\OneDrive\桌面\10.17\IMG_4412.JPGIMG_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\Users\lulu\OneDrive\桌面\10.17\IMG_4412.JPGIMG_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\Users\lulu\OneDrive\桌面\10.17\IMG_4408.JPGIMG_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\Users\lulu\OneDrive\桌面\10.17\IMG_4408.JPGIMG_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\Users\lulu\OneDrive\桌面\10.17\IMG_4411.JPGIMG_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\Users\lulu\OneDrive\桌面\10.17\IMG_4411.JPGIMG_4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pStyle w:val="7"/>
              <w:pBdr>
                <w:top w:val="dashed" w:color="70AD47" w:themeColor="accent6" w:sz="4" w:space="1"/>
                <w:left w:val="dashed" w:color="70AD47" w:themeColor="accent6" w:sz="4" w:space="4"/>
                <w:bottom w:val="dashed" w:color="70AD47" w:themeColor="accent6" w:sz="4" w:space="1"/>
                <w:right w:val="dashed" w:color="70AD47" w:themeColor="accent6" w:sz="4" w:space="4"/>
              </w:pBdr>
              <w:spacing w:before="0" w:beforeAutospacing="0" w:after="0" w:afterAutospacing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5LCJoZGlkIjoiN2YzNjBkOTgyNWQ1YTMxYzM3MzMwNWFiODNmOWIzYWMiLCJ1c2VyQ291bnQiOjcyfQ=="/>
  </w:docVars>
  <w:rsids>
    <w:rsidRoot w:val="FDDFC22F"/>
    <w:rsid w:val="002F43F3"/>
    <w:rsid w:val="003B1FAF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2373186"/>
    <w:rsid w:val="02C31095"/>
    <w:rsid w:val="02EC412F"/>
    <w:rsid w:val="03291DD7"/>
    <w:rsid w:val="04493279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BC80F11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B30067"/>
    <w:rsid w:val="112540E8"/>
    <w:rsid w:val="11FD9232"/>
    <w:rsid w:val="12E21C96"/>
    <w:rsid w:val="13EE7251"/>
    <w:rsid w:val="14C57350"/>
    <w:rsid w:val="1528654B"/>
    <w:rsid w:val="15780A16"/>
    <w:rsid w:val="159B0DA5"/>
    <w:rsid w:val="15E70875"/>
    <w:rsid w:val="16174941"/>
    <w:rsid w:val="16A70E2C"/>
    <w:rsid w:val="179F680B"/>
    <w:rsid w:val="17BE22F5"/>
    <w:rsid w:val="18E849B9"/>
    <w:rsid w:val="19622F5C"/>
    <w:rsid w:val="1AE8027C"/>
    <w:rsid w:val="1C11478D"/>
    <w:rsid w:val="1C2213A3"/>
    <w:rsid w:val="1D1B4DD6"/>
    <w:rsid w:val="1DE673A8"/>
    <w:rsid w:val="1EE14925"/>
    <w:rsid w:val="1EF22D41"/>
    <w:rsid w:val="1F3E3926"/>
    <w:rsid w:val="1FAC1A72"/>
    <w:rsid w:val="206936D5"/>
    <w:rsid w:val="214E09D6"/>
    <w:rsid w:val="2164721B"/>
    <w:rsid w:val="21A63C04"/>
    <w:rsid w:val="21CB6D00"/>
    <w:rsid w:val="21EA196F"/>
    <w:rsid w:val="220C49FD"/>
    <w:rsid w:val="22B67E76"/>
    <w:rsid w:val="23776B7D"/>
    <w:rsid w:val="23812232"/>
    <w:rsid w:val="23EB4030"/>
    <w:rsid w:val="24CD6827"/>
    <w:rsid w:val="259F0749"/>
    <w:rsid w:val="260D24A3"/>
    <w:rsid w:val="26743E6B"/>
    <w:rsid w:val="26931C1D"/>
    <w:rsid w:val="278D7F07"/>
    <w:rsid w:val="27EFD32C"/>
    <w:rsid w:val="290C07F0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E737132"/>
    <w:rsid w:val="2ECA5923"/>
    <w:rsid w:val="2F5F1D65"/>
    <w:rsid w:val="2F7B6348"/>
    <w:rsid w:val="305D382D"/>
    <w:rsid w:val="309F019C"/>
    <w:rsid w:val="30A763DE"/>
    <w:rsid w:val="30D463D0"/>
    <w:rsid w:val="33296E30"/>
    <w:rsid w:val="343A1118"/>
    <w:rsid w:val="346C3E22"/>
    <w:rsid w:val="347F11A8"/>
    <w:rsid w:val="352A0041"/>
    <w:rsid w:val="35843E04"/>
    <w:rsid w:val="359027A9"/>
    <w:rsid w:val="35FBF44D"/>
    <w:rsid w:val="364B5D9F"/>
    <w:rsid w:val="366B4090"/>
    <w:rsid w:val="367B6228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E06638"/>
    <w:rsid w:val="3DE334D3"/>
    <w:rsid w:val="3E187D3B"/>
    <w:rsid w:val="3ECB07D8"/>
    <w:rsid w:val="3F4AA5B5"/>
    <w:rsid w:val="3FDF7D12"/>
    <w:rsid w:val="3FE79CDB"/>
    <w:rsid w:val="40274EE2"/>
    <w:rsid w:val="40C127B1"/>
    <w:rsid w:val="41377422"/>
    <w:rsid w:val="41964058"/>
    <w:rsid w:val="428D254A"/>
    <w:rsid w:val="42D64C2A"/>
    <w:rsid w:val="43FF65AC"/>
    <w:rsid w:val="4436287C"/>
    <w:rsid w:val="44535E86"/>
    <w:rsid w:val="46454EEA"/>
    <w:rsid w:val="468E0403"/>
    <w:rsid w:val="46DE02B9"/>
    <w:rsid w:val="471F22FF"/>
    <w:rsid w:val="47573A97"/>
    <w:rsid w:val="475B0CEE"/>
    <w:rsid w:val="47B7762C"/>
    <w:rsid w:val="488A0F8C"/>
    <w:rsid w:val="496E7CAC"/>
    <w:rsid w:val="4A0C53A5"/>
    <w:rsid w:val="4AE449D4"/>
    <w:rsid w:val="4B692195"/>
    <w:rsid w:val="4BFFE1E8"/>
    <w:rsid w:val="4D3C03EF"/>
    <w:rsid w:val="4D3C14C9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7E1833"/>
    <w:rsid w:val="51924182"/>
    <w:rsid w:val="51C309D4"/>
    <w:rsid w:val="523A5B1F"/>
    <w:rsid w:val="532B645A"/>
    <w:rsid w:val="548D2FEE"/>
    <w:rsid w:val="56BF6C25"/>
    <w:rsid w:val="57577905"/>
    <w:rsid w:val="57E80CDB"/>
    <w:rsid w:val="582D4ABF"/>
    <w:rsid w:val="58567E3E"/>
    <w:rsid w:val="588F334E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B2D2FD9"/>
    <w:rsid w:val="5BBB7A1A"/>
    <w:rsid w:val="5BFC372D"/>
    <w:rsid w:val="5CF90EE1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D0546"/>
    <w:rsid w:val="625B14A6"/>
    <w:rsid w:val="62A4220E"/>
    <w:rsid w:val="63576530"/>
    <w:rsid w:val="648361FE"/>
    <w:rsid w:val="64A5275E"/>
    <w:rsid w:val="64C5396E"/>
    <w:rsid w:val="64DE058B"/>
    <w:rsid w:val="65211CCB"/>
    <w:rsid w:val="65954C03"/>
    <w:rsid w:val="65CB4FB4"/>
    <w:rsid w:val="65D74060"/>
    <w:rsid w:val="67033D94"/>
    <w:rsid w:val="67A0736B"/>
    <w:rsid w:val="6AD06BC8"/>
    <w:rsid w:val="6BFEC284"/>
    <w:rsid w:val="6C4158B3"/>
    <w:rsid w:val="6CE56E7D"/>
    <w:rsid w:val="6CEE35C6"/>
    <w:rsid w:val="6D4B0EC5"/>
    <w:rsid w:val="6D6535F8"/>
    <w:rsid w:val="6D73E166"/>
    <w:rsid w:val="6DAA7382"/>
    <w:rsid w:val="6DC62B2F"/>
    <w:rsid w:val="6DDAE83E"/>
    <w:rsid w:val="6DEE1206"/>
    <w:rsid w:val="6DFF3545"/>
    <w:rsid w:val="6EB10255"/>
    <w:rsid w:val="6EE0729D"/>
    <w:rsid w:val="6F224087"/>
    <w:rsid w:val="6F4162E7"/>
    <w:rsid w:val="6F50487C"/>
    <w:rsid w:val="6FBE3942"/>
    <w:rsid w:val="6FCA65BB"/>
    <w:rsid w:val="6FDCE4EF"/>
    <w:rsid w:val="6FFBDDB4"/>
    <w:rsid w:val="710F044A"/>
    <w:rsid w:val="71A70E42"/>
    <w:rsid w:val="71BB2380"/>
    <w:rsid w:val="71FA65EF"/>
    <w:rsid w:val="72272E4F"/>
    <w:rsid w:val="723A1779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B34EBC"/>
    <w:rsid w:val="76291FEB"/>
    <w:rsid w:val="767D34EE"/>
    <w:rsid w:val="76EF92B7"/>
    <w:rsid w:val="77151462"/>
    <w:rsid w:val="77A242C3"/>
    <w:rsid w:val="77A80396"/>
    <w:rsid w:val="77BD8E83"/>
    <w:rsid w:val="77FB462D"/>
    <w:rsid w:val="783F6335"/>
    <w:rsid w:val="78641A4E"/>
    <w:rsid w:val="78FC7FAD"/>
    <w:rsid w:val="790B4675"/>
    <w:rsid w:val="79A1084D"/>
    <w:rsid w:val="7A4C304B"/>
    <w:rsid w:val="7AF3401F"/>
    <w:rsid w:val="7AF6440E"/>
    <w:rsid w:val="7B03290B"/>
    <w:rsid w:val="7B2A0CCB"/>
    <w:rsid w:val="7BFADF96"/>
    <w:rsid w:val="7BFE685F"/>
    <w:rsid w:val="7BFF4CA5"/>
    <w:rsid w:val="7CBA469A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</TotalTime>
  <ScaleCrop>false</ScaleCrop>
  <LinksUpToDate>false</LinksUpToDate>
  <CharactersWithSpaces>706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2023-10-17T07:22:36Z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