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16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陈彧、卢洛希、周金妍、陈彦潼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高婧夏、耿宸悦、王木禾、于籽欣、李秉臻、杨煜枫、顾乐凡、娄丁逸、陈铮、杨奕、张德坤、丁一宸、徐槿安、张继宸、邹梓宁、刘景辰、刘奕泽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31016_083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16_0837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31016_08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16_0837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016_083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16_0837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016_08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16_0837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016_08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016_0838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016_083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016_0838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诗歌《秋天的画报》</w:t>
      </w:r>
    </w:p>
    <w:p>
      <w:pPr>
        <w:tabs>
          <w:tab w:val="left" w:pos="3828"/>
        </w:tabs>
        <w:spacing w:line="360" w:lineRule="exact"/>
        <w:ind w:firstLine="420" w:firstLineChars="200"/>
        <w:rPr>
          <w:rFonts w:hint="eastAsia" w:ascii="宋体" w:hAnsi="宋体" w:cs="Arial"/>
          <w:color w:val="0D0D0D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/>
          <w:bCs/>
          <w:color w:val="000000"/>
          <w:szCs w:val="21"/>
        </w:rPr>
        <w:t>《秋天的画报》这首诗歌浅显易懂、短小精练而又生动活泼。它用多彩的颜色和各种妇幼象征性的水果来描述丰收的秋天，如梨、枣、苹果、葡萄，不仅让幼儿感受到了水果的丰富多彩，而且向我们展示了一个色彩斑斓的秋天，又给人以视觉和味觉上的享受，使幼儿的心灵和情感得到熏陶。其中颜色叠词的使用增添了诗歌意境美，如黄澄澄、红彤彤、金灿灿、亮晶晶，激发了小班幼儿朗诵的兴趣。诗歌中拟人化的手法，更是将秋天的丰收景象表现得淋漓尽致。</w:t>
      </w:r>
    </w:p>
    <w:p>
      <w:pPr>
        <w:tabs>
          <w:tab w:val="left" w:pos="3828"/>
        </w:tabs>
        <w:spacing w:line="360" w:lineRule="exac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高婧夏、耿宸悦、王木禾、于籽欣、李秉臻、杨煜枫、顾乐凡、娄丁逸、陈铮、杨奕、张德坤、丁一宸、徐槿安、张继宸、邹梓宁、刘景辰、刘奕泽</w:t>
      </w:r>
      <w:r>
        <w:rPr>
          <w:rFonts w:hint="eastAsia" w:ascii="宋体" w:hAnsi="宋体"/>
          <w:color w:val="000000"/>
          <w:szCs w:val="21"/>
        </w:rPr>
        <w:t>乐意朗诵诗歌，感受秋天的色彩美和丰收的喜悦。</w:t>
      </w:r>
    </w:p>
    <w:p>
      <w:pPr>
        <w:tabs>
          <w:tab w:val="left" w:pos="3828"/>
        </w:tabs>
        <w:spacing w:line="360" w:lineRule="exact"/>
        <w:rPr>
          <w:rFonts w:hint="eastAsia" w:ascii="宋体" w:hAnsi="宋体"/>
          <w:color w:val="000000"/>
          <w:szCs w:val="21"/>
        </w:rPr>
      </w:pPr>
      <w:bookmarkStart w:id="0" w:name="_GoBack"/>
      <w:bookmarkEnd w:id="0"/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主食：黑米饭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菜：茭白鲍鱼煨红烧肉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汤：鸡毛菜菌菇汤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高婧夏、耿宸悦、王木禾、于籽欣、李秉臻、杨煜枫、顾乐凡、娄丁逸、陈铮、杨奕、张德坤、丁一宸、徐槿安、张继宸、邹梓宁、刘景辰、刘奕泽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高婧夏、耿宸悦、王木禾、于籽欣、李秉臻、杨煜枫、顾乐凡、娄丁逸、陈铮、杨奕、张德坤、丁一宸、徐槿安、张继宸、邹梓宁、刘景辰、刘奕泽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今天我们户外玩的轮胎山，游戏之前小朋友们先听老师介绍了游戏规则，小朋友们都能做到文明排队游戏。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016_09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016_0926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016_092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016_0926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1016_092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016_0926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1016_09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016_0927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1016_09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016_0927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1016_09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016_0929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上次发放的21天刷牙打卡，打卡结束后，请家长们明天带回幼儿园。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请家长们关注天气，给幼儿穿合适的衣物，如幼儿生病，一定要痊愈以后再来幼儿园，不带病上学哦！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FD9D768"/>
    <w:multiLevelType w:val="singleLevel"/>
    <w:tmpl w:val="3FD9D7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2LCJoZGlkIjoiODViY2JkMjU3NGYzZTEwMzZmMGFkZWViYmNkYWU3NDIiLCJ1c2VyQ291bnQiOjJ9"/>
  </w:docVars>
  <w:rsids>
    <w:rsidRoot w:val="00000000"/>
    <w:rsid w:val="00452C8C"/>
    <w:rsid w:val="008D6502"/>
    <w:rsid w:val="00DD4A4C"/>
    <w:rsid w:val="023B4E13"/>
    <w:rsid w:val="0668092C"/>
    <w:rsid w:val="089E4FE9"/>
    <w:rsid w:val="08A35158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8D261AB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36D389F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2023-10-16T05:43:11Z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