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2023.10.16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一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default" w:ascii="宋体" w:hAnsi="宋体" w:cs="宋体" w:eastAsiaTheme="minorEastAsia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3175" b="0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美丽的秋天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今天9位小朋友请假。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集体活动《综合：我看到的秋天》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rPr>
          <w:rFonts w:hint="eastAsia" w:ascii="宋体" w:hAnsi="宋体" w:eastAsia="宋体" w:cs="Times New Roman"/>
          <w:szCs w:val="21"/>
          <w:lang w:val="en-US" w:eastAsia="zh-CN"/>
        </w:rPr>
      </w:pPr>
      <w:r>
        <w:rPr>
          <w:rFonts w:hint="eastAsia" w:ascii="宋体" w:hAnsi="宋体" w:eastAsia="宋体" w:cs="Times New Roman"/>
          <w:szCs w:val="21"/>
          <w:lang w:eastAsia="zh-CN"/>
        </w:rPr>
        <w:t>随着季节的交替，天气逐渐转凉，秋天已然来到了我们的身边。树林变得多姿多彩，呈现出五彩的颜色，有的树叶逐渐从树上往下掉；许多水果成熟了，孩子们吃到了各种各样的水果；菊花开放，色彩斑斓；田野里的水稻成熟了，变得金黄一片；萝卜、豆类等农作物也成熟了，农民在忙着收获呢。孩子们的穿着也有变化，都穿上了秋衣</w:t>
      </w:r>
      <w:r>
        <w:rPr>
          <w:rFonts w:hint="eastAsia" w:ascii="宋体" w:hAnsi="宋体" w:eastAsia="宋体" w:cs="Times New Roman"/>
          <w:szCs w:val="21"/>
          <w:lang w:val="en-US" w:eastAsia="zh-CN"/>
        </w:rPr>
        <w:t>。</w:t>
      </w:r>
    </w:p>
    <w:p>
      <w:pPr>
        <w:ind w:firstLine="420" w:firstLineChars="200"/>
        <w:rPr>
          <w:rFonts w:hint="default" w:ascii="宋体" w:hAnsi="宋体" w:eastAsia="宋体" w:cs="Times New Roman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u w:val="single"/>
        </w:rPr>
        <w:t>宗韫玉、张奕涵、王诺婉、申晓文、冯欣、谭沁、徐佳伊、章昕媛、王若鑫、王秋瑶、徐筱晞、郑书韵、胡奕可、蒋翊晗、王知霖、谌睿、周艺天、张悦威、王楷博、徐诺、黄梓宸、</w:t>
      </w:r>
      <w:r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  <w:t>小朋友愿意大胆表述自己对秋天的认识；小朋友也通过他人的分享介绍感受到了秋天美丽的景象，体验丰收的秋天带来的快乐和喜悦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。</w:t>
      </w:r>
    </w:p>
    <w:p>
      <w:pPr>
        <w:ind w:firstLine="420" w:firstLineChars="200"/>
        <w:jc w:val="center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9" name="图片 9" descr="9358698708EDD42145CBD885B07E7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358698708EDD42145CBD885B07E758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0" name="图片 10" descr="926CF6193070360E439B74B776DD67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26CF6193070360E439B74B776DD673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1" name="图片 11" descr="55A0899AE5F9C7D0FC5206B12F92BF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5A0899AE5F9C7D0FC5206B12F92BF1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6" name="图片 16" descr="FE705D336F2CA55B1DB2AFB063E07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E705D336F2CA55B1DB2AFB063E0747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2" name="图片 12" descr="1594BB688C549FFA6C10B5681124F9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94BB688C549FFA6C10B5681124F9F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3" name="图片 13" descr="9A059A2426020EC754C62AD60DA7AB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A059A2426020EC754C62AD60DA7ABE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三、户外活动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30" w:firstLineChars="300"/>
        <w:jc w:val="both"/>
        <w:textAlignment w:val="auto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000000"/>
          <w:szCs w:val="21"/>
          <w:lang w:val="en-US" w:eastAsia="zh-CN"/>
        </w:rPr>
        <w:t>今天我们在中操场进行了混班游戏，混班中大多数小朋友都能够自主选择自己喜欢的游戏，其中足球游戏是孩子们接触较少的游戏，王若鑫、王知霖、周艺天、黄梓宸小朋友都能够敢于挑战足球游戏，班级里的女孩子们也在一旁加油打气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center"/>
        <w:textAlignment w:val="auto"/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2400300" cy="1800225"/>
            <wp:effectExtent l="0" t="0" r="0" b="3175"/>
            <wp:docPr id="5" name="图片 5" descr="0D95591616A560078CC1F5A09702A0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D95591616A560078CC1F5A09702A08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00300" cy="1800225"/>
            <wp:effectExtent l="0" t="0" r="0" b="3175"/>
            <wp:docPr id="4" name="图片 4" descr="IMG_0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1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00300" cy="1800225"/>
            <wp:effectExtent l="0" t="0" r="0" b="3175"/>
            <wp:docPr id="3" name="图片 3" descr="IMG_0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14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00300" cy="1800225"/>
            <wp:effectExtent l="0" t="0" r="0" b="3175"/>
            <wp:docPr id="6" name="图片 6" descr="3415865AB1BE402013D90744D3D945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415865AB1BE402013D90744D3D9454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8" name="图片 18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400300" cy="1800225"/>
            <wp:effectExtent l="0" t="0" r="0" b="3175"/>
            <wp:docPr id="2" name="图片 2" descr="IMG_0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13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00300" cy="1800225"/>
            <wp:effectExtent l="0" t="0" r="0" b="3175"/>
            <wp:docPr id="7" name="图片 7" descr="F405FB4A022B1A621C47626E774E3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405FB4A022B1A621C47626E774E308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00300" cy="1800225"/>
            <wp:effectExtent l="0" t="0" r="0" b="3175"/>
            <wp:docPr id="1" name="图片 1" descr="IMG_0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14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00300" cy="1800225"/>
            <wp:effectExtent l="0" t="0" r="0" b="3175"/>
            <wp:docPr id="8" name="图片 8" descr="D8DF7B1318457BACEE014E6D752C3B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8DF7B1318457BACEE014E6D752C3BF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7" name="图片 17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default"/>
          <w:b/>
          <w:bCs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29" name="图片 29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四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生活活动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：中午吃的是有机花菜、红烧肉炖茭白！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1470" w:firstLineChars="7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点心吃的是汤圆、奶酪棒，水果是龙眼、秋水梨。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宋体" w:hAnsi="宋体" w:cs="宋体" w:eastAsiaTheme="minorEastAsia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1800225" cy="2399030"/>
            <wp:effectExtent l="0" t="0" r="1270" b="3175"/>
            <wp:docPr id="19" name="图片 19" descr="ED082264E0B5915E365BB6C5395B3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D082264E0B5915E365BB6C5395B3E6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00225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1800225" cy="2399030"/>
            <wp:effectExtent l="0" t="0" r="1270" b="3175"/>
            <wp:docPr id="20" name="图片 20" descr="0FDE4C866283F0117264795E0C344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FDE4C866283F0117264795E0C34430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00225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50645" cy="1800225"/>
            <wp:effectExtent l="0" t="0" r="8255" b="3175"/>
            <wp:docPr id="21" name="图片 21" descr="2BEAF767404F912114A7B791C2F04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BEAF767404F912114A7B791C2F0465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 w:eastAsiaTheme="minorEastAsia"/>
          <w:b/>
          <w:color w:val="000000"/>
          <w:szCs w:val="21"/>
          <w:lang w:val="en-US" w:eastAsia="zh-CN"/>
        </w:rPr>
        <w:drawing>
          <wp:inline distT="0" distB="0" distL="114300" distR="114300">
            <wp:extent cx="1350645" cy="1800225"/>
            <wp:effectExtent l="0" t="0" r="8255" b="3175"/>
            <wp:docPr id="22" name="图片 22" descr="172F22368FEF8281B24C239FD6DEBC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72F22368FEF8281B24C239FD6DEBC1A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 w:eastAsiaTheme="minorEastAsia"/>
          <w:b/>
          <w:color w:val="000000"/>
          <w:szCs w:val="21"/>
          <w:lang w:val="en-US" w:eastAsia="zh-CN"/>
        </w:rPr>
        <w:drawing>
          <wp:inline distT="0" distB="0" distL="114300" distR="114300">
            <wp:extent cx="1245870" cy="1661160"/>
            <wp:effectExtent l="0" t="0" r="11430" b="2540"/>
            <wp:docPr id="25" name="图片 25" descr="B5E5206743107E5852E0DA981C6A68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B5E5206743107E5852E0DA981C6A68D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 w:eastAsiaTheme="minorEastAsia"/>
          <w:b/>
          <w:color w:val="000000"/>
          <w:szCs w:val="21"/>
          <w:lang w:val="en-US" w:eastAsia="zh-CN"/>
        </w:rPr>
        <w:drawing>
          <wp:inline distT="0" distB="0" distL="114300" distR="114300">
            <wp:extent cx="1231900" cy="1642110"/>
            <wp:effectExtent l="0" t="0" r="0" b="8890"/>
            <wp:docPr id="24" name="图片 24" descr="9B24D93136E7495F5505DBF27DF41B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9B24D93136E7495F5505DBF27DF41BAC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1.最近感冒咳嗽的小朋友有点多，请大家及时关注幼儿身体情况，并及时与班级老师沟通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！</w:t>
      </w:r>
    </w:p>
    <w:p>
      <w:p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</w:p>
    <w:p>
      <w:pPr>
        <w:rPr>
          <w:rFonts w:hint="eastAsia"/>
        </w:rPr>
      </w:pPr>
    </w:p>
    <w:p>
      <w:pPr>
        <w:tabs>
          <w:tab w:val="left" w:pos="5029"/>
        </w:tabs>
        <w:rPr>
          <w:rFonts w:hint="eastAsia"/>
        </w:rPr>
      </w:pPr>
      <w:r>
        <w:rPr>
          <w:rFonts w:hint="default"/>
          <w:b/>
          <w:bCs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4" name="图片 14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UsImhkaWQiOiJmZTY1OWIyN2VlNTNjYTgxNmUxNzY3MGQwZTYyMTJmMCIsInVzZXJDb3VudCI6Nn0=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31C257A"/>
    <w:rsid w:val="03237D85"/>
    <w:rsid w:val="1CD53A47"/>
    <w:rsid w:val="231E2FCC"/>
    <w:rsid w:val="27CC1ABA"/>
    <w:rsid w:val="27FA4F9E"/>
    <w:rsid w:val="30424739"/>
    <w:rsid w:val="3838457E"/>
    <w:rsid w:val="388166D5"/>
    <w:rsid w:val="3AE2207F"/>
    <w:rsid w:val="48185562"/>
    <w:rsid w:val="4F153E7A"/>
    <w:rsid w:val="55674105"/>
    <w:rsid w:val="6573077D"/>
    <w:rsid w:val="6A3550F2"/>
    <w:rsid w:val="709779A9"/>
    <w:rsid w:val="74A76BEC"/>
    <w:rsid w:val="78522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3</Pages>
  <Words>443</Words>
  <Characters>461</Characters>
  <Lines>1</Lines>
  <Paragraphs>1</Paragraphs>
  <TotalTime>4</TotalTime>
  <ScaleCrop>false</ScaleCrop>
  <LinksUpToDate>false</LinksUpToDate>
  <CharactersWithSpaces>466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☀️.moent.☀️</cp:lastModifiedBy>
  <dcterms:modified xsi:type="dcterms:W3CDTF">2023-10-16T11:54:06Z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99904D88E69A47D99C189022B6BF3C81_13</vt:lpwstr>
  </property>
</Properties>
</file>