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-1977390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刘宸硕和黄赫然2</w:t>
      </w:r>
      <w:r>
        <w:rPr>
          <w:rFonts w:hint="eastAsia" w:ascii="宋体" w:hAnsi="宋体" w:eastAsia="宋体" w:cs="宋体"/>
          <w:sz w:val="24"/>
          <w:szCs w:val="24"/>
        </w:rPr>
        <w:t>人请假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10"/>
        <w:tblW w:w="68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  <w:jc w:val="center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5" descr="C:\Users\lulu\OneDrive\桌面\10.12\IMG_4140.JPGIMG_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C:\Users\lulu\OneDrive\桌面\10.12\IMG_4140.JPGIMG_4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\Users\lulu\OneDrive\桌面\10.12\IMG_4142.JPGIMG_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\Users\lulu\OneDrive\桌面\10.12\IMG_4142.JPGIMG_4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2" name="图片 6" descr="C:\Users\lulu\OneDrive\桌面\10.12\IMG_4141.JPGIMG_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6" descr="C:\Users\lulu\OneDrive\桌面\10.12\IMG_4141.JPGIMG_4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5" name="图片 7" descr="C:\Users\lulu\OneDrive\桌面\10.12\IMG_4143.JPGIMG_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7" descr="C:\Users\lulu\OneDrive\桌面\10.12\IMG_4143.JPGIMG_4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-569595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both"/>
        <w:rPr>
          <w:rStyle w:val="12"/>
          <w:rFonts w:hint="default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  <w:t>今天的早点是：牛奶、煮鸡蛋、小甜甜面包，午餐吃的是南瓜饭、鸭胗肝炒茭白木耳、包菜炒粉丝，喝的是猪蹄海带冬瓜汤。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Segoe UI Emoji" w:hAnsi="Segoe UI Emoji" w:eastAsia="宋体" w:cs="Segoe UI Emoji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5" descr="C:\Users\lulu\OneDrive\桌面\10.12\IMG_4236.JPGIMG_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\Users\lulu\OneDrive\桌面\10.12\IMG_4236.JPGIMG_4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\Users\lulu\OneDrive\桌面\10.12\IMG_4239.JPGIMG_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\Users\lulu\OneDrive\桌面\10.12\IMG_4239.JPGIMG_4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6" descr="C:\Users\lulu\OneDrive\桌面\10.12\IMG_4237.JPGIMG_4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C:\Users\lulu\OneDrive\桌面\10.12\IMG_4237.JPGIMG_4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\Users\lulu\OneDrive\桌面\10.12\IMG_4241.JPGIMG_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\Users\lulu\OneDrive\桌面\10.12\IMG_4241.JPGIMG_4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7" descr="C:\Users\lulu\OneDrive\桌面\10.12\IMG_4238.JPGIMG_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\Users\lulu\OneDrive\桌面\10.12\IMG_4238.JPGIMG_4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\Users\lulu\OneDrive\桌面\10.12\IMG_4243.JPGIMG_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\Users\lulu\OneDrive\桌面\10.12\IMG_4243.JPGIMG_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音乐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t>：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秋叶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Cs/>
          <w:color w:val="000000"/>
          <w:kern w:val="0"/>
          <w:szCs w:val="21"/>
        </w:rPr>
        <w:t>歌曲《秋叶》是一首C大调歌曲，曲风欢快活泼，旋律通过音阶上行、下行体现了秋叶飘、飞、转、落的动态情景。歌词通俗易懂，旋律简单。本次活动主要引导幼儿在音乐中感知秋叶的动态美，尝试学唱歌曲并用简单的肢体动作表现乐曲的内容。小班幼儿能够用简单的肢体动作模仿一定的动态，如：飞、飘、转、落等，但肢体动作稳定性、协调性还需要加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Theme="minorEastAsia" w:hAnsiTheme="minorEastAsia" w:cstheme="minorEastAsia"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118745</wp:posOffset>
            </wp:positionV>
            <wp:extent cx="5334000" cy="3803015"/>
            <wp:effectExtent l="0" t="0" r="0" b="0"/>
            <wp:wrapNone/>
            <wp:docPr id="15" name="图片 15" descr="IMG_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259"/>
                    <pic:cNvPicPr>
                      <a:picLocks noChangeAspect="1"/>
                    </pic:cNvPicPr>
                  </pic:nvPicPr>
                  <pic:blipFill>
                    <a:blip r:embed="rId19"/>
                    <a:srcRect l="3079" t="5627" r="6502" b="84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z w:val="21"/>
          <w:szCs w:val="21"/>
        </w:rPr>
        <w:t>现在我们的户外活动实行的是混班游戏，就是所有小班孩子一起出来自主选择自己喜欢的区域进行游戏，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瞧，孩子们穿梭在各个游戏中玩的多开心啊！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\Users\lulu\OneDrive\桌面\10.12\IMG_4182.JPGIMG_4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\Users\lulu\OneDrive\桌面\10.12\IMG_4182.JPGIMG_4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0" name="图片 10" descr="C:\Users\lulu\OneDrive\桌面\10.12\IMG_4199.JPGIMG_4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lulu\OneDrive\桌面\10.12\IMG_4199.JPGIMG_4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5" descr="C:\Users\lulu\OneDrive\桌面\10.12\IMG_4219.JPGIMG_4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lulu\OneDrive\桌面\10.12\IMG_4219.JPGIMG_4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\Users\lulu\OneDrive\桌面\10.12\IMG_4188.JPGIMG_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ulu\OneDrive\桌面\10.12\IMG_4188.JPGIMG_4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2" name="图片 6" descr="C:\Users\lulu\OneDrive\桌面\10.12\IMG_4203.JPGIMG_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\Users\lulu\OneDrive\桌面\10.12\IMG_4203.JPGIMG_4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6" descr="C:\Users\lulu\OneDrive\桌面\10.12\IMG_4223.JPGIMG_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lulu\OneDrive\桌面\10.12\IMG_4223.JPGIMG_4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\Users\lulu\OneDrive\桌面\10.12\IMG_4194.JPGIMG_4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\Users\lulu\OneDrive\桌面\10.12\IMG_4194.JPGIMG_4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7" descr="C:\Users\lulu\OneDrive\桌面\10.12\IMG_4204.JPGIMG_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\Users\lulu\OneDrive\桌面\10.12\IMG_4204.JPGIMG_4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7" descr="C:\Users\lulu\OneDrive\桌面\10.12\IMG_4232.JPGIMG_4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:\Users\lulu\OneDrive\桌面\10.12\IMG_4232.JPGIMG_4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\Users\lulu\OneDrive\桌面\10.12\IMG_4144.JPGIMG_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\Users\lulu\OneDrive\桌面\10.12\IMG_4144.JPGIMG_4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\Users\lulu\OneDrive\桌面\10.12\IMG_4156.JPGIMG_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\Users\lulu\OneDrive\桌面\10.12\IMG_4156.JPGIMG_4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\Users\lulu\OneDrive\桌面\10.12\IMG_4146.JPGIMG_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\Users\lulu\OneDrive\桌面\10.12\IMG_4146.JPGIMG_4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\Users\lulu\OneDrive\桌面\10.12\IMG_4157.JPGIMG_4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\Users\lulu\OneDrive\桌面\10.12\IMG_4157.JPGIMG_4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\Users\lulu\OneDrive\桌面\10.12\IMG_4148.JPGIMG_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\Users\lulu\OneDrive\桌面\10.12\IMG_4148.JPGIMG_4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2" name="图片 7" descr="C:\Users\lulu\OneDrive\桌面\10.12\IMG_4163.JPGIMG_4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7" descr="C:\Users\lulu\OneDrive\桌面\10.12\IMG_4163.JPGIMG_4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7"/>
              <w:pBdr>
                <w:top w:val="dashed" w:color="70AD47" w:themeColor="accent6" w:sz="4" w:space="1"/>
                <w:left w:val="dashed" w:color="70AD47" w:themeColor="accent6" w:sz="4" w:space="4"/>
                <w:bottom w:val="dashed" w:color="70AD47" w:themeColor="accent6" w:sz="4" w:space="1"/>
                <w:right w:val="dashed" w:color="70AD47" w:themeColor="accent6" w:sz="4" w:space="4"/>
              </w:pBdr>
              <w:spacing w:before="0" w:beforeAutospacing="0" w:after="0" w:afterAutospacing="0"/>
              <w:ind w:firstLine="42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温馨提醒：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请汗背巾没有带来的小朋友明天一定带过来哦！</w:t>
            </w:r>
          </w:p>
          <w:p>
            <w:pPr>
              <w:pStyle w:val="7"/>
              <w:pBdr>
                <w:top w:val="dashed" w:color="70AD47" w:themeColor="accent6" w:sz="4" w:space="1"/>
                <w:left w:val="dashed" w:color="70AD47" w:themeColor="accent6" w:sz="4" w:space="4"/>
                <w:bottom w:val="dashed" w:color="70AD47" w:themeColor="accent6" w:sz="4" w:space="1"/>
                <w:right w:val="dashed" w:color="70AD47" w:themeColor="accent6" w:sz="4" w:space="4"/>
              </w:pBdr>
              <w:spacing w:before="0" w:beforeAutospacing="0" w:after="0" w:afterAutospacing="0"/>
              <w:ind w:firstLine="420" w:firstLineChars="20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最近晨检发现有的孩子的指甲较长，请家长帮忙修剪一下！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UwLCJoZGlkIjoiN2YzNjBkOTgyNWQ1YTMxYzM3MzMwNWFiODNmOWIzYWMiLCJ1c2VyQ291bnQiOjYzfQ=="/>
  </w:docVars>
  <w:rsids>
    <w:rsidRoot w:val="FDDFC22F"/>
    <w:rsid w:val="002F43F3"/>
    <w:rsid w:val="003B1FAF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2373186"/>
    <w:rsid w:val="02EC412F"/>
    <w:rsid w:val="03291DD7"/>
    <w:rsid w:val="04493279"/>
    <w:rsid w:val="0562798B"/>
    <w:rsid w:val="05CA13F7"/>
    <w:rsid w:val="069A4368"/>
    <w:rsid w:val="07727C89"/>
    <w:rsid w:val="079F7689"/>
    <w:rsid w:val="080961A7"/>
    <w:rsid w:val="088D2CC5"/>
    <w:rsid w:val="0BC80F11"/>
    <w:rsid w:val="0CBA04CD"/>
    <w:rsid w:val="0DD342C6"/>
    <w:rsid w:val="0E570FF3"/>
    <w:rsid w:val="0E672DF3"/>
    <w:rsid w:val="0E6A61BF"/>
    <w:rsid w:val="0EC20452"/>
    <w:rsid w:val="0F190578"/>
    <w:rsid w:val="106D0AC7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9F680B"/>
    <w:rsid w:val="17BE22F5"/>
    <w:rsid w:val="18E849B9"/>
    <w:rsid w:val="19622F5C"/>
    <w:rsid w:val="1AE8027C"/>
    <w:rsid w:val="1C11478D"/>
    <w:rsid w:val="1C2213A3"/>
    <w:rsid w:val="1D1B4DD6"/>
    <w:rsid w:val="1DE673A8"/>
    <w:rsid w:val="1EE14925"/>
    <w:rsid w:val="1EF22D41"/>
    <w:rsid w:val="1F3E3926"/>
    <w:rsid w:val="1FAC1A72"/>
    <w:rsid w:val="206936D5"/>
    <w:rsid w:val="214E09D6"/>
    <w:rsid w:val="2164721B"/>
    <w:rsid w:val="21A63C04"/>
    <w:rsid w:val="21CB6D00"/>
    <w:rsid w:val="21EA196F"/>
    <w:rsid w:val="220C49FD"/>
    <w:rsid w:val="23776B7D"/>
    <w:rsid w:val="23EB4030"/>
    <w:rsid w:val="24CD6827"/>
    <w:rsid w:val="259F0749"/>
    <w:rsid w:val="260D24A3"/>
    <w:rsid w:val="26931C1D"/>
    <w:rsid w:val="278D7F07"/>
    <w:rsid w:val="27EFD32C"/>
    <w:rsid w:val="290C07F0"/>
    <w:rsid w:val="29CB0509"/>
    <w:rsid w:val="2A8E42CD"/>
    <w:rsid w:val="2A9A6A52"/>
    <w:rsid w:val="2AB51D16"/>
    <w:rsid w:val="2AFA4C7A"/>
    <w:rsid w:val="2B277B63"/>
    <w:rsid w:val="2B2E210D"/>
    <w:rsid w:val="2B3FE990"/>
    <w:rsid w:val="2B8E129A"/>
    <w:rsid w:val="2CE6525A"/>
    <w:rsid w:val="2D0E14EB"/>
    <w:rsid w:val="2DA57D7C"/>
    <w:rsid w:val="2E737132"/>
    <w:rsid w:val="2ECA5923"/>
    <w:rsid w:val="2F5F1D65"/>
    <w:rsid w:val="2F7B6348"/>
    <w:rsid w:val="305D382D"/>
    <w:rsid w:val="309F019C"/>
    <w:rsid w:val="30A763DE"/>
    <w:rsid w:val="30D463D0"/>
    <w:rsid w:val="33296E30"/>
    <w:rsid w:val="343A1118"/>
    <w:rsid w:val="346C3E22"/>
    <w:rsid w:val="347F11A8"/>
    <w:rsid w:val="352A0041"/>
    <w:rsid w:val="35843E04"/>
    <w:rsid w:val="359027A9"/>
    <w:rsid w:val="35FBF44D"/>
    <w:rsid w:val="364B5D9F"/>
    <w:rsid w:val="366B4090"/>
    <w:rsid w:val="367B6228"/>
    <w:rsid w:val="37794189"/>
    <w:rsid w:val="37935CC0"/>
    <w:rsid w:val="37DC1CD5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C521FD"/>
    <w:rsid w:val="3BDE6E4B"/>
    <w:rsid w:val="3CE14AA1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8D254A"/>
    <w:rsid w:val="42D64C2A"/>
    <w:rsid w:val="43FF65AC"/>
    <w:rsid w:val="4436287C"/>
    <w:rsid w:val="44535E86"/>
    <w:rsid w:val="46454EEA"/>
    <w:rsid w:val="468E0403"/>
    <w:rsid w:val="46DE02B9"/>
    <w:rsid w:val="471F22FF"/>
    <w:rsid w:val="47573A97"/>
    <w:rsid w:val="475B0CEE"/>
    <w:rsid w:val="47B7762C"/>
    <w:rsid w:val="488A0F8C"/>
    <w:rsid w:val="496E7CAC"/>
    <w:rsid w:val="4A0C53A5"/>
    <w:rsid w:val="4AE449D4"/>
    <w:rsid w:val="4B692195"/>
    <w:rsid w:val="4BFFE1E8"/>
    <w:rsid w:val="4D3C03EF"/>
    <w:rsid w:val="4D3C14C9"/>
    <w:rsid w:val="4DBD19CC"/>
    <w:rsid w:val="4ECA645D"/>
    <w:rsid w:val="4F096C8B"/>
    <w:rsid w:val="4F5921E9"/>
    <w:rsid w:val="4F6F5E55"/>
    <w:rsid w:val="4F8F602D"/>
    <w:rsid w:val="4FB72BD2"/>
    <w:rsid w:val="50120532"/>
    <w:rsid w:val="5032428D"/>
    <w:rsid w:val="50F75150"/>
    <w:rsid w:val="517E1833"/>
    <w:rsid w:val="51924182"/>
    <w:rsid w:val="51C309D4"/>
    <w:rsid w:val="523A5B1F"/>
    <w:rsid w:val="532B645A"/>
    <w:rsid w:val="548D2FEE"/>
    <w:rsid w:val="56BF6C25"/>
    <w:rsid w:val="57577905"/>
    <w:rsid w:val="57E80CDB"/>
    <w:rsid w:val="582D4ABF"/>
    <w:rsid w:val="58567E3E"/>
    <w:rsid w:val="588F334E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BBB7A1A"/>
    <w:rsid w:val="5BFC372D"/>
    <w:rsid w:val="5CF90EE1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D0546"/>
    <w:rsid w:val="625B14A6"/>
    <w:rsid w:val="62A4220E"/>
    <w:rsid w:val="63576530"/>
    <w:rsid w:val="648361FE"/>
    <w:rsid w:val="64A5275E"/>
    <w:rsid w:val="64C5396E"/>
    <w:rsid w:val="64DE058B"/>
    <w:rsid w:val="65211CCB"/>
    <w:rsid w:val="65954C03"/>
    <w:rsid w:val="65CB4FB4"/>
    <w:rsid w:val="65D74060"/>
    <w:rsid w:val="67033D94"/>
    <w:rsid w:val="67A0736B"/>
    <w:rsid w:val="6AD06BC8"/>
    <w:rsid w:val="6BFEC284"/>
    <w:rsid w:val="6C4158B3"/>
    <w:rsid w:val="6CE56E7D"/>
    <w:rsid w:val="6CEE35C6"/>
    <w:rsid w:val="6D4B0EC5"/>
    <w:rsid w:val="6D6535F8"/>
    <w:rsid w:val="6D73E166"/>
    <w:rsid w:val="6DAA7382"/>
    <w:rsid w:val="6DC62B2F"/>
    <w:rsid w:val="6DDAE83E"/>
    <w:rsid w:val="6DEE1206"/>
    <w:rsid w:val="6DFF3545"/>
    <w:rsid w:val="6EB10255"/>
    <w:rsid w:val="6F224087"/>
    <w:rsid w:val="6F4162E7"/>
    <w:rsid w:val="6F50487C"/>
    <w:rsid w:val="6FBE3942"/>
    <w:rsid w:val="6FCA65BB"/>
    <w:rsid w:val="6FDCE4EF"/>
    <w:rsid w:val="6FFBDDB4"/>
    <w:rsid w:val="710F044A"/>
    <w:rsid w:val="71A70E42"/>
    <w:rsid w:val="71BB2380"/>
    <w:rsid w:val="72272E4F"/>
    <w:rsid w:val="723A1779"/>
    <w:rsid w:val="72B6087F"/>
    <w:rsid w:val="72FE16E6"/>
    <w:rsid w:val="73070DAF"/>
    <w:rsid w:val="73AC5FA4"/>
    <w:rsid w:val="74106F96"/>
    <w:rsid w:val="7419430F"/>
    <w:rsid w:val="74FA2C97"/>
    <w:rsid w:val="74FC7C64"/>
    <w:rsid w:val="74FD2114"/>
    <w:rsid w:val="75B34EBC"/>
    <w:rsid w:val="76291FEB"/>
    <w:rsid w:val="767D34EE"/>
    <w:rsid w:val="76EF92B7"/>
    <w:rsid w:val="77151462"/>
    <w:rsid w:val="77A242C3"/>
    <w:rsid w:val="77A80396"/>
    <w:rsid w:val="77BD8E83"/>
    <w:rsid w:val="77FB462D"/>
    <w:rsid w:val="783F6335"/>
    <w:rsid w:val="78641A4E"/>
    <w:rsid w:val="78FC7FAD"/>
    <w:rsid w:val="790B4675"/>
    <w:rsid w:val="79A1084D"/>
    <w:rsid w:val="7A4C304B"/>
    <w:rsid w:val="7AF3401F"/>
    <w:rsid w:val="7AF6440E"/>
    <w:rsid w:val="7B03290B"/>
    <w:rsid w:val="7B2A0CCB"/>
    <w:rsid w:val="7BFADF96"/>
    <w:rsid w:val="7BFE685F"/>
    <w:rsid w:val="7BFF4CA5"/>
    <w:rsid w:val="7CBA469A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13</TotalTime>
  <ScaleCrop>false</ScaleCrop>
  <LinksUpToDate>false</LinksUpToDate>
  <CharactersWithSpaces>706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2023-10-12T22:32:48Z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