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10月12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 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kern w:val="0"/>
          <w:sz w:val="32"/>
          <w:szCs w:val="32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16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，6人病假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/>
        <w:jc w:val="center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今天周四啦，又是阳光明媚的一天开始啦！宝贝们开开心心地走进幼儿园里，然后自己走到班级里，量好体温，插好自己的标记就去各个区域玩游戏啦！每天都棒棒哒！</w:t>
      </w: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室外</w:t>
      </w:r>
      <w:r>
        <w:rPr>
          <w:rFonts w:ascii="宋体" w:hAnsi="宋体" w:eastAsia="宋体" w:cs="宋体"/>
          <w:b/>
          <w:bCs/>
          <w:sz w:val="32"/>
          <w:szCs w:val="32"/>
        </w:rPr>
        <w:t>活动</w:t>
      </w:r>
    </w:p>
    <w:p>
      <w:pPr>
        <w:spacing w:line="400" w:lineRule="exact"/>
        <w:ind w:firstLine="240" w:firstLineChars="1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今天天气真好啊，我们带着宝贝们来到了户外，今天开始我们就混班啦！过程中宝贝们可以接触到别的班级的小朋友，也会玩很多不一样的游戏，宝贝们别提有多开心啦！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36830</wp:posOffset>
            </wp:positionV>
            <wp:extent cx="2026285" cy="1519555"/>
            <wp:effectExtent l="114300" t="88900" r="107315" b="106045"/>
            <wp:wrapNone/>
            <wp:docPr id="2" name="图片 6" descr="C:\Users\34161\Desktop\IMG_4806.JPGIMG_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4806.JPGIMG_480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43815</wp:posOffset>
            </wp:positionV>
            <wp:extent cx="2025650" cy="1518920"/>
            <wp:effectExtent l="114300" t="88900" r="107950" b="106680"/>
            <wp:wrapNone/>
            <wp:docPr id="3" name="图片 6" descr="C:\Users\34161\Desktop\IMG_4803.JPGIMG_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4803.JPGIMG_480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50165</wp:posOffset>
            </wp:positionV>
            <wp:extent cx="2025650" cy="1518920"/>
            <wp:effectExtent l="114300" t="88900" r="107950" b="106680"/>
            <wp:wrapNone/>
            <wp:docPr id="4" name="图片 6" descr="C:\Users\34161\Desktop\B041ED1A5CF394CA29238DED89E3D216.pngB041ED1A5CF394CA29238DED89E3D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B041ED1A5CF394CA29238DED89E3D216.pngB041ED1A5CF394CA29238DED89E3D21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144145</wp:posOffset>
            </wp:positionV>
            <wp:extent cx="2048510" cy="1536065"/>
            <wp:effectExtent l="114300" t="88900" r="110490" b="102235"/>
            <wp:wrapNone/>
            <wp:docPr id="7" name="图片 6" descr="C:\Users\34161\Desktop\IMG_4809.JPGIMG_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4809.JPGIMG_480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177165</wp:posOffset>
            </wp:positionV>
            <wp:extent cx="1986280" cy="1489075"/>
            <wp:effectExtent l="101600" t="88900" r="96520" b="111125"/>
            <wp:wrapNone/>
            <wp:docPr id="8" name="图片 6" descr="C:\Users\34161\Desktop\IMG_4810.JPGIMG_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4810.JPGIMG_48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170815</wp:posOffset>
            </wp:positionV>
            <wp:extent cx="2054860" cy="1541780"/>
            <wp:effectExtent l="114300" t="88900" r="104140" b="109220"/>
            <wp:wrapNone/>
            <wp:docPr id="9" name="图片 6" descr="C:\Users\34161\Desktop\FACBB58AB81802BD305995B0CDF64511.pngFACBB58AB81802BD305995B0CDF6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FACBB58AB81802BD305995B0CDF64511.pngFACBB58AB81802BD305995B0CDF645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早点我们喝的是热乎乎的牛奶，有香喷喷的闲趣/曲奇饼干，还有美味的蛋糕，宝贝们吃得津津有味，牛奶也都按个人所需喝完了。今天小朋友表现得都很棒，希望明天宝贝们能够继续吃到美味的点心和午饭哟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/>
          <w:bCs w:val="0"/>
          <w:color w:val="000000"/>
          <w:sz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u w:val="single"/>
          <w:lang w:val="en-US" w:eastAsia="zh-CN"/>
        </w:rPr>
        <w:t>今天的午餐吃的</w:t>
      </w:r>
      <w:r>
        <w:rPr>
          <w:rFonts w:hint="eastAsia" w:ascii="宋体" w:hAnsi="宋体" w:cs="宋体"/>
          <w:b/>
          <w:bCs w:val="0"/>
          <w:color w:val="000000"/>
          <w:sz w:val="24"/>
          <w:u w:val="single"/>
          <w:lang w:val="en-US" w:eastAsia="zh-CN"/>
        </w:rPr>
        <w:t>红豆饭、土豆炖牛肉、毛白菜炒油面筋、山药木耳鸽子茶树菇汤。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2（菜和汤剩余）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1（喂完）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2（菜剩余，不喝汤）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1（喂完)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2（菜和汤剩余）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1（汤喂完）</w:t>
            </w:r>
          </w:p>
        </w:tc>
      </w:tr>
    </w:tbl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 xml:space="preserve">                    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歌曲《秋叶》是一首C大调歌曲，曲风欢快活泼，旋律通过音阶上行、下行体现了秋叶飘、飞、转、落的动态情景。歌词通俗易懂，旋律简单。本次活动主要引导幼儿在音乐中感知秋叶的动态美，尝试学唱歌曲并用简单的肢体动作表现乐曲的内容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幼儿发展分析：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bookmarkStart w:id="0" w:name="_GoBack"/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t>小班幼儿能够用简单的肢体动作模仿一定的动态，如：飞、飘、转、落等，但肢体动作稳定性、协调性还需要加强。在音乐《小手爬》中接触过音阶上行下行的学习，但是在气息的控制、换气的方面还需要注意。而且在转、飞的情境下孩子情绪容易失控，需要老师用情境性的语言引导幼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104140</wp:posOffset>
                  </wp:positionV>
                  <wp:extent cx="2724150" cy="2043430"/>
                  <wp:effectExtent l="114300" t="88900" r="107950" b="102870"/>
                  <wp:wrapSquare wrapText="bothSides"/>
                  <wp:docPr id="11" name="图片 11" descr="C:\Users\34161\Desktop\IMG_4812.JPGIMG_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IMG_4812.JPGIMG_48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343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169545</wp:posOffset>
                  </wp:positionV>
                  <wp:extent cx="2655570" cy="1991360"/>
                  <wp:effectExtent l="114300" t="88900" r="113030" b="104140"/>
                  <wp:wrapSquare wrapText="bothSides"/>
                  <wp:docPr id="12" name="图片 12" descr="C:\Users\34161\Desktop\IMG_4813.JPGIMG_4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IMG_4813.JPGIMG_48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88900</wp:posOffset>
                  </wp:positionV>
                  <wp:extent cx="2748915" cy="2061210"/>
                  <wp:effectExtent l="114300" t="88900" r="108585" b="110490"/>
                  <wp:wrapSquare wrapText="bothSides"/>
                  <wp:docPr id="13" name="图片 13" descr="C:\Users\34161\Desktop\IMG_4814.JPGIMG_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34161\Desktop\IMG_4814.JPGIMG_48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06121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4LCJoZGlkIjoiNzhkZjczMTI0NmI2YjUxNThhOTQ4OWU3M2RiYmNkOTYiLCJ1c2VyQ291bnQiOjE3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3729B1"/>
    <w:rsid w:val="01AA3602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5D427EE"/>
    <w:rsid w:val="06302B36"/>
    <w:rsid w:val="07C06B02"/>
    <w:rsid w:val="0A797821"/>
    <w:rsid w:val="0B3F483C"/>
    <w:rsid w:val="0C1241CD"/>
    <w:rsid w:val="0CAD218B"/>
    <w:rsid w:val="0D320E3D"/>
    <w:rsid w:val="0E581FD3"/>
    <w:rsid w:val="0F261131"/>
    <w:rsid w:val="0F275432"/>
    <w:rsid w:val="102E16C6"/>
    <w:rsid w:val="113F0504"/>
    <w:rsid w:val="132F5804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AC1B9D"/>
    <w:rsid w:val="24C53C66"/>
    <w:rsid w:val="24EA2059"/>
    <w:rsid w:val="254A5F4D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793130"/>
    <w:rsid w:val="2F927A87"/>
    <w:rsid w:val="2FB524EF"/>
    <w:rsid w:val="302234CE"/>
    <w:rsid w:val="30927D5B"/>
    <w:rsid w:val="30D467B6"/>
    <w:rsid w:val="314301CB"/>
    <w:rsid w:val="31DE6AA2"/>
    <w:rsid w:val="331B5255"/>
    <w:rsid w:val="33465919"/>
    <w:rsid w:val="338069B9"/>
    <w:rsid w:val="36B27181"/>
    <w:rsid w:val="385710BC"/>
    <w:rsid w:val="39464738"/>
    <w:rsid w:val="3B080F3D"/>
    <w:rsid w:val="3B5F384E"/>
    <w:rsid w:val="3D545A50"/>
    <w:rsid w:val="3EEF5FBA"/>
    <w:rsid w:val="40396024"/>
    <w:rsid w:val="4100771F"/>
    <w:rsid w:val="416F1AF6"/>
    <w:rsid w:val="419D104A"/>
    <w:rsid w:val="43565DBD"/>
    <w:rsid w:val="44711E0B"/>
    <w:rsid w:val="44B84072"/>
    <w:rsid w:val="457D71CB"/>
    <w:rsid w:val="468137FD"/>
    <w:rsid w:val="475542AB"/>
    <w:rsid w:val="48186905"/>
    <w:rsid w:val="48FF40E2"/>
    <w:rsid w:val="49175ED5"/>
    <w:rsid w:val="49946279"/>
    <w:rsid w:val="4B3B398A"/>
    <w:rsid w:val="4B503424"/>
    <w:rsid w:val="4B5E1A8A"/>
    <w:rsid w:val="4B7728BF"/>
    <w:rsid w:val="4B9A6227"/>
    <w:rsid w:val="4C023E3E"/>
    <w:rsid w:val="4C0A0AA9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3DA722C"/>
    <w:rsid w:val="55AF7357"/>
    <w:rsid w:val="560C0097"/>
    <w:rsid w:val="56121AB8"/>
    <w:rsid w:val="57464786"/>
    <w:rsid w:val="5811161F"/>
    <w:rsid w:val="58781959"/>
    <w:rsid w:val="58DD0FB2"/>
    <w:rsid w:val="5A1869F9"/>
    <w:rsid w:val="5A8C5FCD"/>
    <w:rsid w:val="5AE42486"/>
    <w:rsid w:val="5BB860DF"/>
    <w:rsid w:val="5BC11150"/>
    <w:rsid w:val="5BE53043"/>
    <w:rsid w:val="5D142F87"/>
    <w:rsid w:val="5D580B99"/>
    <w:rsid w:val="5EB61570"/>
    <w:rsid w:val="5F820850"/>
    <w:rsid w:val="610512BC"/>
    <w:rsid w:val="61126DE4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771327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1956AC6"/>
    <w:rsid w:val="720D3720"/>
    <w:rsid w:val="72EB670C"/>
    <w:rsid w:val="73342939"/>
    <w:rsid w:val="736A0221"/>
    <w:rsid w:val="746A1D04"/>
    <w:rsid w:val="74F03F2A"/>
    <w:rsid w:val="76082450"/>
    <w:rsid w:val="76247EF3"/>
    <w:rsid w:val="768820EF"/>
    <w:rsid w:val="76CD4F81"/>
    <w:rsid w:val="772C59A1"/>
    <w:rsid w:val="773F1A44"/>
    <w:rsid w:val="774F22A3"/>
    <w:rsid w:val="77717635"/>
    <w:rsid w:val="7A580DD2"/>
    <w:rsid w:val="7A9C52AE"/>
    <w:rsid w:val="7B7A5905"/>
    <w:rsid w:val="7B9B7155"/>
    <w:rsid w:val="7D5970C4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972</Words>
  <Characters>1041</Characters>
  <Lines>10</Lines>
  <Paragraphs>2</Paragraphs>
  <TotalTime>59</TotalTime>
  <ScaleCrop>false</ScaleCrop>
  <LinksUpToDate>false</LinksUpToDate>
  <CharactersWithSpaces>1077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2023-10-12T06:13:37Z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A0E256A1BAC344FF917CD35BED489EE4</vt:lpwstr>
  </property>
  <property fmtid="{D5CDD505-2E9C-101B-9397-08002B2CF9AE}" pid="5" name="commondata">
    <vt:lpwstr>eyJjb3VudCI6NywiaGRpZCI6IjgwMTFkOGIxOGI4YTJiZmJhMDYwMGRlZGE2MzM2NjlhIiwidXNlckNvdW50Ijo3fQ==</vt:lpwstr>
  </property>
</Properties>
</file>