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娄丁逸、张继宸、邹梓宁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高婧夏、陈彧、耿宸悦、王木禾、芦洛希、周金妍、于籽欣、陈彦潼、李秉臻、杨煜枫、顾乐凡、陈铮、杨奕、张德坤、丁一宸、徐槿安、刘景辰、刘奕泽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综合《我看到的秋天》</w:t>
      </w:r>
    </w:p>
    <w:p>
      <w:pPr>
        <w:widowControl/>
        <w:spacing w:line="360" w:lineRule="exact"/>
        <w:ind w:firstLine="420" w:firstLineChars="200"/>
        <w:jc w:val="left"/>
        <w:rPr>
          <w:rFonts w:hint="eastAsia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cs="宋体"/>
          <w:szCs w:val="21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2" w:firstLineChars="200"/>
        <w:jc w:val="both"/>
        <w:textAlignment w:val="auto"/>
        <w:outlineLvl w:val="9"/>
        <w:rPr>
          <w:rFonts w:hint="eastAsia" w:ascii="Verdana" w:hAnsi="Verdana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高婧夏、陈彧、耿宸悦、王木禾、芦洛希、周金妍、于籽欣、陈彦潼、李秉臻、杨煜枫、顾乐凡、陈铮、杨奕、张德坤、丁一宸、徐槿安、刘景辰、刘奕泽</w:t>
      </w:r>
      <w:r>
        <w:rPr>
          <w:rFonts w:hint="eastAsia" w:ascii="宋体" w:hAnsi="宋体" w:cs="宋体"/>
          <w:color w:val="000000"/>
          <w:szCs w:val="21"/>
        </w:rPr>
        <w:t>愿意朗诵散文，通过</w:t>
      </w:r>
      <w:r>
        <w:rPr>
          <w:rFonts w:hint="eastAsia" w:ascii="宋体" w:hAnsi="宋体" w:cs="宋体"/>
          <w:szCs w:val="21"/>
        </w:rPr>
        <w:t>观察图片感知秋天树叶飘落的自然现象，感受秋天的美。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both"/>
        <w:textAlignment w:val="auto"/>
        <w:outlineLvl w:val="9"/>
        <w:rPr>
          <w:rFonts w:hint="eastAsia" w:ascii="Verdana" w:hAnsi="Verdana"/>
          <w:color w:val="00000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主食：扬州炒饭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汤：仔排玉米排骨汤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高婧夏、陈彧、耿宸悦、王木禾、芦洛希、周金妍、于籽欣、陈彦潼、李秉臻、杨煜枫、顾乐凡、陈铮、杨奕、张德坤、丁一宸、徐槿安、刘景辰、刘奕泽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饭菜都吃光啦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高婧夏、陈彧、耿宸悦、王木禾、芦洛希、周金妍、于籽欣、陈彦潼、李秉臻、杨煜枫、顾乐凡、陈铮、杨奕、张德坤、丁一宸、徐槿安、刘景辰、刘奕泽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刘景辰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未睡！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今天小班在前操场进行户外混龄，老师带着孩子们先熟悉场地，然后让孩子自己选择区域游戏，孩子们玩的非常开心，天气较热，孩子们在老师提醒下能及时脱衣喝水。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1011_093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011_0937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011_09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011_0943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011_09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011_094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011_09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11_0945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011_09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011_0945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011_0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011_0948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011_09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011_0948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011_094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011_0949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1、正值秋季，早晚温差大，请家长根据天气变化和幼儿自身情况，给孩子穿上合适的衣物～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2、近期发现部分幼儿指甲较长，请家长们及时为幼儿修剪指甲。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zLCJoZGlkIjoiODViY2JkMjU3NGYzZTEwMzZmMGFkZWViYmNkYWU3NDIiLCJ1c2VyQ291bnQiOjI3fQ=="/>
  </w:docVars>
  <w:rsids>
    <w:rsidRoot w:val="00000000"/>
    <w:rsid w:val="00452C8C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78655BC"/>
    <w:rsid w:val="1B0256D6"/>
    <w:rsid w:val="1B252495"/>
    <w:rsid w:val="1B7F25EE"/>
    <w:rsid w:val="1BEE0DC0"/>
    <w:rsid w:val="1DAD49C3"/>
    <w:rsid w:val="1DB357ED"/>
    <w:rsid w:val="1F431810"/>
    <w:rsid w:val="236B7511"/>
    <w:rsid w:val="23DE2682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B7613D3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6E1BC0"/>
    <w:rsid w:val="5CAE3391"/>
    <w:rsid w:val="5CE70052"/>
    <w:rsid w:val="5D9544F1"/>
    <w:rsid w:val="5ED356C4"/>
    <w:rsid w:val="5ED62146"/>
    <w:rsid w:val="60FB5284"/>
    <w:rsid w:val="61235C9D"/>
    <w:rsid w:val="630024F7"/>
    <w:rsid w:val="636D389F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B21820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11</TotalTime>
  <ScaleCrop>false</ScaleCrop>
  <LinksUpToDate>false</LinksUpToDate>
  <CharactersWithSpaces>759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2023-10-11T05:20:53Z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