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-1905</wp:posOffset>
            </wp:positionH>
            <wp:positionV relativeFrom="paragraph">
              <wp:posOffset>-2137410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二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只有刘宸硕一个人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它小朋友都能开心来园呢，棒棒的！</w:t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jc w:val="both"/>
        <w:rPr>
          <w:rStyle w:val="12"/>
          <w:rFonts w:hint="default" w:ascii="Sitka Display" w:hAnsi="Sitka Display" w:eastAsia="宋体" w:cs="Sitka Display"/>
          <w:b w:val="0"/>
          <w:bCs/>
          <w:color w:val="000000"/>
          <w:spacing w:val="40"/>
          <w:kern w:val="0"/>
          <w:sz w:val="21"/>
          <w:szCs w:val="21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1"/>
          <w:szCs w:val="21"/>
          <w:lang w:val="en-US" w:eastAsia="zh-CN" w:bidi="ar"/>
        </w:rPr>
        <w:t>今天的早点是：牛奶、开心果、小熊饼干和松香蛋糕卷，午餐吃的是大米饭、大蒜胡萝卜炒猪心、佛手瓜炒鸡蛋，喝得是肉末青菜豆腐汤。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大哭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S一剩口饭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Segoe UI Emoji" w:hAnsi="Segoe UI Emoji" w:eastAsia="宋体" w:cs="Segoe UI Emoji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-19050</wp:posOffset>
            </wp:positionH>
            <wp:positionV relativeFrom="paragraph">
              <wp:posOffset>-4829175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5" descr="C:\Users\lulu\OneDrive\桌面\10.10\IMG_3924.JPGIMG_3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\Users\lulu\OneDrive\桌面\10.10\IMG_3924.JPGIMG_3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5" descr="C:\Users\lulu\OneDrive\桌面\10.10\IMG_3929.JPGIMG_3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\Users\lulu\OneDrive\桌面\10.10\IMG_3929.JPGIMG_3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5" descr="C:\Users\lulu\OneDrive\桌面\10.10\IMG_3971.JPGIMG_3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 descr="C:\Users\lulu\OneDrive\桌面\10.10\IMG_3971.JPGIMG_3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\Users\lulu\OneDrive\桌面\10.10\IMG_3977.JPGIMG_3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\Users\lulu\OneDrive\桌面\10.10\IMG_3977.JPGIMG_3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\Users\lulu\OneDrive\桌面\10.10\IMG_3925.JPGIMG_3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\Users\lulu\OneDrive\桌面\10.10\IMG_3925.JPGIMG_3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\Users\lulu\OneDrive\桌面\10.10\IMG_3930.JPGIMG_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\Users\lulu\OneDrive\桌面\10.10\IMG_3930.JPGIMG_3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2" name="图片 6" descr="C:\Users\lulu\OneDrive\桌面\10.10\IMG_3972.JPGIMG_3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6" descr="C:\Users\lulu\OneDrive\桌面\10.10\IMG_3972.JPGIMG_3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\Users\lulu\OneDrive\桌面\10.10\IMG_3978.JPGIMG_3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\Users\lulu\OneDrive\桌面\10.10\IMG_3978.JPGIMG_3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\Users\lulu\OneDrive\桌面\10.10\IMG_3926.JPGIMG_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\Users\lulu\OneDrive\桌面\10.10\IMG_3926.JPGIMG_3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5" name="图片 7" descr="C:\Users\lulu\OneDrive\桌面\10.10\IMG_3931.JPGIMG_3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7" descr="C:\Users\lulu\OneDrive\桌面\10.10\IMG_3931.JPGIMG_3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6" name="图片 7" descr="C:\Users\lulu\OneDrive\桌面\10.10\IMG_3973.JPGIMG_3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7" descr="C:\Users\lulu\OneDrive\桌面\10.10\IMG_3973.JPGIMG_3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\Users\lulu\OneDrive\桌面\10.10\IMG_3979.JPGIMG_3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\Users\lulu\OneDrive\桌面\10.10\IMG_3979.JPGIMG_3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881" w:firstLineChars="8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美工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t>：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多彩的树叶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ascii="宋体" w:hAnsi="宋体" w:cs="宋体"/>
          <w:kern w:val="0"/>
          <w:szCs w:val="21"/>
        </w:rPr>
        <w:t>这是一节涂色活动。树叶有圆形、扇形等形状之分。本次活动通过欣赏树叶的实物、动手操作，</w:t>
      </w:r>
      <w:r>
        <w:rPr>
          <w:rFonts w:hint="eastAsia" w:ascii="宋体" w:hAnsi="宋体" w:cs="宋体"/>
          <w:kern w:val="0"/>
          <w:szCs w:val="21"/>
        </w:rPr>
        <w:t>从而</w:t>
      </w:r>
      <w:r>
        <w:rPr>
          <w:rFonts w:ascii="宋体" w:hAnsi="宋体" w:cs="宋体"/>
          <w:kern w:val="0"/>
          <w:szCs w:val="21"/>
        </w:rPr>
        <w:t>认识树叶，了解树叶颜色变化的基础上，给树叶涂上适当的颜色，感受秋天树叶的色彩美。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\Users\lulu\OneDrive\桌面\10.10\IMG_3941.JPGIMG_3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\Users\lulu\OneDrive\桌面\10.10\IMG_3941.JPGIMG_3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8" name="图片 5" descr="C:\Users\lulu\OneDrive\桌面\10.10\IMG_3946.JPGIMG_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\Users\lulu\OneDrive\桌面\10.10\IMG_3946.JPGIMG_3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1" name="图片 5" descr="C:\Users\lulu\OneDrive\桌面\10.10\IMG_3949.JPGIMG_3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5" descr="C:\Users\lulu\OneDrive\桌面\10.10\IMG_3949.JPGIMG_3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3" name="图片 5" descr="C:\Users\lulu\OneDrive\桌面\10.10\IMG_3954.JPGIMG_3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\Users\lulu\OneDrive\桌面\10.10\IMG_3954.JPGIMG_3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4" name="图片 6" descr="C:\Users\lulu\OneDrive\桌面\10.10\IMG_3943.JPGIMG_3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C:\Users\lulu\OneDrive\桌面\10.10\IMG_3943.JPGIMG_3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9" name="图片 5" descr="C:\Users\lulu\OneDrive\桌面\10.10\IMG_3947.JPGIMG_3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5" descr="C:\Users\lulu\OneDrive\桌面\10.10\IMG_3947.JPGIMG_3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3" name="图片 6" descr="C:\Users\lulu\OneDrive\桌面\10.10\IMG_3952.JPGIMG_3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6" descr="C:\Users\lulu\OneDrive\桌面\10.10\IMG_3952.JPGIMG_3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5" name="图片 6" descr="C:\Users\lulu\OneDrive\桌面\10.10\QQ图片20231010130407.jpgQQ图片20231010130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6" descr="C:\Users\lulu\OneDrive\桌面\10.10\QQ图片20231010130407.jpgQQ图片20231010130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32" b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6" name="图片 7" descr="C:\Users\lulu\OneDrive\桌面\10.10\IMG_3944.JPGIMG_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7" descr="C:\Users\lulu\OneDrive\桌面\10.10\IMG_3944.JPGIMG_3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0" name="图片 5" descr="C:\Users\lulu\OneDrive\桌面\10.10\IMG_3948.JPGIMG_3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5" descr="C:\Users\lulu\OneDrive\桌面\10.10\IMG_3948.JPGIMG_3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4" name="图片 7" descr="C:\Users\lulu\OneDrive\桌面\10.10\IMG_3953.JPGIMG_3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7" descr="C:\Users\lulu\OneDrive\桌面\10.10\IMG_3953.JPGIMG_3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7" name="图片 7" descr="C:\Users\lulu\OneDrive\桌面\10.10\QQ图片20231010130412.jpgQQ图片20231010130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 descr="C:\Users\lulu\OneDrive\桌面\10.10\QQ图片20231010130412.jpgQQ图片20231010130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32" b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今天我们玩的是跑到区，来到操场先分组，然后看谁跑得快，我们玩了很多轮呢！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\Users\lulu\OneDrive\桌面\10.10\IMG_3958.JPGIMG_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\Users\lulu\OneDrive\桌面\10.10\IMG_3958.JPGIMG_3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10" descr="C:\Users\lulu\OneDrive\桌面\10.10\IMG_3961.JPGIMG_3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lulu\OneDrive\桌面\10.10\IMG_3961.JPGIMG_3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5" descr="C:\Users\lulu\OneDrive\桌面\10.10\IMG_3964.JPGIMG_3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lulu\OneDrive\桌面\10.10\IMG_3964.JPGIMG_3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\Users\lulu\OneDrive\桌面\10.10\IMG_3959.JPGIMG_3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ulu\OneDrive\桌面\10.10\IMG_3959.JPGIMG_3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6" descr="C:\Users\lulu\OneDrive\桌面\10.10\IMG_3962.JPGIMG_3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\Users\lulu\OneDrive\桌面\10.10\IMG_3962.JPGIMG_3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6" descr="C:\Users\lulu\OneDrive\桌面\10.10\IMG_3966.JPGIMG_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\Users\lulu\OneDrive\桌面\10.10\IMG_3966.JPGIMG_3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\Users\lulu\OneDrive\桌面\10.10\IMG_3960.JPGIMG_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\Users\lulu\OneDrive\桌面\10.10\IMG_3960.JPGIMG_3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7" descr="C:\Users\lulu\OneDrive\桌面\10.10\IMG_3963.JPGIMG_3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\Users\lulu\OneDrive\桌面\10.10\IMG_3963.JPGIMG_3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7" descr="C:\Users\lulu\OneDrive\桌面\10.10\IMG_3967.JPGIMG_3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C:\Users\lulu\OneDrive\桌面\10.10\IMG_3967.JPGIMG_3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7" name="图片 5" descr="C:\Users\lulu\OneDrive\桌面\10.10\IMG_3915.JPGIMG_3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\Users\lulu\OneDrive\桌面\10.10\IMG_3915.JPGIMG_3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8" name="图片 38" descr="C:\Users\lulu\OneDrive\桌面\10.10\IMG_3919.JPGIMG_3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\Users\lulu\OneDrive\桌面\10.10\IMG_3919.JPGIMG_3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0" name="图片 40" descr="C:\Users\lulu\OneDrive\桌面\10.10\IMG_3916.JPGIMG_3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\Users\lulu\OneDrive\桌面\10.10\IMG_3916.JPGIMG_3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6" descr="C:\Users\lulu\OneDrive\桌面\10.10\IMG_3921.JPGIMG_3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6" descr="C:\Users\lulu\OneDrive\桌面\10.10\IMG_3921.JPGIMG_3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3" name="图片 7" descr="C:\Users\lulu\OneDrive\桌面\10.10\IMG_3917.JPGIMG_3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7" descr="C:\Users\lulu\OneDrive\桌面\10.10\IMG_3917.JPGIMG_3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4" name="图片 7" descr="C:\Users\lulu\OneDrive\桌面\10.10\IMG_3923.JPGIMG_3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7" descr="C:\Users\lulu\OneDrive\桌面\10.10\IMG_3923.JPGIMG_3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trHeight w:val="1565" w:hRule="atLeast"/>
          <w:jc w:val="center"/>
        </w:trPr>
        <w:tc>
          <w:tcPr>
            <w:tcW w:w="8736" w:type="dxa"/>
          </w:tcPr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安全教育中的</w:t>
            </w:r>
            <w:r>
              <w:rPr>
                <w:rFonts w:ascii="宋体" w:hAnsi="宋体" w:eastAsia="宋体" w:cs="宋体"/>
                <w:sz w:val="24"/>
                <w:szCs w:val="24"/>
              </w:rPr>
              <w:t>第一课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“</w:t>
            </w:r>
            <w:r>
              <w:rPr>
                <w:rFonts w:ascii="宋体" w:hAnsi="宋体" w:eastAsia="宋体" w:cs="宋体"/>
                <w:sz w:val="24"/>
                <w:szCs w:val="24"/>
              </w:rPr>
              <w:t>保护眼睛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”</w:t>
            </w:r>
            <w:r>
              <w:rPr>
                <w:rFonts w:ascii="宋体" w:hAnsi="宋体" w:eastAsia="宋体" w:cs="宋体"/>
                <w:sz w:val="24"/>
                <w:szCs w:val="24"/>
              </w:rPr>
              <w:t>还有几位家长没有完成的，麻烦抽空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和孩子一起</w:t>
            </w:r>
            <w:r>
              <w:rPr>
                <w:rFonts w:ascii="宋体" w:hAnsi="宋体" w:eastAsia="宋体" w:cs="宋体"/>
                <w:sz w:val="24"/>
                <w:szCs w:val="24"/>
              </w:rPr>
              <w:t>完成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！</w:t>
            </w:r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hint="default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天气温度忽高忽低，请家长根据天气适当给孩子穿脱衣服，以防感冒！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 xml:space="preserve"> 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Q1LCJoZGlkIjoiN2YzNjBkOTgyNWQ1YTMxYzM3MzMwNWFiODNmOWIzYWMiLCJ1c2VyQ291bnQiOjU4fQ=="/>
  </w:docVars>
  <w:rsids>
    <w:rsidRoot w:val="FDDFC22F"/>
    <w:rsid w:val="002F43F3"/>
    <w:rsid w:val="003B1FAF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2373186"/>
    <w:rsid w:val="02EC412F"/>
    <w:rsid w:val="03291DD7"/>
    <w:rsid w:val="04493279"/>
    <w:rsid w:val="0562798B"/>
    <w:rsid w:val="05CA13F7"/>
    <w:rsid w:val="07727C89"/>
    <w:rsid w:val="079F7689"/>
    <w:rsid w:val="080961A7"/>
    <w:rsid w:val="088D2CC5"/>
    <w:rsid w:val="09BC6065"/>
    <w:rsid w:val="0BC80F11"/>
    <w:rsid w:val="0CBA04CD"/>
    <w:rsid w:val="0CCE05F9"/>
    <w:rsid w:val="0DD342C6"/>
    <w:rsid w:val="0E570FF3"/>
    <w:rsid w:val="0E672DF3"/>
    <w:rsid w:val="0E6A61BF"/>
    <w:rsid w:val="0EC20452"/>
    <w:rsid w:val="0F190578"/>
    <w:rsid w:val="106D0AC7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9F680B"/>
    <w:rsid w:val="17BE22F5"/>
    <w:rsid w:val="18E849B9"/>
    <w:rsid w:val="19622F5C"/>
    <w:rsid w:val="1AC94917"/>
    <w:rsid w:val="1AE8027C"/>
    <w:rsid w:val="1C11478D"/>
    <w:rsid w:val="1C2213A3"/>
    <w:rsid w:val="1D1B4DD6"/>
    <w:rsid w:val="1DE673A8"/>
    <w:rsid w:val="1EE14925"/>
    <w:rsid w:val="1EF22D41"/>
    <w:rsid w:val="1F3E3926"/>
    <w:rsid w:val="1F906D64"/>
    <w:rsid w:val="1FAC1A72"/>
    <w:rsid w:val="206936D5"/>
    <w:rsid w:val="214E09D6"/>
    <w:rsid w:val="2164721B"/>
    <w:rsid w:val="21A63C04"/>
    <w:rsid w:val="21CB6D00"/>
    <w:rsid w:val="21EA196F"/>
    <w:rsid w:val="220C49FD"/>
    <w:rsid w:val="23776B7D"/>
    <w:rsid w:val="23EB4030"/>
    <w:rsid w:val="24CD6827"/>
    <w:rsid w:val="259F0749"/>
    <w:rsid w:val="260D24A3"/>
    <w:rsid w:val="26931C1D"/>
    <w:rsid w:val="278D7F07"/>
    <w:rsid w:val="27EFD32C"/>
    <w:rsid w:val="282C43E5"/>
    <w:rsid w:val="290C07F0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CE6525A"/>
    <w:rsid w:val="2D0E14EB"/>
    <w:rsid w:val="2DA57D7C"/>
    <w:rsid w:val="2E3F24C9"/>
    <w:rsid w:val="2E737132"/>
    <w:rsid w:val="2ECA5923"/>
    <w:rsid w:val="2F5F1D65"/>
    <w:rsid w:val="2F7B6348"/>
    <w:rsid w:val="305D382D"/>
    <w:rsid w:val="309F019C"/>
    <w:rsid w:val="30A763DE"/>
    <w:rsid w:val="30D463D0"/>
    <w:rsid w:val="32891044"/>
    <w:rsid w:val="33296E30"/>
    <w:rsid w:val="343A1118"/>
    <w:rsid w:val="346C3E22"/>
    <w:rsid w:val="347F11A8"/>
    <w:rsid w:val="35843E04"/>
    <w:rsid w:val="359027A9"/>
    <w:rsid w:val="35FBF44D"/>
    <w:rsid w:val="364B5D9F"/>
    <w:rsid w:val="366B4090"/>
    <w:rsid w:val="367B6228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8D254A"/>
    <w:rsid w:val="42D64C2A"/>
    <w:rsid w:val="43FF65AC"/>
    <w:rsid w:val="4436287C"/>
    <w:rsid w:val="44535E86"/>
    <w:rsid w:val="46454EEA"/>
    <w:rsid w:val="468E0403"/>
    <w:rsid w:val="46DE02B9"/>
    <w:rsid w:val="471F22FF"/>
    <w:rsid w:val="47573A97"/>
    <w:rsid w:val="47B7762C"/>
    <w:rsid w:val="488A0F8C"/>
    <w:rsid w:val="496E7CAC"/>
    <w:rsid w:val="4A0C53A5"/>
    <w:rsid w:val="4AE449D4"/>
    <w:rsid w:val="4BFFE1E8"/>
    <w:rsid w:val="4D3C03EF"/>
    <w:rsid w:val="4D3C14C9"/>
    <w:rsid w:val="4DBD19CC"/>
    <w:rsid w:val="4ECA645D"/>
    <w:rsid w:val="4F096C8B"/>
    <w:rsid w:val="4F5921E9"/>
    <w:rsid w:val="4F6F5E55"/>
    <w:rsid w:val="4F8F602D"/>
    <w:rsid w:val="4FB72BD2"/>
    <w:rsid w:val="50120532"/>
    <w:rsid w:val="5032428D"/>
    <w:rsid w:val="50F75150"/>
    <w:rsid w:val="517E1833"/>
    <w:rsid w:val="51924182"/>
    <w:rsid w:val="51C309D4"/>
    <w:rsid w:val="523A5B1F"/>
    <w:rsid w:val="532B645A"/>
    <w:rsid w:val="548D2FEE"/>
    <w:rsid w:val="56BF6C25"/>
    <w:rsid w:val="57577905"/>
    <w:rsid w:val="57E80CDB"/>
    <w:rsid w:val="582D4ABF"/>
    <w:rsid w:val="58320789"/>
    <w:rsid w:val="58567E3E"/>
    <w:rsid w:val="588F334E"/>
    <w:rsid w:val="596E6C0C"/>
    <w:rsid w:val="598C43E3"/>
    <w:rsid w:val="59DC6AE5"/>
    <w:rsid w:val="59FE24CC"/>
    <w:rsid w:val="5A2547DE"/>
    <w:rsid w:val="5A9039BA"/>
    <w:rsid w:val="5AA853CF"/>
    <w:rsid w:val="5ACC7A5C"/>
    <w:rsid w:val="5B12588A"/>
    <w:rsid w:val="5BBB7A1A"/>
    <w:rsid w:val="5BFC372D"/>
    <w:rsid w:val="5CF90EE1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AA1DB8"/>
    <w:rsid w:val="624D0546"/>
    <w:rsid w:val="625B14A6"/>
    <w:rsid w:val="63576530"/>
    <w:rsid w:val="648361FE"/>
    <w:rsid w:val="64A5275E"/>
    <w:rsid w:val="64C5396E"/>
    <w:rsid w:val="64DE058B"/>
    <w:rsid w:val="65211CCB"/>
    <w:rsid w:val="65954C03"/>
    <w:rsid w:val="65CB4FB4"/>
    <w:rsid w:val="65D74060"/>
    <w:rsid w:val="67033D94"/>
    <w:rsid w:val="67A0736B"/>
    <w:rsid w:val="6AD06BC8"/>
    <w:rsid w:val="6BFEC284"/>
    <w:rsid w:val="6C4158B3"/>
    <w:rsid w:val="6CE56E7D"/>
    <w:rsid w:val="6CEE35C6"/>
    <w:rsid w:val="6D4B0EC5"/>
    <w:rsid w:val="6D6535F8"/>
    <w:rsid w:val="6D73E166"/>
    <w:rsid w:val="6DAA7382"/>
    <w:rsid w:val="6DC62B2F"/>
    <w:rsid w:val="6DDAE83E"/>
    <w:rsid w:val="6DEE1206"/>
    <w:rsid w:val="6DFF3545"/>
    <w:rsid w:val="6EB10255"/>
    <w:rsid w:val="6F224087"/>
    <w:rsid w:val="6F4162E7"/>
    <w:rsid w:val="6F50487C"/>
    <w:rsid w:val="6FBE3942"/>
    <w:rsid w:val="6FCA65BB"/>
    <w:rsid w:val="6FDCE4EF"/>
    <w:rsid w:val="6FFBDDB4"/>
    <w:rsid w:val="710F044A"/>
    <w:rsid w:val="71A70E42"/>
    <w:rsid w:val="71BB2380"/>
    <w:rsid w:val="72272E4F"/>
    <w:rsid w:val="723A1779"/>
    <w:rsid w:val="72FE16E6"/>
    <w:rsid w:val="73AC5FA4"/>
    <w:rsid w:val="74106F96"/>
    <w:rsid w:val="7419430F"/>
    <w:rsid w:val="74C111EB"/>
    <w:rsid w:val="74FA2C97"/>
    <w:rsid w:val="74FD2114"/>
    <w:rsid w:val="75B34EBC"/>
    <w:rsid w:val="76291FEB"/>
    <w:rsid w:val="767D34EE"/>
    <w:rsid w:val="76EF92B7"/>
    <w:rsid w:val="77151462"/>
    <w:rsid w:val="77A242C3"/>
    <w:rsid w:val="77A80396"/>
    <w:rsid w:val="77BD8E83"/>
    <w:rsid w:val="77FB462D"/>
    <w:rsid w:val="783F6335"/>
    <w:rsid w:val="78641A4E"/>
    <w:rsid w:val="78FC7FAD"/>
    <w:rsid w:val="790B4675"/>
    <w:rsid w:val="79A1084D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62EBC"/>
    <w:rsid w:val="7D7F2B4E"/>
    <w:rsid w:val="7DCA284D"/>
    <w:rsid w:val="7E030705"/>
    <w:rsid w:val="7ED7AE42"/>
    <w:rsid w:val="7F2F5813"/>
    <w:rsid w:val="7F83718A"/>
    <w:rsid w:val="7FA77F54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8" Type="http://schemas.openxmlformats.org/officeDocument/2006/relationships/fontTable" Target="fontTable.xml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11</TotalTime>
  <ScaleCrop>false</ScaleCrop>
  <LinksUpToDate>false</LinksUpToDate>
  <CharactersWithSpaces>706</CharactersWithSpaces>
  <Application>WPS Office_12.1.0.15404_F1E327BC-269C-435d-A152-05C5408002CA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lulu</cp:lastModifiedBy>
  <cp:lastPrinted>2023-02-14T23:53:00Z</cp:lastPrinted>
  <dcterms:modified xsi:type="dcterms:W3CDTF">2023-10-10T06:19:21Z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2052-12.1.0.15404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