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468B4C00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0</w:t>
      </w:r>
      <w:r w:rsidR="00E07C8E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3597AB78" w14:textId="605DF8E3" w:rsidR="00DE2611" w:rsidRDefault="00F144BD" w:rsidP="00F144B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7B45DD">
        <w:rPr>
          <w:rFonts w:ascii="宋体" w:eastAsia="宋体" w:hAnsi="宋体" w:cs="宋体" w:hint="eastAsia"/>
          <w:sz w:val="24"/>
          <w:szCs w:val="24"/>
        </w:rPr>
        <w:t>日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7B45DD">
        <w:rPr>
          <w:rFonts w:ascii="宋体" w:eastAsia="宋体" w:hAnsi="宋体" w:cs="宋体" w:hint="eastAsia"/>
          <w:sz w:val="24"/>
          <w:szCs w:val="24"/>
        </w:rPr>
        <w:t>国庆长假后的第二天。今天的</w:t>
      </w:r>
      <w:r w:rsidR="007E09F6">
        <w:rPr>
          <w:rFonts w:ascii="宋体" w:eastAsia="宋体" w:hAnsi="宋体" w:cs="宋体" w:hint="eastAsia"/>
          <w:sz w:val="24"/>
          <w:szCs w:val="24"/>
        </w:rPr>
        <w:t>天气还不错，温度适宜。孩子们开开心心的来园啦！今天共来园1</w:t>
      </w:r>
      <w:r w:rsidR="007B45DD">
        <w:rPr>
          <w:rFonts w:ascii="宋体" w:eastAsia="宋体" w:hAnsi="宋体" w:cs="宋体"/>
          <w:sz w:val="24"/>
          <w:szCs w:val="24"/>
        </w:rPr>
        <w:t>9</w:t>
      </w:r>
      <w:r w:rsidR="007E09F6">
        <w:rPr>
          <w:rFonts w:ascii="宋体" w:eastAsia="宋体" w:hAnsi="宋体" w:cs="宋体" w:hint="eastAsia"/>
          <w:sz w:val="24"/>
          <w:szCs w:val="24"/>
        </w:rPr>
        <w:t>人，</w:t>
      </w:r>
      <w:r w:rsidR="007B45DD">
        <w:rPr>
          <w:rFonts w:ascii="宋体" w:eastAsia="宋体" w:hAnsi="宋体" w:cs="宋体"/>
          <w:sz w:val="24"/>
          <w:szCs w:val="24"/>
        </w:rPr>
        <w:t>2</w:t>
      </w:r>
      <w:r w:rsidR="007E09F6">
        <w:rPr>
          <w:rFonts w:ascii="宋体" w:eastAsia="宋体" w:hAnsi="宋体" w:cs="宋体" w:hint="eastAsia"/>
          <w:sz w:val="24"/>
          <w:szCs w:val="24"/>
        </w:rPr>
        <w:t>人请假。近期温差较大，</w:t>
      </w:r>
      <w:r w:rsidR="007B45DD">
        <w:rPr>
          <w:rFonts w:ascii="宋体" w:eastAsia="宋体" w:hAnsi="宋体" w:cs="宋体" w:hint="eastAsia"/>
          <w:sz w:val="24"/>
          <w:szCs w:val="24"/>
        </w:rPr>
        <w:t>容易着凉</w:t>
      </w:r>
      <w:r w:rsidR="007E09F6">
        <w:rPr>
          <w:rFonts w:ascii="宋体" w:eastAsia="宋体" w:hAnsi="宋体" w:cs="宋体" w:hint="eastAsia"/>
          <w:sz w:val="24"/>
          <w:szCs w:val="24"/>
        </w:rPr>
        <w:t>，大家要多加关注哦！</w:t>
      </w:r>
    </w:p>
    <w:p w14:paraId="6EA7C49B" w14:textId="1EDD83CA" w:rsidR="007B45DD" w:rsidRDefault="007B45DD" w:rsidP="007B45DD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9A782C5" wp14:editId="73B75039">
            <wp:extent cx="1919867" cy="1440000"/>
            <wp:effectExtent l="0" t="0" r="4445" b="8255"/>
            <wp:docPr id="2922243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24361" name="图片 2922243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6A94537" wp14:editId="4872B5DA">
            <wp:extent cx="2096167" cy="1440000"/>
            <wp:effectExtent l="0" t="0" r="0" b="8255"/>
            <wp:docPr id="17274527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52743" name="图片 17274527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6773137" wp14:editId="6030BA94">
            <wp:extent cx="1919867" cy="1440000"/>
            <wp:effectExtent l="0" t="0" r="4445" b="8255"/>
            <wp:docPr id="12050416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41638" name="图片 12050416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F35A" w14:textId="42B72FCC" w:rsidR="00F840B1" w:rsidRDefault="00F840B1">
      <w:pPr>
        <w:jc w:val="center"/>
        <w:rPr>
          <w:rFonts w:ascii="宋体" w:eastAsia="宋体" w:hAnsi="宋体" w:cs="宋体"/>
          <w:b/>
          <w:sz w:val="24"/>
          <w:szCs w:val="24"/>
        </w:rPr>
      </w:pPr>
    </w:p>
    <w:p w14:paraId="0BB34A52" w14:textId="3EB57EE5" w:rsidR="008C7DF6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9A47BB" w14:paraId="2C7232DB" w14:textId="77777777" w:rsidTr="00333288">
        <w:tc>
          <w:tcPr>
            <w:tcW w:w="780" w:type="dxa"/>
            <w:vAlign w:val="center"/>
          </w:tcPr>
          <w:p w14:paraId="21D7ADC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6DAE554C" w:rsidR="009A47BB" w:rsidRDefault="00AE517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146793DB" w:rsidR="009A47BB" w:rsidRDefault="007B45DD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718880B4" w:rsidR="009A47BB" w:rsidRDefault="007B45DD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中途发热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709" w:type="dxa"/>
          </w:tcPr>
          <w:p w14:paraId="3C05973F" w14:textId="33702D59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0348F09F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E09F6" w14:paraId="5B7BB5A4" w14:textId="77777777" w:rsidTr="00333288">
        <w:tc>
          <w:tcPr>
            <w:tcW w:w="780" w:type="dxa"/>
            <w:vAlign w:val="center"/>
          </w:tcPr>
          <w:p w14:paraId="3415B6E7" w14:textId="77777777" w:rsidR="007E09F6" w:rsidRDefault="007E09F6" w:rsidP="007E09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7E09F6" w:rsidRDefault="007E09F6" w:rsidP="007E09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85CCBED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5E76A4D8" w:rsidR="007E09F6" w:rsidRDefault="007B45DD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75090D83" w14:textId="700958EA" w:rsidR="007E09F6" w:rsidRDefault="007B45DD" w:rsidP="007E09F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7584057" w14:textId="1CE7F0AF" w:rsidR="007E09F6" w:rsidRDefault="007B45DD" w:rsidP="007E09F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FA93D39" w14:textId="3A116163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E09F6" w14:paraId="163B4861" w14:textId="77777777" w:rsidTr="00333288">
        <w:tc>
          <w:tcPr>
            <w:tcW w:w="780" w:type="dxa"/>
            <w:vAlign w:val="center"/>
          </w:tcPr>
          <w:p w14:paraId="33F42C78" w14:textId="77777777" w:rsidR="007E09F6" w:rsidRDefault="007E09F6" w:rsidP="007E09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7E09F6" w:rsidRDefault="007E09F6" w:rsidP="007E09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752289FB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22284B71" w:rsidR="007E09F6" w:rsidRDefault="007E09F6" w:rsidP="007E09F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7E09F6" w:rsidRDefault="007E09F6" w:rsidP="007E09F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17AD2C0C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7E09F6" w14:paraId="1201AA17" w14:textId="77777777" w:rsidTr="00333288">
        <w:tc>
          <w:tcPr>
            <w:tcW w:w="780" w:type="dxa"/>
            <w:vAlign w:val="center"/>
          </w:tcPr>
          <w:p w14:paraId="7B545BDF" w14:textId="77777777" w:rsidR="007E09F6" w:rsidRDefault="007E09F6" w:rsidP="007E09F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7E09F6" w:rsidRDefault="007E09F6" w:rsidP="007E09F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108CB30A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77777777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6859B999" w:rsidR="007E09F6" w:rsidRDefault="007B45DD" w:rsidP="007E09F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6B3BF710" w:rsidR="007E09F6" w:rsidRDefault="007B45DD" w:rsidP="007E09F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7E09F6" w:rsidRDefault="007E09F6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7F3A6E59" w:rsidR="007E09F6" w:rsidRDefault="007B45DD" w:rsidP="007E09F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3E3F2C4E" w14:textId="77777777" w:rsidTr="00333288">
        <w:tc>
          <w:tcPr>
            <w:tcW w:w="780" w:type="dxa"/>
            <w:vAlign w:val="center"/>
          </w:tcPr>
          <w:p w14:paraId="64E6F52B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58E643F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22A8BBF3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3E3F24CE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1773D046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4D3578A" w14:textId="5109D450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0122D47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03D6CB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279E4BE8" w14:textId="77777777" w:rsidTr="00333288">
        <w:tc>
          <w:tcPr>
            <w:tcW w:w="780" w:type="dxa"/>
            <w:vAlign w:val="center"/>
          </w:tcPr>
          <w:p w14:paraId="1893734C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7460A9E4" w14:textId="77777777" w:rsidTr="00333288">
        <w:tc>
          <w:tcPr>
            <w:tcW w:w="780" w:type="dxa"/>
            <w:vAlign w:val="center"/>
          </w:tcPr>
          <w:p w14:paraId="7ED2D9D2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6604F02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7C3D78B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0F30C4D8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5CFC41A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54704DF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736B8E1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037CDC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56C4BCF9" w14:textId="77777777" w:rsidTr="00333288">
        <w:tc>
          <w:tcPr>
            <w:tcW w:w="780" w:type="dxa"/>
            <w:vAlign w:val="center"/>
          </w:tcPr>
          <w:p w14:paraId="3B6295CD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6EA27CC1" w14:textId="77777777" w:rsidTr="00333288">
        <w:tc>
          <w:tcPr>
            <w:tcW w:w="780" w:type="dxa"/>
            <w:vAlign w:val="center"/>
          </w:tcPr>
          <w:p w14:paraId="54927300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353732A0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FB2229" w14:textId="219DEFCE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55A7283" w14:textId="430576D8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79E7C97A" w14:textId="43AD2179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294EDF" w14:textId="63E9F31A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39D19" w14:textId="2120059D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6EAAFD" w14:textId="6484115A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B45DD" w14:paraId="7CE97971" w14:textId="77777777" w:rsidTr="00333288">
        <w:tc>
          <w:tcPr>
            <w:tcW w:w="780" w:type="dxa"/>
            <w:vAlign w:val="center"/>
          </w:tcPr>
          <w:p w14:paraId="6A98F7F0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FD9102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5FEDD33" w14:textId="554D61C9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4AD5003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641777DF" w14:textId="77777777" w:rsidTr="00333288">
        <w:tc>
          <w:tcPr>
            <w:tcW w:w="780" w:type="dxa"/>
            <w:vAlign w:val="center"/>
          </w:tcPr>
          <w:p w14:paraId="23E4E2FB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3883E83" w14:textId="26A9C1C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7073CC24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75F8DB1F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66FB1C09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701A183D" w14:textId="77777777" w:rsidTr="00333288">
        <w:tc>
          <w:tcPr>
            <w:tcW w:w="780" w:type="dxa"/>
            <w:vAlign w:val="center"/>
          </w:tcPr>
          <w:p w14:paraId="735E961A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24172E1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3D8593D" w14:textId="22E9350F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2DE469C7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2D8A2F6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5C553BF9" w14:textId="77777777" w:rsidTr="00333288">
        <w:tc>
          <w:tcPr>
            <w:tcW w:w="780" w:type="dxa"/>
            <w:vAlign w:val="center"/>
          </w:tcPr>
          <w:p w14:paraId="3420D1E0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5EC85B29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42BBEEC" w14:textId="475E2928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3D482A3E" w14:textId="025DC7A4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4896371" w14:textId="62C085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B8B47F" w14:textId="0ECD0A7D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F17328" w14:textId="6B18293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EDBABA8" w14:textId="18F2DC1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B45DD" w14:paraId="26B6E87C" w14:textId="77777777" w:rsidTr="00333288">
        <w:tc>
          <w:tcPr>
            <w:tcW w:w="780" w:type="dxa"/>
            <w:vAlign w:val="center"/>
          </w:tcPr>
          <w:p w14:paraId="4CEAA788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3DFAA4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4D592813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7777777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188AE97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7B45DD" w14:paraId="0BB2FB2D" w14:textId="77777777" w:rsidTr="00333288">
        <w:tc>
          <w:tcPr>
            <w:tcW w:w="780" w:type="dxa"/>
            <w:vAlign w:val="center"/>
          </w:tcPr>
          <w:p w14:paraId="5201A115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501076BD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22A8131E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3A33CAAC" w14:textId="77777777" w:rsidTr="00333288">
        <w:tc>
          <w:tcPr>
            <w:tcW w:w="780" w:type="dxa"/>
            <w:vAlign w:val="center"/>
          </w:tcPr>
          <w:p w14:paraId="6C5A9A27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5AE9686B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618CECB5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4D043270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6FB4F129" w:rsidR="007B45DD" w:rsidRDefault="007B45DD" w:rsidP="007B45D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28945B82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E87486A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06F20193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39C302BE" w14:textId="77777777" w:rsidTr="00333288">
        <w:tc>
          <w:tcPr>
            <w:tcW w:w="780" w:type="dxa"/>
            <w:vAlign w:val="center"/>
          </w:tcPr>
          <w:p w14:paraId="6FF302EC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125E202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255C18B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592C912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926965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0FD08380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639E791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1A4BFDD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7B45DD" w14:paraId="2A42D53D" w14:textId="77777777" w:rsidTr="00333288">
        <w:tc>
          <w:tcPr>
            <w:tcW w:w="780" w:type="dxa"/>
            <w:vAlign w:val="center"/>
          </w:tcPr>
          <w:p w14:paraId="094CFBB6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09B7DF0A" w14:textId="77777777" w:rsidTr="00333288">
        <w:tc>
          <w:tcPr>
            <w:tcW w:w="780" w:type="dxa"/>
            <w:vAlign w:val="center"/>
          </w:tcPr>
          <w:p w14:paraId="60FB4A18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77CC4CC2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73A9943A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4BA868AF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16C4E5E8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1AB4B114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0F9FDCC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18A310F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53E8B04C" w14:textId="77777777" w:rsidTr="00333288">
        <w:tc>
          <w:tcPr>
            <w:tcW w:w="780" w:type="dxa"/>
            <w:vAlign w:val="center"/>
          </w:tcPr>
          <w:p w14:paraId="6DF44132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B45DD" w14:paraId="6B726519" w14:textId="77777777" w:rsidTr="00333288">
        <w:tc>
          <w:tcPr>
            <w:tcW w:w="780" w:type="dxa"/>
            <w:vAlign w:val="center"/>
          </w:tcPr>
          <w:p w14:paraId="20C0249C" w14:textId="77777777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7B45DD" w:rsidRDefault="007B45DD" w:rsidP="007B45D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1856F3D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2CDC256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E11724B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E0D8F68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23543F55" w:rsidR="007B45DD" w:rsidRDefault="007B45DD" w:rsidP="007B45D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1608F321" w14:textId="6E7D8A82" w:rsidR="004D2C0A" w:rsidRDefault="004D2C0A" w:rsidP="007E09F6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</w:p>
    <w:p w14:paraId="64BF0AED" w14:textId="4C4661A4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BF2F0B7" w14:textId="16A41C18" w:rsidR="00273B3B" w:rsidRDefault="00DE2611" w:rsidP="0093149E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今天我们来到了</w:t>
      </w:r>
      <w:r w:rsidR="007E09F6">
        <w:rPr>
          <w:rFonts w:ascii="宋体" w:eastAsia="宋体" w:hAnsi="宋体" w:cs="宋体" w:hint="eastAsia"/>
          <w:sz w:val="24"/>
          <w:szCs w:val="24"/>
        </w:rPr>
        <w:t>滑滑梯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400266">
        <w:rPr>
          <w:rFonts w:ascii="宋体" w:eastAsia="宋体" w:hAnsi="宋体" w:cs="宋体" w:hint="eastAsia"/>
          <w:sz w:val="24"/>
          <w:szCs w:val="24"/>
        </w:rPr>
        <w:t>孩子们开心极啦</w:t>
      </w:r>
      <w:r>
        <w:rPr>
          <w:rFonts w:ascii="宋体" w:eastAsia="宋体" w:hAnsi="宋体" w:cs="宋体" w:hint="eastAsia"/>
          <w:sz w:val="24"/>
          <w:szCs w:val="24"/>
        </w:rPr>
        <w:t>！</w:t>
      </w:r>
      <w:r w:rsidR="00400266">
        <w:rPr>
          <w:rFonts w:ascii="宋体" w:eastAsia="宋体" w:hAnsi="宋体" w:cs="宋体" w:hint="eastAsia"/>
          <w:sz w:val="24"/>
          <w:szCs w:val="24"/>
        </w:rPr>
        <w:t>我们和小一班的宝贝一起游戏，一起欢乐。他们相互帮助、互相谦让，棒</w:t>
      </w:r>
      <w:proofErr w:type="gramStart"/>
      <w:r w:rsidR="00400266">
        <w:rPr>
          <w:rFonts w:ascii="宋体" w:eastAsia="宋体" w:hAnsi="宋体" w:cs="宋体" w:hint="eastAsia"/>
          <w:sz w:val="24"/>
          <w:szCs w:val="24"/>
        </w:rPr>
        <w:t>棒</w:t>
      </w:r>
      <w:proofErr w:type="gramEnd"/>
      <w:r w:rsidR="00400266">
        <w:rPr>
          <w:rFonts w:ascii="宋体" w:eastAsia="宋体" w:hAnsi="宋体" w:cs="宋体" w:hint="eastAsia"/>
          <w:sz w:val="24"/>
          <w:szCs w:val="24"/>
        </w:rPr>
        <w:t>哒！</w:t>
      </w:r>
    </w:p>
    <w:p w14:paraId="5C0C7ABE" w14:textId="2633F2CB" w:rsidR="00400266" w:rsidRDefault="00273B3B" w:rsidP="00273B3B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42D2739" wp14:editId="5DB90A72">
            <wp:extent cx="1921331" cy="1440000"/>
            <wp:effectExtent l="0" t="0" r="3175" b="8255"/>
            <wp:docPr id="7337587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D793FA7" wp14:editId="42234273">
            <wp:extent cx="1921331" cy="1440000"/>
            <wp:effectExtent l="0" t="0" r="3175" b="8255"/>
            <wp:docPr id="9826089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4496255" wp14:editId="446A6EA3">
            <wp:extent cx="1921331" cy="1440000"/>
            <wp:effectExtent l="0" t="0" r="3175" b="8255"/>
            <wp:docPr id="6666584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DC3E1EC" wp14:editId="27F6DC34">
            <wp:extent cx="1921331" cy="1440000"/>
            <wp:effectExtent l="0" t="0" r="3175" b="8255"/>
            <wp:docPr id="16001737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1FFB4A3" wp14:editId="140BE903">
            <wp:extent cx="1921331" cy="1440000"/>
            <wp:effectExtent l="0" t="0" r="3175" b="8255"/>
            <wp:docPr id="18975132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309B85C" wp14:editId="39372825">
            <wp:extent cx="1921331" cy="1440000"/>
            <wp:effectExtent l="0" t="0" r="3175" b="8255"/>
            <wp:docPr id="16552625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C72D" w14:textId="74AA3609" w:rsidR="00911E3C" w:rsidRDefault="00911E3C" w:rsidP="006871A6">
      <w:pPr>
        <w:ind w:firstLineChars="500" w:firstLine="1205"/>
        <w:rPr>
          <w:rFonts w:ascii="宋体" w:eastAsia="宋体" w:hAnsi="宋体" w:cs="宋体"/>
          <w:b/>
          <w:bCs/>
          <w:sz w:val="24"/>
          <w:szCs w:val="24"/>
        </w:rPr>
      </w:pPr>
    </w:p>
    <w:p w14:paraId="4FEABC6C" w14:textId="77777777" w:rsidR="008C7DF6" w:rsidRDefault="00000000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5C3621A" w14:textId="3143635E" w:rsidR="0093149E" w:rsidRPr="0093149E" w:rsidRDefault="0093149E" w:rsidP="0093149E">
      <w:pPr>
        <w:pStyle w:val="af0"/>
        <w:numPr>
          <w:ilvl w:val="0"/>
          <w:numId w:val="3"/>
        </w:numPr>
        <w:rPr>
          <w:rStyle w:val="ad"/>
          <w:rFonts w:ascii="宋体" w:eastAsia="宋体" w:hAnsi="宋体" w:cs="Sitka Display"/>
          <w:b w:val="0"/>
          <w:bCs/>
          <w:color w:val="000000"/>
          <w:spacing w:val="40"/>
          <w:kern w:val="0"/>
          <w:sz w:val="24"/>
          <w:szCs w:val="24"/>
          <w:lang w:bidi="ar"/>
        </w:rPr>
      </w:pPr>
      <w:r w:rsidRPr="0093149E"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秋季来临，早晚温差较大，孩子们的衣物要及时增减哦！</w:t>
      </w:r>
    </w:p>
    <w:p w14:paraId="1AC88A16" w14:textId="09D04999" w:rsidR="004D2C0A" w:rsidRPr="0093149E" w:rsidRDefault="0093149E" w:rsidP="0093149E">
      <w:pPr>
        <w:pStyle w:val="af0"/>
        <w:numPr>
          <w:ilvl w:val="0"/>
          <w:numId w:val="3"/>
        </w:numPr>
        <w:rPr>
          <w:rFonts w:ascii="宋体" w:eastAsia="宋体" w:hAnsi="宋体" w:cs="Sitka Display" w:hint="eastAsia"/>
          <w:bCs/>
          <w:color w:val="000000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Sitka Display" w:hint="eastAsia"/>
          <w:bCs/>
          <w:color w:val="000000"/>
          <w:spacing w:val="40"/>
          <w:kern w:val="0"/>
          <w:sz w:val="24"/>
          <w:szCs w:val="24"/>
          <w:lang w:bidi="ar"/>
        </w:rPr>
        <w:t>今天我们学习了挂衣服、叠衣服，回家家长们可以和宝贝们再一起练一练哦！</w:t>
      </w:r>
    </w:p>
    <w:sectPr w:rsidR="004D2C0A" w:rsidRPr="0093149E" w:rsidSect="00A04101">
      <w:headerReference w:type="default" r:id="rId19"/>
      <w:footerReference w:type="default" r:id="rId2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476F2" w14:textId="77777777" w:rsidR="00F75F56" w:rsidRDefault="00F75F56">
      <w:r>
        <w:separator/>
      </w:r>
    </w:p>
  </w:endnote>
  <w:endnote w:type="continuationSeparator" w:id="0">
    <w:p w14:paraId="5079A415" w14:textId="77777777" w:rsidR="00F75F56" w:rsidRDefault="00F7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8765B" w14:textId="77777777" w:rsidR="00F75F56" w:rsidRDefault="00F75F56">
      <w:r>
        <w:separator/>
      </w:r>
    </w:p>
  </w:footnote>
  <w:footnote w:type="continuationSeparator" w:id="0">
    <w:p w14:paraId="652AE256" w14:textId="77777777" w:rsidR="00F75F56" w:rsidRDefault="00F75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18247A"/>
    <w:rsid w:val="00182A79"/>
    <w:rsid w:val="001979BA"/>
    <w:rsid w:val="00273B3B"/>
    <w:rsid w:val="002A0E92"/>
    <w:rsid w:val="002F43F3"/>
    <w:rsid w:val="00316F36"/>
    <w:rsid w:val="00333288"/>
    <w:rsid w:val="003874C5"/>
    <w:rsid w:val="00400266"/>
    <w:rsid w:val="00447F93"/>
    <w:rsid w:val="004D2C0A"/>
    <w:rsid w:val="004E0C50"/>
    <w:rsid w:val="00514F8A"/>
    <w:rsid w:val="005B6D9F"/>
    <w:rsid w:val="005E3388"/>
    <w:rsid w:val="006871A6"/>
    <w:rsid w:val="00764CE7"/>
    <w:rsid w:val="007B45DD"/>
    <w:rsid w:val="007E09F6"/>
    <w:rsid w:val="0086673A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CC1E56"/>
    <w:rsid w:val="00DE2611"/>
    <w:rsid w:val="00E07C8E"/>
    <w:rsid w:val="00E23710"/>
    <w:rsid w:val="00ED7832"/>
    <w:rsid w:val="00F144BD"/>
    <w:rsid w:val="00F75F56"/>
    <w:rsid w:val="00F840B1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EDD3CDA-3C64-4F33-B7F0-79373DED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807</TotalTime>
  <Pages>2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24</cp:revision>
  <cp:lastPrinted>2023-02-14T23:53:00Z</cp:lastPrinted>
  <dcterms:created xsi:type="dcterms:W3CDTF">2021-04-22T03:17:00Z</dcterms:created>
  <dcterms:modified xsi:type="dcterms:W3CDTF">2023-10-08T07:13:00Z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