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15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20人，2人请假。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张继宸、陈吕安冉请假。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高婧夏、陈彧、耿宸悦、王木禾、芦洛希、周金妍、于籽欣、陈彦潼、李秉臻、杨煜枫、顾乐凡、娄丁逸、陈铮、杨奕、张德坤、丁一宸、徐槿安、邹梓宁、刘景辰、刘奕泽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体育《快乐的小星星》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《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快乐的小星星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》是一首节奏鲜明，旋律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悠扬动人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的歌曲。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将小星星拟人化，象征着我们可爱的小朋友，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其内容贴近幼儿的生活，表现了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幼儿的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朝气蓬勃。本次活动主要通过欣赏歌曲，初步理解歌词内容，并尝试用简单的身体动作表现歌曲，激发幼儿表现的与欲望。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2" w:firstLineChars="200"/>
        <w:jc w:val="both"/>
        <w:textAlignment w:val="auto"/>
        <w:outlineLvl w:val="9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高婧夏、陈吕安冉、陈彧、耿宸悦、王木禾、芦洛希、周金妍、于籽欣、陈彦潼、李秉臻、杨煜枫、顾乐凡、娄丁逸、陈铮、杨奕、张德坤、丁一宸、徐槿安、张继宸、邹梓宁、刘景辰、刘奕泽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能感受音乐节奏、旋律的显著变化随之变换动作，能用上肢、下肢等简单的身体动作表现音乐的情感和内容。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Tahoma" w:hAnsi="Tahoma"/>
          <w:b/>
          <w:bCs/>
          <w:kern w:val="0"/>
          <w:szCs w:val="21"/>
          <w:lang w:val="en-US" w:eastAsia="zh-CN"/>
        </w:rPr>
      </w:pPr>
      <w:r>
        <w:rPr>
          <w:rFonts w:hint="eastAsia" w:ascii="Tahoma" w:hAnsi="Tahoma"/>
          <w:b/>
          <w:bCs/>
          <w:kern w:val="0"/>
          <w:szCs w:val="21"/>
          <w:lang w:val="en-US" w:eastAsia="zh-CN"/>
        </w:rPr>
        <w:t>三、区域游戏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Tahoma" w:hAnsi="Tahoma"/>
          <w:kern w:val="0"/>
          <w:szCs w:val="21"/>
          <w:lang w:val="en-US" w:eastAsia="zh-CN"/>
        </w:rPr>
        <w:t>早上来园后，小朋友们都能按照老师的要求找到自己喜欢的玩具，和小朋友一起玩玩具，玩结束也知道要把玩具送回家！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主食：二米饭</w:t>
      </w:r>
    </w:p>
    <w:p>
      <w:pPr>
        <w:pStyle w:val="4"/>
        <w:keepLines w:val="0"/>
        <w:widowControl/>
        <w:suppressLineNumbers w:val="0"/>
        <w:tabs>
          <w:tab w:val="center" w:pos="4153"/>
        </w:tabs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菜：西蓝花虾仁、蒜泥生菜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ab/>
      </w:r>
      <w:bookmarkStart w:id="0" w:name="_GoBack"/>
      <w:bookmarkEnd w:id="0"/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汤：冬瓜海带肉圆汤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高婧夏、陈彧、耿宸悦、王木禾、芦洛希、周金妍、陈彦潼、李秉臻、杨煜枫、娄丁逸、陈铮、杨奕、张德坤、丁一宸、徐槿安、邹梓宁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能自己吃光自己的饭菜。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刘景辰、刘奕泽、顾乐凡、于籽欣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需要老师喂饭。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高婧夏、陈彧、耿宸悦、王木禾、芦洛希、周金妍、于籽欣、陈彦潼、李秉臻、杨煜枫、顾乐凡、娄丁逸、陈铮、杨奕、张德坤、丁一宸、徐槿安、邹梓宁、刘景辰、刘奕泽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都能在13点前睡着，非常棒哦！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zLCJoZGlkIjoiODViY2JkMjU3NGYzZTEwMzZmMGFkZWViYmNkYWU3NDIiLCJ1c2VyQ291bnQiOjE3fQ=="/>
  </w:docVars>
  <w:rsids>
    <w:rsidRoot w:val="00000000"/>
    <w:rsid w:val="00452C8C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8A2939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22573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B7613D3"/>
    <w:rsid w:val="4CAD759F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D9544F1"/>
    <w:rsid w:val="5ED356C4"/>
    <w:rsid w:val="60FB5284"/>
    <w:rsid w:val="61235C9D"/>
    <w:rsid w:val="630024F7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9</TotalTime>
  <ScaleCrop>false</ScaleCrop>
  <LinksUpToDate>false</LinksUpToDate>
  <CharactersWithSpaces>759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2023-09-15T05:08:33Z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