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9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28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四 晴天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17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请假，请假的宝宝好好休息哦！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集体活动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eastAsia" w:ascii="宋体" w:hAnsi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音乐《我爱我的幼儿园》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Cs w:val="21"/>
          <w:shd w:val="clear" w:color="auto" w:fill="FFFFFF"/>
        </w:rPr>
        <w:t>《我爱我的幼儿园》是一首简单的4/2拍</w:t>
      </w:r>
      <w:r>
        <w:rPr>
          <w:rFonts w:hint="eastAsia" w:ascii="宋体" w:hAnsi="宋体" w:eastAsia="宋体" w:cs="宋体"/>
          <w:szCs w:val="21"/>
          <w:shd w:val="clear" w:color="auto" w:fill="FFFFFF"/>
        </w:rPr>
        <w:fldChar w:fldCharType="begin"/>
      </w:r>
      <w:r>
        <w:rPr>
          <w:rFonts w:hint="eastAsia" w:ascii="宋体" w:hAnsi="宋体" w:eastAsia="宋体" w:cs="宋体"/>
          <w:szCs w:val="21"/>
          <w:shd w:val="clear" w:color="auto" w:fill="FFFFFF"/>
        </w:rPr>
        <w:instrText xml:space="preserve"> HYPERLINK "http://rj.5ykj.com/" \t "http://rj.5ykj.com/HTML/_blank" </w:instrText>
      </w:r>
      <w:r>
        <w:rPr>
          <w:rFonts w:hint="eastAsia" w:ascii="宋体" w:hAnsi="宋体" w:eastAsia="宋体" w:cs="宋体"/>
          <w:szCs w:val="21"/>
          <w:shd w:val="clear" w:color="auto" w:fill="FFFFFF"/>
        </w:rPr>
        <w:fldChar w:fldCharType="separate"/>
      </w:r>
      <w:r>
        <w:rPr>
          <w:rStyle w:val="9"/>
          <w:rFonts w:hint="eastAsia" w:ascii="宋体" w:hAnsi="宋体" w:eastAsia="宋体" w:cs="宋体"/>
          <w:color w:val="auto"/>
          <w:szCs w:val="21"/>
          <w:u w:val="none"/>
          <w:shd w:val="clear" w:color="auto" w:fill="FFFFFF"/>
        </w:rPr>
        <w:t>儿童</w:t>
      </w:r>
      <w:r>
        <w:rPr>
          <w:rFonts w:hint="eastAsia" w:ascii="宋体" w:hAnsi="宋体" w:eastAsia="宋体" w:cs="宋体"/>
          <w:szCs w:val="21"/>
          <w:shd w:val="clear" w:color="auto" w:fill="FFFFFF"/>
        </w:rPr>
        <w:fldChar w:fldCharType="end"/>
      </w:r>
      <w:r>
        <w:rPr>
          <w:rFonts w:hint="eastAsia" w:ascii="宋体" w:hAnsi="宋体" w:eastAsia="宋体" w:cs="宋体"/>
          <w:szCs w:val="21"/>
          <w:shd w:val="clear" w:color="auto" w:fill="FFFFFF"/>
        </w:rPr>
        <w:t>歌曲，节奏活泼明快，歌曲旋律简单优美，歌词短小易懂，富有生活气息，便于幼儿理解。本次活动在熟悉歌曲旋律的过程中激发幼儿积极参与歌唱活动，体验上幼儿园的快乐。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1" name="图片 1" descr="C:\Users\13721\Desktop\9.28\IMG_3500.JPGIMG_3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9.28\IMG_3500.JPGIMG_35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2" name="图片 2" descr="C:\Users\13721\Desktop\9.28\IMG_3501.JPGIMG_3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9.28\IMG_3501.JPGIMG_35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户外活动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研究表明，经常在户外活动的儿童，身体结实，不怕风寒，一年四季很少生病。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"http://www.so.com/s?q=%E5%A4%8F%E5%A4%A9&amp;ie=utf-8&amp;src=internal_wenda_recommend_textn"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夏天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怕热着、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"http://www.so.com/s?q=%E5%86%AC%E5%A4%A9&amp;ie=utf-8&amp;src=internal_wenda_recommend_textn"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冬天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怕冻着的孩子身体反而娇嫩，对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"http://www.so.com/s?q=%E5%AD%A3%E8%8A%82&amp;ie=utf-8&amp;src=internal_wenda_recommend_textn"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季节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的交替变化不能适应，容易伤风感冒。人的健康标志之一就是对外界环境的变化能否适应。而在决定适应能力的因素中，皮肤具有重要作用，因为皮肤内有无数感受外来剌激的神经末梢，它对外界环境的不断变化和剌激最先发生反应，具表现在对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"http://www.so.com/s?q=%E4%BD%93%E6%B8%A9&amp;ie=utf-8&amp;src=internal_wenda_recommend_textn"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体温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的调节上。孩子多进行户外活动，利用日光等自然条件的剌激来提高对体温调节的能力，以增进体格的健康。经常在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"http://www.so.com/s?q=%E6%88%B7%E5%A4%96&amp;ie=utf-8&amp;src=internal_wenda_recommend_textn"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户外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锻炼的孩子，受到寒冷的刺激，体温下降幅度小，恢复的速度快。反之，缺乏户外锻炼的孩子，体温下降的幅度大，恢复的速度也比较慢。随着寒冷的刺激，全身代谢加强，内脏器官内血液的供应量增加，内脏器官也得到了锻炼。所以经常进行户外活动孩子的抵抗力要比其他的孩子强。</w:t>
      </w: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今天我们玩滑滑梯啦！瞧，我们玩的多开心呀！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4" name="图片 4" descr="C:\Users\13721\Desktop\9.28\IMG_3468.JPGIMG_3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13721\Desktop\9.28\IMG_3468.JPGIMG_346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5" name="图片 5" descr="C:\Users\13721\Desktop\9.28\IMG_3469.JPGIMG_3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9.28\IMG_3469.JPGIMG_346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6" name="图片 6" descr="C:\Users\13721\Desktop\9.28\IMG_3470.JPGIMG_3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13721\Desktop\9.28\IMG_3470.JPGIMG_347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7" name="图片 7" descr="C:\Users\13721\Desktop\9.28\IMG_3471.JPGIMG_3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13721\Desktop\9.28\IMG_3471.JPGIMG_347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8" name="图片 8" descr="C:\Users\13721\Desktop\9.28\IMG_3472.JPGIMG_3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13721\Desktop\9.28\IMG_3472.JPGIMG_347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17" name="图片 17" descr="C:\Users\13721\Desktop\9.28\IMG_3473.JPGIMG_3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13721\Desktop\9.28\IMG_3473.JPGIMG_347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7690"/>
                  <wp:effectExtent l="0" t="0" r="2540" b="6350"/>
                  <wp:docPr id="18" name="图片 18" descr="C:\Users\13721\Desktop\9.28\IMG_3474.JPGIMG_3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\Users\13721\Desktop\9.28\IMG_3474.JPGIMG_347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7690"/>
                  <wp:effectExtent l="0" t="0" r="2540" b="6350"/>
                  <wp:docPr id="19" name="图片 19" descr="C:\Users\13721\Desktop\9.28\IMG_3475.JPGIMG_3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\Users\13721\Desktop\9.28\IMG_3475.JPGIMG_347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690"/>
                  <wp:effectExtent l="0" t="0" r="3810" b="6350"/>
                  <wp:docPr id="21" name="图片 21" descr="C:\Users\13721\Desktop\9.28\IMG_3476.JPGIMG_3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\Users\13721\Desktop\9.28\IMG_3476.JPGIMG_347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690"/>
                  <wp:effectExtent l="0" t="0" r="3810" b="6350"/>
                  <wp:docPr id="20" name="图片 20" descr="C:\Users\13721\Desktop\9.28\IMG_3477.JPGIMG_3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\Users\13721\Desktop\9.28\IMG_3477.JPGIMG_347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055"/>
                  <wp:effectExtent l="0" t="0" r="3810" b="6985"/>
                  <wp:docPr id="22" name="图片 22" descr="C:\Users\13721\Desktop\9.28\IMG_3478.JPGIMG_3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13721\Desktop\9.28\IMG_3478.JPGIMG_347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690"/>
                  <wp:effectExtent l="0" t="0" r="3810" b="6350"/>
                  <wp:docPr id="23" name="图片 23" descr="C:\Users\13721\Desktop\9.28\IMG_3476.JPGIMG_3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\Users\13721\Desktop\9.28\IMG_3476.JPGIMG_347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24" name="图片 24" descr="C:\Users\13721\Desktop\9.28\IMG_3478.JPGIMG_3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\Users\13721\Desktop\9.28\IMG_3478.JPGIMG_347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055"/>
                  <wp:effectExtent l="0" t="0" r="3810" b="6985"/>
                  <wp:docPr id="26" name="图片 26" descr="C:\Users\13721\Desktop\9.28\IMG_3479.JPGIMG_3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\Users\13721\Desktop\9.28\IMG_3479.JPGIMG_347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6420"/>
                  <wp:effectExtent l="0" t="0" r="4445" b="7620"/>
                  <wp:docPr id="27" name="图片 27" descr="C:\Users\13721\Desktop\9.28\IMG_3480.JPGIMG_3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\Users\13721\Desktop\9.28\IMG_3480.JPGIMG_348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6420"/>
                  <wp:effectExtent l="0" t="0" r="4445" b="7620"/>
                  <wp:docPr id="28" name="图片 28" descr="C:\Users\13721\Desktop\9.28\IMG_3470.JPGIMG_3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\Users\13721\Desktop\9.28\IMG_3470.JPGIMG_347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6420"/>
                  <wp:effectExtent l="0" t="0" r="5080" b="7620"/>
                  <wp:docPr id="29" name="图片 29" descr="C:\Users\13721\Desktop\9.28\IMG_3481.JPGIMG_3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\Users\13721\Desktop\9.28\IMG_3481.JPGIMG_348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6420"/>
                  <wp:effectExtent l="0" t="0" r="5080" b="7620"/>
                  <wp:docPr id="30" name="图片 30" descr="C:\Users\13721\Desktop\9.28\IMG_3491.JPGIMG_3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\Users\13721\Desktop\9.28\IMG_3491.JPGIMG_349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5785"/>
                  <wp:effectExtent l="0" t="0" r="5080" b="8255"/>
                  <wp:docPr id="31" name="图片 31" descr="C:\Users\13721\Desktop\9.28\IMG_3489.JPGIMG_3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\Users\13721\Desktop\9.28\IMG_3489.JPGIMG_348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5785"/>
                  <wp:effectExtent l="0" t="0" r="5080" b="8255"/>
                  <wp:docPr id="32" name="图片 32" descr="C:\Users\13721\Desktop\9.28\IMG_3488.JPGIMG_3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\Users\13721\Desktop\9.28\IMG_3488.JPGIMG_348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7290" cy="1835785"/>
                  <wp:effectExtent l="0" t="0" r="6350" b="8255"/>
                  <wp:docPr id="34" name="图片 34" descr="C:\Users\13721\Desktop\9.28\IMG_3487.JPGIMG_3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\Users\13721\Desktop\9.28\IMG_3487.JPGIMG_348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29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7290" cy="1835785"/>
                  <wp:effectExtent l="0" t="0" r="6350" b="8255"/>
                  <wp:docPr id="33" name="图片 33" descr="C:\Users\13721\Desktop\9.28\IMG_3486.JPGIMG_3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\Users\13721\Desktop\9.28\IMG_3486.JPGIMG_348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29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7290" cy="1835150"/>
                  <wp:effectExtent l="0" t="0" r="6350" b="8890"/>
                  <wp:docPr id="36" name="图片 36" descr="C:\Users\13721\Desktop\9.28\IMG_3485.JPGIMG_3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\Users\13721\Desktop\9.28\IMG_3485.JPGIMG_348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29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7290" cy="1835150"/>
                  <wp:effectExtent l="0" t="0" r="6350" b="8890"/>
                  <wp:docPr id="35" name="图片 35" descr="C:\Users\13721\Desktop\9.28\IMG_3484.JPGIMG_3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\Users\13721\Desktop\9.28\IMG_3484.JPGIMG_348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29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6655" cy="1835150"/>
                  <wp:effectExtent l="0" t="0" r="6985" b="8890"/>
                  <wp:docPr id="37" name="图片 37" descr="C:\Users\13721\Desktop\9.28\IMG_3483.JPGIMG_3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\Users\13721\Desktop\9.28\IMG_3483.JPGIMG_348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65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6655" cy="1835150"/>
                  <wp:effectExtent l="0" t="0" r="6985" b="8890"/>
                  <wp:docPr id="38" name="图片 38" descr="C:\Users\13721\Desktop\9.28\IMG_3482.JPGIMG_3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\Users\13721\Desktop\9.28\IMG_3482.JPGIMG_348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65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红薯饭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菜：茭白鸭胗，粉丝包菜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海带冬瓜排骨汤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水果：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桔子、哈密瓜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9" name="图片 9" descr="C:\Users\13721\Desktop\新建文件夹\IMG_3407.JPGIMG_3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13721\Desktop\新建文件夹\IMG_3407.JPGIMG_340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8960"/>
                  <wp:effectExtent l="0" t="0" r="1270" b="5080"/>
                  <wp:docPr id="10" name="图片 10" descr="C:\Users\13721\Desktop\新建文件夹\IMG_3409.JPGIMG_3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3721\Desktop\新建文件夹\IMG_3409.JPGIMG_340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8960"/>
                  <wp:effectExtent l="0" t="0" r="1270" b="5080"/>
                  <wp:docPr id="11" name="图片 11" descr="C:\Users\13721\Desktop\新建文件夹\IMG_3410.JPGIMG_3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\Users\13721\Desktop\新建文件夹\IMG_3410.JPGIMG_341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8960"/>
                  <wp:effectExtent l="0" t="0" r="1270" b="5080"/>
                  <wp:docPr id="12" name="图片 12" descr="C:\Users\13721\Desktop\新建文件夹\IMG_3411.JPGIMG_3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3721\Desktop\新建文件夹\IMG_3411.JPGIMG_341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13" name="图片 13" descr="C:\Users\13721\Desktop\新建文件夹\IMG_3412.JPGIMG_3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13721\Desktop\新建文件夹\IMG_3412.JPGIMG_341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14" name="图片 14" descr="C:\Users\13721\Desktop\新建文件夹\IMG_3413.JPGIMG_3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3721\Desktop\新建文件夹\IMG_3413.JPGIMG_341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15" name="图片 15" descr="C:\Users\13721\Desktop\新建文件夹\IMG_3414.JPGIMG_3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3721\Desktop\新建文件夹\IMG_3414.JPGIMG_341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16" name="图片 16" descr="C:\Users\13721\Desktop\新建文件夹\IMG_3415.JPGIMG_3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13721\Desktop\新建文件夹\IMG_3415.JPGIMG_341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u w:val="none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温馨提示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ascii="宋体" w:hAnsi="宋体" w:eastAsia="宋体" w:cs="宋体"/>
          <w:sz w:val="21"/>
          <w:szCs w:val="21"/>
        </w:rPr>
        <w:t>1.今天不开展延时班活动，请于3点20来门口拿被子，3点30接孩子～，告知来接孩子的老人哦～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  2.中秋国庆放假时间</w:t>
      </w:r>
      <w:r>
        <w:rPr>
          <w:rFonts w:ascii="宋体" w:hAnsi="宋体" w:eastAsia="宋体" w:cs="宋体"/>
          <w:sz w:val="21"/>
          <w:szCs w:val="21"/>
        </w:rPr>
        <w:drawing>
          <wp:inline distT="0" distB="0" distL="114300" distR="114300">
            <wp:extent cx="219075" cy="219075"/>
            <wp:effectExtent l="0" t="0" r="9525" b="9525"/>
            <wp:docPr id="3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1"/>
          <w:szCs w:val="21"/>
        </w:rPr>
        <w:t>：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放假时间：2023年9月29日（星期五）~10月6日（星期五）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返园时间：2023年10月7日（星期六），2023年10月8日（星期日）幼儿照常入园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  </w:t>
      </w:r>
      <w:r>
        <w:rPr>
          <w:rFonts w:ascii="宋体" w:hAnsi="宋体" w:eastAsia="宋体" w:cs="宋体"/>
          <w:sz w:val="21"/>
          <w:szCs w:val="21"/>
        </w:rPr>
        <w:t>3.请家长们今日完成安全作业《讨人厌的流感》！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  </w:t>
      </w:r>
      <w:r>
        <w:rPr>
          <w:rFonts w:ascii="宋体" w:hAnsi="宋体" w:eastAsia="宋体" w:cs="宋体"/>
          <w:sz w:val="21"/>
          <w:szCs w:val="21"/>
        </w:rPr>
        <w:t>4.我们发放了《快乐家园》（打包在孩子的被子里），请家长们填写好第一页的宝宝档案以及九月份的反馈，节后带回幼儿园。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  </w:t>
      </w:r>
      <w:r>
        <w:rPr>
          <w:rFonts w:ascii="宋体" w:hAnsi="宋体" w:eastAsia="宋体" w:cs="宋体"/>
          <w:sz w:val="21"/>
          <w:szCs w:val="21"/>
        </w:rPr>
        <w:t>5.假期安全温馨提醒：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drawing>
          <wp:inline distT="0" distB="0" distL="114300" distR="114300">
            <wp:extent cx="219075" cy="219075"/>
            <wp:effectExtent l="0" t="0" r="9525" b="9525"/>
            <wp:docPr id="43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" descr="IMG_25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1"/>
          <w:szCs w:val="21"/>
        </w:rPr>
        <w:t>珍爱生命，谨防溺水。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drawing>
          <wp:inline distT="0" distB="0" distL="114300" distR="114300">
            <wp:extent cx="219075" cy="219075"/>
            <wp:effectExtent l="0" t="0" r="9525" b="9525"/>
            <wp:docPr id="40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 descr="IMG_25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1"/>
          <w:szCs w:val="21"/>
        </w:rPr>
        <w:t>防火防电，人人有责。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drawing>
          <wp:inline distT="0" distB="0" distL="114300" distR="114300">
            <wp:extent cx="219075" cy="219075"/>
            <wp:effectExtent l="0" t="0" r="9525" b="9525"/>
            <wp:docPr id="41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 descr="IMG_25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1"/>
          <w:szCs w:val="21"/>
        </w:rPr>
        <w:t>快乐出游，安全第一。</w:t>
      </w:r>
      <w:bookmarkStart w:id="0" w:name="_GoBack"/>
      <w:bookmarkEnd w:id="0"/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drawing>
          <wp:inline distT="0" distB="0" distL="114300" distR="114300">
            <wp:extent cx="219075" cy="219075"/>
            <wp:effectExtent l="0" t="0" r="9525" b="9525"/>
            <wp:docPr id="42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 descr="IMG_26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1"/>
          <w:szCs w:val="21"/>
        </w:rPr>
        <w:t>提前祝大家 节日快乐，合家团圆！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default"/>
          <w:sz w:val="24"/>
          <w:szCs w:val="24"/>
          <w:lang w:val="en-US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668092C"/>
    <w:rsid w:val="089E4FE9"/>
    <w:rsid w:val="09810339"/>
    <w:rsid w:val="09A751ED"/>
    <w:rsid w:val="09BF1E8A"/>
    <w:rsid w:val="0AA947E3"/>
    <w:rsid w:val="0B721760"/>
    <w:rsid w:val="0D090CDC"/>
    <w:rsid w:val="0D377AD4"/>
    <w:rsid w:val="0D5D232B"/>
    <w:rsid w:val="0D6D699E"/>
    <w:rsid w:val="0E485779"/>
    <w:rsid w:val="0EDB31E4"/>
    <w:rsid w:val="0EE45548"/>
    <w:rsid w:val="0F244525"/>
    <w:rsid w:val="0F5B1261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06856E4"/>
    <w:rsid w:val="21394632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D91AA3"/>
    <w:rsid w:val="36615687"/>
    <w:rsid w:val="39625A9E"/>
    <w:rsid w:val="397317F4"/>
    <w:rsid w:val="39AF5EB5"/>
    <w:rsid w:val="3A217E73"/>
    <w:rsid w:val="3A6268FE"/>
    <w:rsid w:val="3AA92F05"/>
    <w:rsid w:val="3BD61609"/>
    <w:rsid w:val="3BD94C62"/>
    <w:rsid w:val="3C06717A"/>
    <w:rsid w:val="3C884634"/>
    <w:rsid w:val="3CC97926"/>
    <w:rsid w:val="3D5F61C9"/>
    <w:rsid w:val="3D686164"/>
    <w:rsid w:val="42A56447"/>
    <w:rsid w:val="43184A3F"/>
    <w:rsid w:val="435A3657"/>
    <w:rsid w:val="46312108"/>
    <w:rsid w:val="46981A48"/>
    <w:rsid w:val="47B440D5"/>
    <w:rsid w:val="48274028"/>
    <w:rsid w:val="48CC4F27"/>
    <w:rsid w:val="494B5262"/>
    <w:rsid w:val="4B544383"/>
    <w:rsid w:val="4B7613D3"/>
    <w:rsid w:val="4CAD759F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3F404C5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ED356C4"/>
    <w:rsid w:val="60FB5284"/>
    <w:rsid w:val="611F07C6"/>
    <w:rsid w:val="61235C9D"/>
    <w:rsid w:val="630024F7"/>
    <w:rsid w:val="645A1BF1"/>
    <w:rsid w:val="64C55D82"/>
    <w:rsid w:val="64DC3261"/>
    <w:rsid w:val="6583444E"/>
    <w:rsid w:val="66CA4A49"/>
    <w:rsid w:val="67A50DD0"/>
    <w:rsid w:val="6871298D"/>
    <w:rsid w:val="68ED049D"/>
    <w:rsid w:val="6AAA2656"/>
    <w:rsid w:val="6B311856"/>
    <w:rsid w:val="6D315F6E"/>
    <w:rsid w:val="6D667CB0"/>
    <w:rsid w:val="6DC54022"/>
    <w:rsid w:val="70B0026D"/>
    <w:rsid w:val="70C745CA"/>
    <w:rsid w:val="72A51834"/>
    <w:rsid w:val="746F2E58"/>
    <w:rsid w:val="74A74768"/>
    <w:rsid w:val="74CF11AD"/>
    <w:rsid w:val="75A8791D"/>
    <w:rsid w:val="779E362B"/>
    <w:rsid w:val="787157B7"/>
    <w:rsid w:val="78F85036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4" Type="http://schemas.openxmlformats.org/officeDocument/2006/relationships/fontTable" Target="fontTable.xml"/><Relationship Id="rId43" Type="http://schemas.openxmlformats.org/officeDocument/2006/relationships/numbering" Target="numbering.xml"/><Relationship Id="rId42" Type="http://schemas.openxmlformats.org/officeDocument/2006/relationships/customXml" Target="../customXml/item1.xml"/><Relationship Id="rId41" Type="http://schemas.openxmlformats.org/officeDocument/2006/relationships/image" Target="media/image39.png"/><Relationship Id="rId40" Type="http://schemas.openxmlformats.org/officeDocument/2006/relationships/image" Target="media/image38.png"/><Relationship Id="rId4" Type="http://schemas.openxmlformats.org/officeDocument/2006/relationships/footer" Target="footer1.xml"/><Relationship Id="rId39" Type="http://schemas.openxmlformats.org/officeDocument/2006/relationships/image" Target="media/image37.png"/><Relationship Id="rId38" Type="http://schemas.openxmlformats.org/officeDocument/2006/relationships/image" Target="media/image36.jpeg"/><Relationship Id="rId37" Type="http://schemas.openxmlformats.org/officeDocument/2006/relationships/image" Target="media/image35.jpeg"/><Relationship Id="rId36" Type="http://schemas.openxmlformats.org/officeDocument/2006/relationships/image" Target="media/image34.jpeg"/><Relationship Id="rId35" Type="http://schemas.openxmlformats.org/officeDocument/2006/relationships/image" Target="media/image33.jpeg"/><Relationship Id="rId34" Type="http://schemas.openxmlformats.org/officeDocument/2006/relationships/image" Target="media/image32.jpeg"/><Relationship Id="rId33" Type="http://schemas.openxmlformats.org/officeDocument/2006/relationships/image" Target="media/image31.jpeg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header" Target="header1.xml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2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2023-04-19T23:59:00Z</cp:lastPrinted>
  <dcterms:modified xsi:type="dcterms:W3CDTF">2023-09-28T06:10:08Z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CE9623245EF24F699FDB5A7C601AF3F1</vt:lpwstr>
  </property>
</Properties>
</file>