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2023.9.27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三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祖国妈妈我爱你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今天3位小朋友请假。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集体活动《美术：快乐的国庆》</w:t>
      </w:r>
    </w:p>
    <w:p>
      <w:pPr>
        <w:ind w:firstLine="42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这是一节绘画活动，本次活动主要引导幼儿欣赏各种各样放飞的热气球的图片，从而了解热气球的形状、花纹等装饰特点，让孩子设计出自己喜欢的热气球从而放飞热气球欢度国庆，进一步感受国庆节放飞热气球给人们带来的快乐！</w:t>
      </w:r>
    </w:p>
    <w:p>
      <w:pPr>
        <w:ind w:firstLine="420" w:firstLineChars="200"/>
        <w:rPr>
          <w:rFonts w:hint="default" w:eastAsia="宋体"/>
          <w:color w:val="auto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徐诺、刘锦宥、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小朋友都能够认真倾听，有良好的握笔姿势，大胆绘画热气球，并用各种花纹、图案、颜色装饰热气球；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黄梓宸、吴文欣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小朋友也能够耐心完成绘画作品，如果在涂色时能够更加仔细一些的话，相信你的画面会更加漂亮的哦~</w:t>
      </w:r>
    </w:p>
    <w:p>
      <w:pPr>
        <w:ind w:firstLine="420" w:firstLineChars="200"/>
        <w:jc w:val="center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6" name="图片 16" descr="IMG_9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97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3" name="图片 13" descr="IMG_9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97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2" name="图片 12" descr="IMG_9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97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IMG_9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97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IMG_9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97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IMG_9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97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30" w:firstLineChars="300"/>
        <w:jc w:val="both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00"/>
          <w:szCs w:val="21"/>
          <w:lang w:val="en-US" w:eastAsia="zh-CN"/>
        </w:rPr>
        <w:t>今天我们玩了篮球和羊角球。大篮球时最近新增的活动材料，孩子们都被这大大的篮球所吸引，他们有的用双手上下拍，有的已经会用单手上下拍，孩子们都在勇敢尝试拍篮球的方法，很不错哦！后来女孩子们还一起围成了一个圈，一起变成大泡泡、小泡泡，别提多开心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IMG_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97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IMG_9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969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7" name="图片 17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6" name="图片 6" descr="IMG_9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969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IMG_9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969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IMG_9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969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IMG_9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969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IMG_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97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" name="图片 1" descr="IMG_9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970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29" name="图片 29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四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：中午吃的是番茄意大利面，喝的时三鲜肉圆汤。徐诺、周艺天、杨易、张奕涵、申晓文小朋友都添了第二碗面条呢。另外也希望蒋翊晗、王诺琬、黄梓宸、许诺言、郑书韵小朋友能够加快一些速度哦！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1.明天将发放半日活动反馈表和快乐家园，请填写好后一并带来幼儿园！感谢配合！</w:t>
      </w:r>
    </w:p>
    <w:p>
      <w:p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</w:p>
    <w:p>
      <w:pPr>
        <w:rPr>
          <w:rFonts w:hint="eastAsia"/>
        </w:rPr>
      </w:pPr>
    </w:p>
    <w:p>
      <w:pPr>
        <w:tabs>
          <w:tab w:val="left" w:pos="5029"/>
        </w:tabs>
        <w:rPr>
          <w:rFonts w:hint="eastAsia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4" name="图片 14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sImhkaWQiOiJmZTY1OWIyN2VlNTNjYTgxNmUxNzY3MGQwZTYyMTJmMCIsInVzZXJDb3VudCI6NH0=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31C257A"/>
    <w:rsid w:val="03237D85"/>
    <w:rsid w:val="1CD53A47"/>
    <w:rsid w:val="27CC1ABA"/>
    <w:rsid w:val="27FA4F9E"/>
    <w:rsid w:val="30424739"/>
    <w:rsid w:val="3838457E"/>
    <w:rsid w:val="3AE2207F"/>
    <w:rsid w:val="48185562"/>
    <w:rsid w:val="4F153E7A"/>
    <w:rsid w:val="55674105"/>
    <w:rsid w:val="6573077D"/>
    <w:rsid w:val="6A3550F2"/>
    <w:rsid w:val="709779A9"/>
    <w:rsid w:val="74A76BEC"/>
    <w:rsid w:val="7852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760</Words>
  <Characters>769</Characters>
  <Lines>1</Lines>
  <Paragraphs>1</Paragraphs>
  <TotalTime>7</TotalTime>
  <ScaleCrop>false</ScaleCrop>
  <LinksUpToDate>false</LinksUpToDate>
  <CharactersWithSpaces>774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dcterms:modified xsi:type="dcterms:W3CDTF">2023-09-27T11:14:55Z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F8E1DF2FBC104B5AA6692D90A83F1D98_13</vt:lpwstr>
  </property>
</Properties>
</file>