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2</w:t>
      </w:r>
      <w:r>
        <w:rPr>
          <w:rStyle w:val="12"/>
          <w:rFonts w:hint="default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eastAsia="zh-CN"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，共有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17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人来园，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1273"/>
        <w:gridCol w:w="618"/>
        <w:gridCol w:w="1034"/>
        <w:gridCol w:w="1078"/>
      </w:tblGrid>
      <w:tr>
        <w:trPr>
          <w:jc w:val="center"/>
        </w:trPr>
        <w:tc>
          <w:tcPr>
            <w:tcW w:w="796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586" w:type="dxa"/>
            <w:gridSpan w:val="3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034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rPr>
          <w:jc w:val="center"/>
        </w:trPr>
        <w:tc>
          <w:tcPr>
            <w:tcW w:w="796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034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蔬菜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鱼肉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➕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蔬菜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鱼肉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喂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请假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喂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trHeight w:val="284" w:hRule="atLeast"/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喂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喂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rPr>
          <w:jc w:val="center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273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蔬菜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Hans" w:bidi="ar-SA"/>
              </w:rPr>
              <w:t>鱼肉</w:t>
            </w: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34" w:type="dxa"/>
            <w:vAlign w:val="center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center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Hans" w:bidi="ar"/>
        </w:rPr>
        <w:t>户外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今天我们玩的是中操场的攀爬架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这是孩子们第一次玩攀爬架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老师先跟孩子们说了游戏规则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提醒孩子们在游戏中要保护好自己的安全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同时也要做到有序排队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一个跟着一个慢慢走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不推也不挤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大部分小朋友都很勇敢的尝试了攀爬架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个别孩子有些害怕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，</w:t>
      </w:r>
      <w:r>
        <w:rPr>
          <w:rFonts w:hint="eastAsia" w:ascii="宋体" w:hAnsi="宋体" w:eastAsia="宋体" w:cs="宋体"/>
          <w:sz w:val="21"/>
          <w:szCs w:val="21"/>
          <w:lang w:val="en-US" w:eastAsia="zh-Hans"/>
        </w:rPr>
        <w:t>下次我们再尝试吧</w:t>
      </w:r>
      <w:r>
        <w:rPr>
          <w:rFonts w:hint="default" w:ascii="宋体" w:hAnsi="宋体" w:eastAsia="宋体" w:cs="宋体"/>
          <w:sz w:val="21"/>
          <w:szCs w:val="21"/>
          <w:lang w:eastAsia="zh-Hans"/>
        </w:rPr>
        <w:t>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9"/>
        <w:gridCol w:w="3169"/>
        <w:gridCol w:w="3176"/>
      </w:tblGrid>
      <w:tr>
        <w:trPr>
          <w:trHeight w:val="2550" w:hRule="atLeast"/>
        </w:trPr>
        <w:tc>
          <w:tcPr>
            <w:tcW w:w="3169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3" name="图片 3" descr="IMG_6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0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9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4" name="图片 4" descr="IMG_5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9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6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5" name="图片 5" descr="IMG_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99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trHeight w:val="2550" w:hRule="atLeast"/>
        </w:trPr>
        <w:tc>
          <w:tcPr>
            <w:tcW w:w="3169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6" name="图片 6" descr="IMG_5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9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9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7" name="图片 7" descr="IMG_5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98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6" w:type="dxa"/>
          </w:tcPr>
          <w:p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813560" cy="1360170"/>
                  <wp:effectExtent l="0" t="0" r="15240" b="11430"/>
                  <wp:wrapTopAndBottom/>
                  <wp:docPr id="8" name="图片 8" descr="IMG_5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98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Hans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ind w:firstLine="420" w:firstLineChars="200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/>
          <w:lang w:val="en-US" w:eastAsia="zh-Hans"/>
        </w:rPr>
        <w:t>科学</w:t>
      </w:r>
      <w:r>
        <w:rPr>
          <w:rFonts w:hint="default"/>
          <w:lang w:eastAsia="zh-Hans"/>
        </w:rPr>
        <w:t>《</w:t>
      </w:r>
      <w:r>
        <w:rPr>
          <w:rFonts w:hint="eastAsia"/>
          <w:lang w:val="en-US" w:eastAsia="zh-Hans"/>
        </w:rPr>
        <w:t>有用的剪刀</w:t>
      </w:r>
      <w:r>
        <w:rPr>
          <w:rFonts w:hint="default"/>
          <w:lang w:eastAsia="zh-Hans"/>
        </w:rPr>
        <w:t>》</w:t>
      </w:r>
      <w:r>
        <w:rPr>
          <w:rFonts w:hint="eastAsia" w:ascii="宋体" w:hAnsi="宋体" w:eastAsia="宋体" w:cs="宋体"/>
          <w:color w:val="000000"/>
          <w:kern w:val="0"/>
          <w:sz w:val="21"/>
          <w:szCs w:val="21"/>
        </w:rPr>
        <w:t>剪刀是生活中常见的工具。本次活动是在认识剪刀外形特征的基础上，了解剪刀有</w:t>
      </w:r>
      <w:r>
        <w:rPr>
          <w:rFonts w:hint="eastAsia" w:ascii="宋体" w:hAnsi="宋体" w:eastAsia="宋体" w:cs="宋体"/>
          <w:sz w:val="21"/>
          <w:szCs w:val="21"/>
        </w:rPr>
        <w:t>剪刀柄、剪刀头、剪刀刃口、螺丝。两个剪刀口就象个大嘴巴，只有像好朋友一样碰在一起才能把东西咬断。同时在认识剪刀特征的基础上学会安全地正确使用剪刀的方法。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06"/>
        <w:gridCol w:w="3106"/>
        <w:gridCol w:w="3106"/>
      </w:tblGrid>
      <w:tr>
        <w:trPr>
          <w:trHeight w:val="2067" w:hRule="atLeast"/>
        </w:trPr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3720" cy="1367790"/>
                  <wp:effectExtent l="0" t="0" r="5080" b="3810"/>
                  <wp:docPr id="10" name="图片 10" descr="IMG_6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0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72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IMG_6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0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11" name="图片 11" descr="IMG_6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0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492" w:hRule="atLeast"/>
        </w:trPr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24355" cy="1367790"/>
                  <wp:effectExtent l="0" t="0" r="4445" b="3810"/>
                  <wp:docPr id="9" name="图片 9" descr="869847ad4774da9d394fc0be28f926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869847ad4774da9d394fc0be28f9266d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355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IMG_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02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4" name="图片 14" descr="IMG_6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602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Hans" w:bidi="ar"/>
        </w:rPr>
        <w:t>测量身高体重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  <w:t>今天早晨孩子们来园之后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  <w:t>保健老师带着孩子们来到保健室测量了孩子们的身高体重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  <w:t>看看孩子们这一个月有没有长高一些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  <w:t>有没有体重上升一些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  <w:t>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15" name="图片 15" descr="6d530f63628c787a2e74953baf878a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6d530f63628c787a2e74953baf878a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16" name="图片 16" descr="6326d5aba68c156e3af1d7c48134be5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6326d5aba68c156e3af1d7c48134be5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17" name="图片 17" descr="dc5bfd458ebc8eeab0eac4764a0912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dc5bfd458ebc8eeab0eac4764a0912d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18" name="图片 18" descr="3cfa695cb8e14b4a8851dfab28202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3cfa695cb8e14b4a8851dfab282022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19" name="图片 19" descr="93dcc1e2a73d2cb59e10f19f208ec3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93dcc1e2a73d2cb59e10f19f208ec3dd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drawing>
                <wp:inline distT="0" distB="0" distL="114300" distR="114300">
                  <wp:extent cx="1850390" cy="1388745"/>
                  <wp:effectExtent l="0" t="0" r="3810" b="8255"/>
                  <wp:docPr id="20" name="图片 20" descr="faaf025da4084add7b3e668b42956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faaf025da4084add7b3e668b4295658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vertAlign w:val="baseline"/>
          <w:lang w:eastAsia="zh-Hans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Cochin-BoldItalic">
    <w:panose1 w:val="02000603020000020003"/>
    <w:charset w:val="00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ABEC04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3FFFF2CC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57218A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7FF957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3FF38ED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E1ABC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55424D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9EFBBB29"/>
    <w:rsid w:val="ACE3B63A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5B3D06C"/>
    <w:rsid w:val="CF7EF5F9"/>
    <w:rsid w:val="D7E22410"/>
    <w:rsid w:val="D95C7016"/>
    <w:rsid w:val="DA7E55A1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EFFF1D87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69FFE"/>
    <w:rsid w:val="FD7EA79E"/>
    <w:rsid w:val="FDDFC22F"/>
    <w:rsid w:val="FDFF5E44"/>
    <w:rsid w:val="FEFD0C6D"/>
    <w:rsid w:val="FEFFD42C"/>
    <w:rsid w:val="FF2FB26B"/>
    <w:rsid w:val="FFEE4FCC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0</TotalTime>
  <ScaleCrop>false</ScaleCrop>
  <LinksUpToDate>false</LinksUpToDate>
  <CharactersWithSpaces>511</CharactersWithSpaces>
  <Application>WPS Office_5.4.1.7920_F1E327BC-269C-435d-A152-05C5408002CA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2021-04-24T19:17:00Z</dcterms:created>
  <dc:creator>yixuange</dc:creator>
  <cp:lastModifiedBy>陈丶清凉</cp:lastModifiedBy>
  <cp:lastPrinted>2023-02-17T15:53:00Z</cp:lastPrinted>
  <dcterms:modified xsi:type="dcterms:W3CDTF">2023-09-27T07:57:09Z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2052-5.4.1.7920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514825F290CB2C66FD6C1365C98672C9_43</vt:lpwstr>
  </property>
  <property fmtid="{D5CDD505-2E9C-101B-9397-08002B2CF9AE}" pid="5" name="commondata">
    <vt:lpwstr>eyJjb3VudCI6MSwiaGRpZCI6ImY1YTRiYjFlZmU4OGYxYWFmYWFhYjMwZDg5MGFkZGZlIiwidXNlckNvdW50IjoxfQ==</vt:lpwstr>
  </property>
</Properties>
</file>