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2023.9.26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二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祖国妈妈我爱你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今天3位小朋友请假。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集体活动《社会：北京首都》</w:t>
      </w:r>
    </w:p>
    <w:p>
      <w:pPr>
        <w:ind w:firstLine="420" w:firstLineChars="200"/>
        <w:rPr>
          <w:rFonts w:hint="default" w:eastAsia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这是一节社会活动。北京是我国的首都，是国家中心城市，是中华人民共和国中央人民政府和全国人民代表大会的办公所在地。北京是中国“八大古都”之一，拥有众多历史名胜古迹和人文景观。本次活动是引导小朋友在了解北京是祖国首都的基础上，更多的了解北京的名胜古迹，从而激发幼儿对北京的向往，萌发爱祖国的情感。</w:t>
      </w:r>
    </w:p>
    <w:p>
      <w:pPr>
        <w:ind w:firstLine="420" w:firstLineChars="200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ascii="宋体" w:hAnsi="宋体" w:eastAsia="宋体" w:cs="宋体"/>
          <w:color w:val="auto"/>
          <w:sz w:val="21"/>
          <w:szCs w:val="21"/>
          <w:u w:val="single"/>
        </w:rPr>
        <w:t>丁曼婷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申晓文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刘锦宥、黄梓宸、吴文欣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小朋友能够在观察图片的基础上知道北京是中国的首都，是国家领导人工作的地方，初步了解北京的名胜古迹。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胡奕可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小朋友能够耐心倾听并大胆表达自己的看法。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小朋友也要专心一些哦，养成良好的学习习惯很重要！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30" w:firstLineChars="300"/>
        <w:jc w:val="both"/>
        <w:textAlignment w:val="auto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000000"/>
          <w:szCs w:val="21"/>
          <w:lang w:val="en-US" w:eastAsia="zh-CN"/>
        </w:rPr>
        <w:t>今天我们在轮胎山游戏，孩子们被轮胎上的水蛭所吸引，纷纷围过去观察；所有的小朋友在老师的提醒下也都能够有序的游戏保证安全；在喝水期间，有些好朋友之间还开始了石头剪刀布的游戏，很是欢乐。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6" name="图片 26" descr="IMG_9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959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5" name="图片 25" descr="IMG_9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958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4" name="图片 24" descr="IMG_9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958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2" name="图片 22" descr="IMG_9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958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1" name="图片 21" descr="IMG_9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959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0" name="图片 20" descr="IMG_9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959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8" name="图片 18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四、半日开放活动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下午进行了家长半日活动，分别是观摩点心、亲子阅读、制作手工：国庆团扇、讲座四大板块。家长们有序进入教室后都耐心等待，和孩子们之间有着亲密的互动，增强了孩子和家长之间的亲密度；另外在过渡环节，孩子们都能够跟着音乐进行手势舞游戏，都很专注哦。在讲座环节，各位大朋友们也都非常认真，相信有了不一样的收获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5" name="图片 35" descr="IMG_9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959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4" name="图片 34" descr="IMG_9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96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3" name="图片 33" descr="IMG_9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96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2" name="图片 32" descr="IMG_9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96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1" name="图片 31" descr="IMG_9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964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0" name="图片 30" descr="IMG_9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964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8" name="图片 28" descr="IMG_9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966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7" name="图片 27" descr="IMG_9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966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29" name="图片 29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五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：中午吃的是玉米饭、莴苣丝炒胡萝卜丝、清蒸鸦片鱼、鸡毛菜菌菇汤。今天黄梓宸给小朋友饭盛的有点多，下次可以少盛一些哦~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1.明天将发放半日活动反馈表和快乐家园，请填写好后一并带来幼儿园！感谢配合！</w:t>
      </w:r>
      <w:bookmarkStart w:id="0" w:name="_GoBack"/>
      <w:bookmarkEnd w:id="0"/>
    </w:p>
    <w:p>
      <w:p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</w:p>
    <w:p>
      <w:pPr>
        <w:rPr>
          <w:rFonts w:hint="eastAsia"/>
        </w:rPr>
      </w:pPr>
    </w:p>
    <w:p>
      <w:pPr>
        <w:tabs>
          <w:tab w:val="left" w:pos="5029"/>
        </w:tabs>
        <w:rPr>
          <w:rFonts w:hint="eastAsia"/>
        </w:rPr>
      </w:pP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4" name="图片 14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IsImhkaWQiOiJmZTY1OWIyN2VlNTNjYTgxNmUxNzY3MGQwZTYyMTJmMCIsInVzZXJDb3VudCI6M30=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31C257A"/>
    <w:rsid w:val="03237D85"/>
    <w:rsid w:val="1CD53A47"/>
    <w:rsid w:val="27CC1ABA"/>
    <w:rsid w:val="27FA4F9E"/>
    <w:rsid w:val="30424739"/>
    <w:rsid w:val="3838457E"/>
    <w:rsid w:val="3AE2207F"/>
    <w:rsid w:val="48185562"/>
    <w:rsid w:val="4F153E7A"/>
    <w:rsid w:val="55674105"/>
    <w:rsid w:val="6A3550F2"/>
    <w:rsid w:val="709779A9"/>
    <w:rsid w:val="74A76BEC"/>
    <w:rsid w:val="78522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3</Pages>
  <Words>863</Words>
  <Characters>873</Characters>
  <Lines>1</Lines>
  <Paragraphs>1</Paragraphs>
  <TotalTime>13</TotalTime>
  <ScaleCrop>false</ScaleCrop>
  <LinksUpToDate>false</LinksUpToDate>
  <CharactersWithSpaces>878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dcterms:modified xsi:type="dcterms:W3CDTF">2023-09-26T11:18:31Z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F25835167B9D48249F95A483A1DBCB54_13</vt:lpwstr>
  </property>
</Properties>
</file>