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9月26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二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17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，5人病假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jc w:val="both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二啦，崭新的一天又开始啦！宝贝们进园之后去晨检，然后独自走到班级，拿好自己的标签去各个区域玩游戏，很棒呀!今天仍有个别小朋友在刚入园时有点低情绪，调整得也比较慢，希望明天可以开开心心来幼儿园哦！</w:t>
      </w:r>
    </w:p>
    <w:p>
      <w:pPr>
        <w:spacing w:line="400" w:lineRule="exact"/>
        <w:ind w:firstLine="480" w:firstLineChars="200"/>
        <w:jc w:val="both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209550</wp:posOffset>
            </wp:positionV>
            <wp:extent cx="2618105" cy="1964055"/>
            <wp:effectExtent l="101600" t="76200" r="99695" b="93345"/>
            <wp:wrapTopAndBottom/>
            <wp:docPr id="5" name="图片 5" descr="0AAA4D52F361E89EA7270AEC9E57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AA4D52F361E89EA7270AEC9E57E3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6405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Cs/>
          <w:color w:val="000000"/>
          <w:sz w:val="24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193675</wp:posOffset>
            </wp:positionV>
            <wp:extent cx="2730500" cy="1969770"/>
            <wp:effectExtent l="101600" t="76200" r="88900" b="100330"/>
            <wp:wrapTopAndBottom/>
            <wp:docPr id="11" name="图片 11" descr="C86E66D9F12F332E3EAEA069C2D9B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86E66D9F12F332E3EAEA069C2D9BF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6977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jc w:val="both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 xml:space="preserve">                          </w:t>
      </w:r>
    </w:p>
    <w:p>
      <w:pPr>
        <w:spacing w:line="240" w:lineRule="auto"/>
        <w:ind w:firstLine="480" w:firstLineChars="200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bCs/>
          <w:color w:val="000000"/>
          <w:sz w:val="24"/>
          <w:lang w:val="en-US" w:eastAsia="zh-CN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172085</wp:posOffset>
            </wp:positionV>
            <wp:extent cx="2689860" cy="2017395"/>
            <wp:effectExtent l="101600" t="76200" r="0" b="0"/>
            <wp:wrapThrough wrapText="bothSides">
              <wp:wrapPolygon>
                <wp:start x="-510" y="-816"/>
                <wp:lineTo x="-714" y="-408"/>
                <wp:lineTo x="-816" y="20941"/>
                <wp:lineTo x="-612" y="22164"/>
                <wp:lineTo x="-510" y="22436"/>
                <wp:lineTo x="21926" y="22436"/>
                <wp:lineTo x="22028" y="22164"/>
                <wp:lineTo x="22232" y="20941"/>
                <wp:lineTo x="22130" y="-408"/>
                <wp:lineTo x="21926" y="-816"/>
                <wp:lineTo x="-510" y="-816"/>
              </wp:wrapPolygon>
            </wp:wrapThrough>
            <wp:docPr id="16" name="图片 16" descr="9E496B343F493C7BC6C5F5E7F408F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496B343F493C7BC6C5F5E7F408F3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 xml:space="preserve">                             </w:t>
      </w:r>
    </w:p>
    <w:p>
      <w:pPr>
        <w:spacing w:line="240" w:lineRule="auto"/>
        <w:ind w:firstLine="480" w:firstLineChars="200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bCs/>
          <w:color w:val="000000"/>
          <w:sz w:val="24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2637155" cy="1979295"/>
            <wp:effectExtent l="101600" t="76200" r="93345" b="90805"/>
            <wp:wrapTopAndBottom/>
            <wp:docPr id="12" name="图片 12" descr="3F06A6A7E8AC0E2DEC6A68BA0DF57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F06A6A7E8AC0E2DEC6A68BA0DF573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7929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室外</w:t>
      </w:r>
      <w:r>
        <w:rPr>
          <w:rFonts w:ascii="宋体" w:hAnsi="宋体" w:eastAsia="宋体" w:cs="宋体"/>
          <w:b/>
          <w:bCs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好玩的滑滑梯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真好呀！我们带着宝贝们来到了户外，今天户外活动玩得是滑滑梯。宝贝们最爱玩啦，滑着笑着跑着，可开心了。宝贝们滑完又上来，就这样反复着，一点也不嫌累，这片区域到处充满我们小五班宝贝的笑声，他们玩累了就自己拿起小水杯去喝水休息。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144145</wp:posOffset>
            </wp:positionV>
            <wp:extent cx="2027555" cy="1520190"/>
            <wp:effectExtent l="88900" t="76200" r="80645" b="92710"/>
            <wp:wrapNone/>
            <wp:docPr id="4" name="图片 6" descr="C:\Users\34161\Desktop\IMG_3753.JPGIMG_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3753.JPGIMG_37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163195</wp:posOffset>
            </wp:positionV>
            <wp:extent cx="2027555" cy="1520190"/>
            <wp:effectExtent l="88900" t="76200" r="80645" b="92710"/>
            <wp:wrapNone/>
            <wp:docPr id="3" name="图片 6" descr="C:\Users\34161\Desktop\IMG_3760.JPG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3760.JPGIMG_376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200660</wp:posOffset>
            </wp:positionV>
            <wp:extent cx="2028190" cy="1520825"/>
            <wp:effectExtent l="88900" t="76200" r="80010" b="92075"/>
            <wp:wrapNone/>
            <wp:docPr id="2" name="图片 6" descr="C:\Users\34161\Desktop\IMG_3757.JPG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3757.JPGIMG_375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104775</wp:posOffset>
            </wp:positionV>
            <wp:extent cx="2049780" cy="1537335"/>
            <wp:effectExtent l="101600" t="76200" r="96520" b="100965"/>
            <wp:wrapNone/>
            <wp:docPr id="7" name="图片 6" descr="C:\Users\34161\Desktop\IMG_3759.JPG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3759.JPGIMG_375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80010</wp:posOffset>
            </wp:positionV>
            <wp:extent cx="1987550" cy="1490980"/>
            <wp:effectExtent l="101600" t="76200" r="95250" b="96520"/>
            <wp:wrapNone/>
            <wp:docPr id="8" name="图片 6" descr="C:\Users\34161\Desktop\IMG_3756.JPGIMG_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3756.JPGIMG_375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55245</wp:posOffset>
            </wp:positionV>
            <wp:extent cx="2058035" cy="1543050"/>
            <wp:effectExtent l="101600" t="76200" r="100965" b="95250"/>
            <wp:wrapNone/>
            <wp:docPr id="9" name="图片 6" descr="C:\Users\34161\Desktop\IMG_3758.JPGIMG_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3758.JPGIMG_375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早点我们喝的是热乎乎的牛奶，有香喷喷的数字/优冠饼干，还有美味的红豆吐司，宝贝们都吃得津津有味，牛奶也都按个人所需喝完了。今天小朋友表现得都很棒，希望明天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今天的午餐吃的玉米饭、清蒸鸦片鱼、莴苣豆干炒胡萝卜丝、鸡毛菜菌菇汤。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        菜         汤  （√吃完  ×不吃  ○剩余）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√（喂)   √ (喂） 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√（喂）   √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√（喂完)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⚪       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⚪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 ⚪       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√（喂）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 xml:space="preserve">    </w:t>
      </w: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kern w:val="0"/>
          <w:sz w:val="32"/>
          <w:szCs w:val="32"/>
          <w:lang w:val="en-US" w:eastAsia="zh-CN"/>
        </w:rPr>
        <w:t xml:space="preserve"> </w:t>
      </w: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-387350</wp:posOffset>
            </wp:positionV>
            <wp:extent cx="2301240" cy="1725930"/>
            <wp:effectExtent l="88900" t="76200" r="86360" b="90170"/>
            <wp:wrapThrough wrapText="bothSides">
              <wp:wrapPolygon>
                <wp:start x="-596" y="-954"/>
                <wp:lineTo x="-834" y="-477"/>
                <wp:lineTo x="-834" y="21934"/>
                <wp:lineTo x="-596" y="22570"/>
                <wp:lineTo x="21934" y="22570"/>
                <wp:lineTo x="22172" y="21934"/>
                <wp:lineTo x="22172" y="-477"/>
                <wp:lineTo x="21934" y="-954"/>
                <wp:lineTo x="-596" y="-954"/>
              </wp:wrapPolygon>
            </wp:wrapThrough>
            <wp:docPr id="18" name="图片 18" descr="882ACB1A33390DDCB83283636A2EE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82ACB1A33390DDCB83283636A2EED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-421005</wp:posOffset>
            </wp:positionV>
            <wp:extent cx="2377440" cy="1783080"/>
            <wp:effectExtent l="114300" t="88900" r="111760" b="109220"/>
            <wp:wrapThrough wrapText="bothSides">
              <wp:wrapPolygon>
                <wp:start x="-692" y="-1077"/>
                <wp:lineTo x="-923" y="-615"/>
                <wp:lineTo x="-1038" y="21077"/>
                <wp:lineTo x="-692" y="22615"/>
                <wp:lineTo x="22038" y="22615"/>
                <wp:lineTo x="22385" y="21077"/>
                <wp:lineTo x="22269" y="-615"/>
                <wp:lineTo x="22038" y="-1077"/>
                <wp:lineTo x="-692" y="-1077"/>
              </wp:wrapPolygon>
            </wp:wrapThrough>
            <wp:docPr id="17" name="图片 17" descr="289B68FF0F484D484DB03FBF243C8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9B68FF0F484D484DB03FBF243C8A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</w:pP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bookmarkStart w:id="0" w:name="_GoBack"/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105410</wp:posOffset>
            </wp:positionV>
            <wp:extent cx="2417445" cy="1812925"/>
            <wp:effectExtent l="101600" t="76200" r="97155" b="92075"/>
            <wp:wrapThrough wrapText="bothSides">
              <wp:wrapPolygon>
                <wp:start x="-567" y="-908"/>
                <wp:lineTo x="-794" y="-454"/>
                <wp:lineTo x="-908" y="20881"/>
                <wp:lineTo x="-681" y="22243"/>
                <wp:lineTo x="-567" y="22546"/>
                <wp:lineTo x="21901" y="22546"/>
                <wp:lineTo x="22014" y="22243"/>
                <wp:lineTo x="22241" y="20881"/>
                <wp:lineTo x="22128" y="-454"/>
                <wp:lineTo x="21901" y="-908"/>
                <wp:lineTo x="-567" y="-908"/>
              </wp:wrapPolygon>
            </wp:wrapThrough>
            <wp:docPr id="20" name="图片 20" descr="DB347ADD50D78CBC0624B088D293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B347ADD50D78CBC0624B088D29305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80010</wp:posOffset>
            </wp:positionV>
            <wp:extent cx="2389505" cy="1792605"/>
            <wp:effectExtent l="101600" t="76200" r="99695" b="99695"/>
            <wp:wrapThrough wrapText="bothSides">
              <wp:wrapPolygon>
                <wp:start x="-574" y="-918"/>
                <wp:lineTo x="-804" y="-459"/>
                <wp:lineTo x="-918" y="21118"/>
                <wp:lineTo x="-574" y="22495"/>
                <wp:lineTo x="21927" y="22495"/>
                <wp:lineTo x="22272" y="21118"/>
                <wp:lineTo x="22157" y="-459"/>
                <wp:lineTo x="21927" y="-918"/>
                <wp:lineTo x="-574" y="-918"/>
              </wp:wrapPolygon>
            </wp:wrapThrough>
            <wp:docPr id="19" name="图片 19" descr="26978D38BBD17C8D1793FB637977C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6978D38BBD17C8D1793FB637977C2E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260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家长朋友好！孩子最近感冒咳嗽的，一定要多注意提醒孩子喝水休息哦！早上上学途中也可以穿一件小外套！下发的家长回执单没带的也记得带来哦！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QsImhkaWQiOiI3OGRmNzMxMjQ2YjZiNTE1OGE5NDg5ZTczZGJiY2Q5NiIsInVzZXJDb3VudCI6O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AA3602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5D427EE"/>
    <w:rsid w:val="06302B36"/>
    <w:rsid w:val="07C06B02"/>
    <w:rsid w:val="0B3F483C"/>
    <w:rsid w:val="0C1241CD"/>
    <w:rsid w:val="0CAD218B"/>
    <w:rsid w:val="0D320E3D"/>
    <w:rsid w:val="0DB324B2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1E8345E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D67419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3DA722C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1B96A60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6C512D"/>
    <w:rsid w:val="768820EF"/>
    <w:rsid w:val="76CD4F81"/>
    <w:rsid w:val="773F1A44"/>
    <w:rsid w:val="774F22A3"/>
    <w:rsid w:val="77717635"/>
    <w:rsid w:val="7A580DD2"/>
    <w:rsid w:val="7A9C52AE"/>
    <w:rsid w:val="7B9B7155"/>
    <w:rsid w:val="7D5970C4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784</Words>
  <Characters>848</Characters>
  <Lines>10</Lines>
  <Paragraphs>2</Paragraphs>
  <TotalTime>2</TotalTime>
  <ScaleCrop>false</ScaleCrop>
  <LinksUpToDate>false</LinksUpToDate>
  <CharactersWithSpaces>1249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2023-09-26T05:29:39Z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