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30922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30630" cy="986790"/>
            <wp:effectExtent l="0" t="0" r="1270" b="381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7610" b="12237"/>
                    <a:stretch>
                      <a:fillRect/>
                    </a:stretch>
                  </pic:blipFill>
                  <pic:spPr>
                    <a:xfrm>
                      <a:off x="0" y="0"/>
                      <a:ext cx="1230630" cy="986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54785" cy="968375"/>
            <wp:effectExtent l="0" t="0" r="5715" b="9525"/>
            <wp:docPr id="18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54785" cy="968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今日星期五，共有16人来园，6人请假。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703"/>
        <w:gridCol w:w="518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7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962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7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1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1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spacing w:line="360" w:lineRule="exact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今天的区域游戏我们玩了哪些玩具呢，一起来看看吧！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3" name="图片 3" descr="4FD4C00264B2F2FA363E75B3C47D4C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4FD4C00264B2F2FA363E75B3C47D4C3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7" name="图片 7" descr="A98822194798F8435ED4DE9792767BF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A98822194798F8435ED4DE9792767BF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5" name="图片 5" descr="5062B24CB78A495625B2A4A28CAABF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5062B24CB78A495625B2A4A28CAABFE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8" name="图片 8" descr="74AF12A74E3E63B33BD7FC536976F3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74AF12A74E3E63B33BD7FC536976F35C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52295" cy="1389380"/>
                  <wp:effectExtent l="0" t="0" r="1905" b="7620"/>
                  <wp:docPr id="6" name="图片 6" descr="8281BA93154321B5A42C96D76B2EA0F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8281BA93154321B5A42C96D76B2EA0F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295" cy="1389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温馨提示</w:t>
      </w:r>
      <w:bookmarkStart w:id="0" w:name="_GoBack"/>
      <w:bookmarkEnd w:id="0"/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numId w:val="0"/>
        </w:numPr>
        <w:bidi w:val="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ascii="宋体" w:hAnsi="宋体" w:eastAsia="宋体" w:cs="宋体"/>
          <w:sz w:val="24"/>
          <w:szCs w:val="24"/>
        </w:rPr>
        <w:t>今天星期五不开展延时班，请3点30分来园接孩子，雨天路滑，路上注意安全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2.今天会发21天刷牙打卡表，请督促幼儿每天刷牙，请将此表于10月14日带来幼儿园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3.安全教育平台中《第一课：我会保护眼睛》请带领幼儿完成家庭版</w:t>
      </w:r>
    </w:p>
    <w:p>
      <w:pPr>
        <w:numPr>
          <w:ilvl w:val="0"/>
          <w:numId w:val="1"/>
        </w:num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397250" cy="2160270"/>
            <wp:effectExtent l="0" t="0" r="6350" b="1143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97250" cy="2160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BB37316"/>
    <w:multiLevelType w:val="singleLevel"/>
    <w:tmpl w:val="EBB3731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ksImhkaWQiOiJmNWE0YmIxZWZlODhmMWFhZmFhYWIzMGQ4OTBhZGRmZSIsInVzZXJDb3VudCI6OTl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8138DF"/>
    <w:rsid w:val="1AE8027C"/>
    <w:rsid w:val="1BFB1D5E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2017F2"/>
    <w:rsid w:val="4ECA645D"/>
    <w:rsid w:val="4F5921E9"/>
    <w:rsid w:val="4F6F5E55"/>
    <w:rsid w:val="4F8F602D"/>
    <w:rsid w:val="4FB72BD2"/>
    <w:rsid w:val="5032428D"/>
    <w:rsid w:val="54866FDA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11</TotalTime>
  <ScaleCrop>false</ScaleCrop>
  <LinksUpToDate>false</LinksUpToDate>
  <CharactersWithSpaces>659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2023-09-25T01:01:00Z</cp:lastPrinted>
  <dcterms:modified xsi:type="dcterms:W3CDTF">2023-09-26T00:00:27Z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