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9月21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四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18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，4人病假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周四啦，宝贝们背着小水杯开开心心地走进幼儿园里，然后和爸爸妈妈爷爷奶奶转头说声再见，崭新的一天就开始啦！今天的天气不冷不热，非常舒服。宝贝们晨检完之后独自走到班级，然后拿好自己的标签去各个区域玩游戏，很棒呀!今天孙瀚哲小朋友在刚入园时有点低情绪，但是到了班级以后很快就能平静下来啦，然后自己去开开心心的游戏，和大家一起投入到游戏与活动中，继续保持哦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美术</w:t>
      </w:r>
      <w:r>
        <w:rPr>
          <w:rFonts w:ascii="宋体" w:hAnsi="宋体" w:eastAsia="宋体" w:cs="宋体"/>
          <w:b/>
          <w:bCs/>
          <w:sz w:val="32"/>
          <w:szCs w:val="32"/>
        </w:rPr>
        <w:t>活动：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我是小小设计师</w:t>
      </w:r>
    </w:p>
    <w:p>
      <w:pPr>
        <w:spacing w:line="40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073"/>
        </w:tabs>
        <w:spacing w:line="400" w:lineRule="exact"/>
        <w:ind w:firstLine="480" w:firstLineChars="2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上了一节有趣的美术活动课，宝贝们自己当上设计师，将我们的空白衣服大改造，变成意义非凡的衣服。宝贝们通过撕纸来完成创造，活动过程中，每位宝贝都很有自己的想法，他们撕成不同的形状，选取不同颜色的纸片等等。经过宝贝们的努力，一幅幅作品也就诞生了!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41275</wp:posOffset>
            </wp:positionV>
            <wp:extent cx="2028190" cy="1521460"/>
            <wp:effectExtent l="88900" t="76200" r="80010" b="91440"/>
            <wp:wrapNone/>
            <wp:docPr id="3" name="图片 6" descr="C:\Users\lenovo\Desktop\IMG_3481.JPGIMG_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lenovo\Desktop\IMG_3481.JPGIMG_3481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47625</wp:posOffset>
            </wp:positionV>
            <wp:extent cx="2028190" cy="1521460"/>
            <wp:effectExtent l="88900" t="76200" r="80010" b="91440"/>
            <wp:wrapNone/>
            <wp:docPr id="4" name="图片 6" descr="C:\Users\lenovo\Desktop\IMG_3483.JPGIMG_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lenovo\Desktop\IMG_3483.JPGIMG_3483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40640</wp:posOffset>
            </wp:positionV>
            <wp:extent cx="2028825" cy="1522095"/>
            <wp:effectExtent l="88900" t="76200" r="79375" b="90805"/>
            <wp:wrapNone/>
            <wp:docPr id="2" name="图片 6" descr="C:\Users\lenovo\Desktop\IMG_3470.JPGIMG_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lenovo\Desktop\IMG_3470.JPGIMG_3470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135255</wp:posOffset>
            </wp:positionV>
            <wp:extent cx="2051050" cy="1538605"/>
            <wp:effectExtent l="101600" t="76200" r="95250" b="99695"/>
            <wp:wrapNone/>
            <wp:docPr id="7" name="图片 6" descr="C:\Users\lenovo\Desktop\IMG_3490.JPGIMG_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lenovo\Desktop\IMG_3490.JPGIMG_3490"/>
                    <pic:cNvPicPr>
                      <a:picLocks noChangeAspect="1"/>
                    </pic:cNvPicPr>
                  </pic:nvPicPr>
                  <pic:blipFill>
                    <a:blip r:embed="rId8"/>
                    <a:srcRect t="12492" b="12492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174625</wp:posOffset>
            </wp:positionV>
            <wp:extent cx="1989455" cy="1491615"/>
            <wp:effectExtent l="101600" t="76200" r="93345" b="95885"/>
            <wp:wrapNone/>
            <wp:docPr id="8" name="图片 6" descr="C:\Users\lenovo\Desktop\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lenovo\Desktop\IMG_3494.JPGIMG_3494"/>
                    <pic:cNvPicPr>
                      <a:picLocks noChangeAspect="1"/>
                    </pic:cNvPicPr>
                  </pic:nvPicPr>
                  <pic:blipFill>
                    <a:blip r:embed="rId9"/>
                    <a:srcRect t="12528" b="12528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168275</wp:posOffset>
            </wp:positionV>
            <wp:extent cx="2059940" cy="1544320"/>
            <wp:effectExtent l="101600" t="76200" r="99060" b="93980"/>
            <wp:wrapNone/>
            <wp:docPr id="9" name="图片 6" descr="C:\Users\lenovo\Desktop\IMG_3485.JPGIMG_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lenovo\Desktop\IMG_3485.JPGIMG_3485"/>
                    <pic:cNvPicPr>
                      <a:picLocks noChangeAspect="1"/>
                    </pic:cNvPicPr>
                  </pic:nvPicPr>
                  <pic:blipFill>
                    <a:blip r:embed="rId10"/>
                    <a:srcRect t="12531" b="12531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123825</wp:posOffset>
            </wp:positionV>
            <wp:extent cx="2007870" cy="1871980"/>
            <wp:effectExtent l="114300" t="88900" r="113030" b="109220"/>
            <wp:wrapSquare wrapText="bothSides"/>
            <wp:docPr id="38" name="图片 38" descr="C:\Users\lenovo\Desktop\IMG_3497.JPGIMG_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lenovo\Desktop\IMG_3497.JPGIMG_3497"/>
                    <pic:cNvPicPr>
                      <a:picLocks noChangeAspect="1"/>
                    </pic:cNvPicPr>
                  </pic:nvPicPr>
                  <pic:blipFill>
                    <a:blip r:embed="rId11"/>
                    <a:srcRect t="3400" b="3400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871980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2007870" cy="1871980"/>
            <wp:effectExtent l="114300" t="88900" r="113030" b="109220"/>
            <wp:wrapSquare wrapText="bothSides"/>
            <wp:docPr id="37" name="图片 37" descr="C:\Users\lenovo\Desktop\IMG_3501.JPGIMG_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lenovo\Desktop\IMG_3501.JPGIMG_3501"/>
                    <pic:cNvPicPr>
                      <a:picLocks noChangeAspect="1"/>
                    </pic:cNvPicPr>
                  </pic:nvPicPr>
                  <pic:blipFill>
                    <a:blip r:embed="rId12"/>
                    <a:srcRect t="3400" b="3400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871980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240" w:lineRule="auto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点心我们喝的是香浓牛奶，有香喷喷的曲奇/苏打饼干，还有好吃的夹心面包，宝贝们吃得津津有味，牛奶也都按个人所需喝完了。今天小朋友表现得都很棒，希望明天宝贝们能够继续吃到美味的点心和午饭哟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今天的午餐吃的花生饭洋葱鳝丝、西蓝花炒胡萝卜、生菜粉丝肉沫汤。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        菜         汤  （√吃完  ×不吃  ○剩余）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        √         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都吃一点点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○         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○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○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○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 ○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√（添饭）√（喂完） 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√（喂完） 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√（喂完）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都吃一点点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√        √         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240" w:lineRule="auto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229870</wp:posOffset>
            </wp:positionV>
            <wp:extent cx="2249170" cy="1687195"/>
            <wp:effectExtent l="101600" t="88900" r="100330" b="103505"/>
            <wp:wrapSquare wrapText="bothSides"/>
            <wp:docPr id="25" name="图片 25" descr="C:\Users\lenovo\Desktop\28574BEC294B98BDC3C451C97FC71D36.png28574BEC294B98BDC3C451C97FC71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enovo\Desktop\28574BEC294B98BDC3C451C97FC71D36.png28574BEC294B98BDC3C451C97FC71D36"/>
                    <pic:cNvPicPr>
                      <a:picLocks noChangeAspect="1"/>
                    </pic:cNvPicPr>
                  </pic:nvPicPr>
                  <pic:blipFill>
                    <a:blip r:embed="rId13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6871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259080</wp:posOffset>
            </wp:positionV>
            <wp:extent cx="2294255" cy="1720850"/>
            <wp:effectExtent l="114300" t="88900" r="106045" b="107950"/>
            <wp:wrapSquare wrapText="bothSides"/>
            <wp:docPr id="24" name="图片 24" descr="C:\Users\lenovo\Desktop\24DABD5D29AC876507C1B92E75637D3D.png24DABD5D29AC876507C1B92E75637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enovo\Desktop\24DABD5D29AC876507C1B92E75637D3D.png24DABD5D29AC876507C1B92E75637D3D"/>
                    <pic:cNvPicPr>
                      <a:picLocks noChangeAspect="1"/>
                    </pic:cNvPicPr>
                  </pic:nvPicPr>
                  <pic:blipFill>
                    <a:blip r:embed="rId1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8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123190</wp:posOffset>
            </wp:positionV>
            <wp:extent cx="2294255" cy="1720850"/>
            <wp:effectExtent l="114300" t="88900" r="106045" b="107950"/>
            <wp:wrapSquare wrapText="bothSides"/>
            <wp:docPr id="6" name="图片 6" descr="C:\Users\lenovo\Desktop\8E6B3DADFD8270F950FBC7660FC3B75A.png8E6B3DADFD8270F950FBC7660FC3B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8E6B3DADFD8270F950FBC7660FC3B75A.png8E6B3DADFD8270F950FBC7660FC3B75A"/>
                    <pic:cNvPicPr>
                      <a:picLocks noChangeAspect="1"/>
                    </pic:cNvPicPr>
                  </pic:nvPicPr>
                  <pic:blipFill>
                    <a:blip r:embed="rId1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8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135890</wp:posOffset>
            </wp:positionV>
            <wp:extent cx="2294255" cy="1720850"/>
            <wp:effectExtent l="114300" t="88900" r="106045" b="107950"/>
            <wp:wrapSquare wrapText="bothSides"/>
            <wp:docPr id="5" name="图片 5" descr="C:\Users\lenovo\Desktop\0A6F085F9DE6070E0699CEC548C3805E.png0A6F085F9DE6070E0699CEC548C38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0A6F085F9DE6070E0699CEC548C3805E.png0A6F085F9DE6070E0699CEC548C3805E"/>
                    <pic:cNvPicPr>
                      <a:picLocks noChangeAspect="1"/>
                    </pic:cNvPicPr>
                  </pic:nvPicPr>
                  <pic:blipFill>
                    <a:blip r:embed="rId1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8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27940</wp:posOffset>
            </wp:positionV>
            <wp:extent cx="2294255" cy="1720850"/>
            <wp:effectExtent l="114300" t="88900" r="106045" b="107950"/>
            <wp:wrapSquare wrapText="bothSides"/>
            <wp:docPr id="12" name="图片 12" descr="C:\Users\lenovo\Desktop\891CB4EE93BBDE238392E32F8860D794.png891CB4EE93BBDE238392E32F8860D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891CB4EE93BBDE238392E32F8860D794.png891CB4EE93BBDE238392E32F8860D794"/>
                    <pic:cNvPicPr>
                      <a:picLocks noChangeAspect="1"/>
                    </pic:cNvPicPr>
                  </pic:nvPicPr>
                  <pic:blipFill>
                    <a:blip r:embed="rId1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8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8890</wp:posOffset>
            </wp:positionV>
            <wp:extent cx="2294255" cy="1720850"/>
            <wp:effectExtent l="114300" t="88900" r="106045" b="107950"/>
            <wp:wrapSquare wrapText="bothSides"/>
            <wp:docPr id="11" name="图片 11" descr="C:\Users\lenovo\Desktop\FAF420484C000EE0D45C6E973B97AE21.pngFAF420484C000EE0D45C6E973B97A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esktop\FAF420484C000EE0D45C6E973B97AE21.pngFAF420484C000EE0D45C6E973B97AE21"/>
                    <pic:cNvPicPr>
                      <a:picLocks noChangeAspect="1"/>
                    </pic:cNvPicPr>
                  </pic:nvPicPr>
                  <pic:blipFill>
                    <a:blip r:embed="rId1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208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  <w:bookmarkStart w:id="0" w:name="_GoBack"/>
      <w:bookmarkEnd w:id="0"/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u w:val="single"/>
          <w:lang w:val="en-US" w:eastAsia="zh-CN"/>
        </w:rPr>
        <w:t>家长朋友们好呀！天气渐冷，请注意及时给孩子们添加衣物，并注意孩子们感冒发烧情况，希望每一位宝贝都健健康康，开开心心哒！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DUsImhkaWQiOiI4MDExZDhiMThiOGEyYmZiYTA2MDBkZWRhNjMzNjY5YSIsInVzZXJDb3VudCI6Mn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5A5275"/>
    <w:rsid w:val="038021CC"/>
    <w:rsid w:val="04143C87"/>
    <w:rsid w:val="041B280B"/>
    <w:rsid w:val="04422C27"/>
    <w:rsid w:val="046E6143"/>
    <w:rsid w:val="04DC70BE"/>
    <w:rsid w:val="05B37EFF"/>
    <w:rsid w:val="06302B36"/>
    <w:rsid w:val="07C06B02"/>
    <w:rsid w:val="0B3F483C"/>
    <w:rsid w:val="0CAD218B"/>
    <w:rsid w:val="0D320E3D"/>
    <w:rsid w:val="0E581FD3"/>
    <w:rsid w:val="0F261131"/>
    <w:rsid w:val="0F275432"/>
    <w:rsid w:val="102E16C6"/>
    <w:rsid w:val="1383227D"/>
    <w:rsid w:val="13DC26C2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9464738"/>
    <w:rsid w:val="3B080F3D"/>
    <w:rsid w:val="3B5F384E"/>
    <w:rsid w:val="3D545A50"/>
    <w:rsid w:val="3EEF5FBA"/>
    <w:rsid w:val="40396024"/>
    <w:rsid w:val="416F1AF6"/>
    <w:rsid w:val="419D104A"/>
    <w:rsid w:val="43565DBD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503424"/>
    <w:rsid w:val="4B5E1A8A"/>
    <w:rsid w:val="4B7728BF"/>
    <w:rsid w:val="4B9A6227"/>
    <w:rsid w:val="4C023E3E"/>
    <w:rsid w:val="4C0A0AA9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121AB8"/>
    <w:rsid w:val="57464786"/>
    <w:rsid w:val="5811161F"/>
    <w:rsid w:val="58781959"/>
    <w:rsid w:val="5A1869F9"/>
    <w:rsid w:val="5AE42486"/>
    <w:rsid w:val="5BB860DF"/>
    <w:rsid w:val="5BC11150"/>
    <w:rsid w:val="5BE53043"/>
    <w:rsid w:val="5D142F87"/>
    <w:rsid w:val="5D580B99"/>
    <w:rsid w:val="5EB61570"/>
    <w:rsid w:val="5F820850"/>
    <w:rsid w:val="610512BC"/>
    <w:rsid w:val="62581CFC"/>
    <w:rsid w:val="638F3C9B"/>
    <w:rsid w:val="64102FFC"/>
    <w:rsid w:val="64554FD3"/>
    <w:rsid w:val="678D2FAE"/>
    <w:rsid w:val="67B72417"/>
    <w:rsid w:val="68206977"/>
    <w:rsid w:val="684B7993"/>
    <w:rsid w:val="689C3573"/>
    <w:rsid w:val="69414B82"/>
    <w:rsid w:val="694A521D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8820EF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1415</Words>
  <Characters>1484</Characters>
  <Lines>10</Lines>
  <Paragraphs>2</Paragraphs>
  <TotalTime>5</TotalTime>
  <ScaleCrop>false</ScaleCrop>
  <LinksUpToDate>false</LinksUpToDate>
  <CharactersWithSpaces>1511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lenovo</cp:lastModifiedBy>
  <cp:lastPrinted>2023-09-05T05:36:00Z</cp:lastPrinted>
  <dcterms:modified xsi:type="dcterms:W3CDTF">2023-09-21T08:38:58Z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CED4660024CA4A1EB283831ED1EF0D6C</vt:lpwstr>
  </property>
  <property fmtid="{D5CDD505-2E9C-101B-9397-08002B2CF9AE}" pid="5" name="commondata">
    <vt:lpwstr>eyJjb3VudCI6NywiaGRpZCI6IjgwMTFkOGIxOGI4YTJiZmJhMDYwMGRlZGE2MzM2NjlhIiwidXNlckNvdW50Ijo3fQ==</vt:lpwstr>
  </property>
</Properties>
</file>