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-9525</wp:posOffset>
            </wp:positionH>
            <wp:positionV relativeFrom="paragraph">
              <wp:posOffset>-2145030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3090</w:t>
      </w:r>
      <w:r>
        <w:rPr>
          <w:rStyle w:val="12"/>
          <w:rFonts w:hint="eastAsia" w:cs="Sitka Display" w:asciiTheme="minorEastAsia" w:hAnsiTheme="minorEastAsia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Style w:val="12"/>
          <w:rFonts w:hint="default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19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邹枔安和邵芃宇2</w:t>
      </w:r>
      <w:r>
        <w:rPr>
          <w:rFonts w:hint="eastAsia" w:ascii="宋体" w:hAnsi="宋体" w:eastAsia="宋体" w:cs="宋体"/>
          <w:sz w:val="24"/>
          <w:szCs w:val="24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只有奚子甯和穆子琪两位小朋友来园情绪不高，流着眼泪进教室，但是一坐下来玩游戏就不哭了呢！其它小朋友都能开心来园呢！</w:t>
      </w: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S少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S喂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小声哭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少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少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哭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</w:tcPr>
          <w:p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highlight w:val="none"/>
              </w:rPr>
              <w:t>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S少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Segoe UI Emoji" w:hAnsi="Segoe UI Emoji" w:eastAsia="宋体" w:cs="Segoe UI Emoji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  <w:t>√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  <w:t>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highlight w:val="none"/>
                <w:lang w:val="en-US" w:eastAsia="zh-CN"/>
              </w:rPr>
              <w:t>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highlight w:val="none"/>
                <w:lang w:val="en-US" w:eastAsia="zh-CN"/>
              </w:rPr>
              <w:t>喂</w:t>
            </w: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-19050</wp:posOffset>
            </wp:positionH>
            <wp:positionV relativeFrom="paragraph">
              <wp:posOffset>-4829175</wp:posOffset>
            </wp:positionV>
            <wp:extent cx="7538085" cy="11061065"/>
            <wp:effectExtent l="0" t="0" r="5715" b="317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106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6" name="图片 5" descr="C:\Users\lulu\OneDrive\桌面\9.21\IMG_1486.JPGIMG_1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C:\Users\lulu\OneDrive\桌面\9.21\IMG_1486.JPGIMG_1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7" name="图片 5" descr="C:\Users\lulu\OneDrive\桌面\9.21\IMG_1489.JPGIMG_1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\Users\lulu\OneDrive\桌面\9.21\IMG_1489.JPGIMG_1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8" name="图片 6" descr="C:\Users\lulu\OneDrive\桌面\9.21\IMG_1487.JPGIMG_1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6" descr="C:\Users\lulu\OneDrive\桌面\9.21\IMG_1487.JPGIMG_1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9" name="图片 6" descr="C:\Users\lulu\OneDrive\桌面\9.21\IMG_1491.JPGIMG_1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\Users\lulu\OneDrive\桌面\9.21\IMG_1491.JPGIMG_1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0" name="图片 7" descr="C:\Users\lulu\OneDrive\桌面\9.21\IMG_1488.JPGIMG_1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\Users\lulu\OneDrive\桌面\9.21\IMG_1488.JPGIMG_1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2" name="图片 7" descr="C:\Users\lulu\OneDrive\桌面\9.21\IMG_1494.JPGIMG_1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 descr="C:\Users\lulu\OneDrive\桌面\9.21\IMG_1494.JPGIMG_1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数学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t>：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玩具找家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shd w:val="clear" w:color="auto" w:fill="auto"/>
          <w:rtl w:val="0"/>
          <w:lang w:val="zh-TW" w:eastAsia="zh-TW"/>
        </w:rPr>
        <w:t>本</w:t>
      </w:r>
      <w:r>
        <w:rPr>
          <w:rFonts w:hint="eastAsia" w:ascii="宋体" w:hAnsi="宋体" w:eastAsia="宋体" w:cs="宋体"/>
          <w:sz w:val="24"/>
          <w:szCs w:val="24"/>
        </w:rPr>
        <w:t>玩具找家活动主要是让幼儿根据标记，把玩具与标记一一对应，按标记分类，放玩具的时候能把相应的玩具放到相应的标记柜子里。本次数学活动生活化、娱乐化，让幼儿在日常生活、游戏中有意无意地亲近数学，愉快地步入数学世界，体验分类的有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b w:val="0"/>
          <w:bCs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活动中，孩子们通过观察教室每个区域里玩具的标记，通过观察、比较找出其特征，然后从生活中找出与这些标记一样的特征，并知道送到相应的位置呢，真的很棒哦！</w:t>
      </w:r>
    </w:p>
    <w:p>
      <w:pPr>
        <w:pStyle w:val="23"/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right="0"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shd w:val="clear" w:color="auto" w:fill="auto"/>
          <w:rtl w:val="0"/>
        </w:rPr>
      </w:pPr>
    </w:p>
    <w:p>
      <w:pPr>
        <w:ind w:firstLine="3601" w:firstLineChars="10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3601" w:firstLineChars="10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3601" w:firstLineChars="10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今天孩子们像往常一样自主选择喜欢的游戏材料进行游戏，瞧，每个区域的孩子们玩的那么专注、开心，真的很棒哦！</w:t>
      </w:r>
    </w:p>
    <w:p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1" name="图片 5" descr="C:\Users\lulu\OneDrive\桌面\9.21\IMG_2661.JPGIMG_2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C:\Users\lulu\OneDrive\桌面\9.21\IMG_2661.JPGIMG_2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050540106" name="图片 5" descr="C:\Users\lulu\OneDrive\桌面\9.21\IMG_2666.JPGIMG_2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540106" name="图片 5" descr="C:\Users\lulu\OneDrive\桌面\9.21\IMG_2666.JPGIMG_2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4" name="图片 6" descr="C:\Users\lulu\OneDrive\桌面\9.21\IMG_2662.JPGIMG_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6" descr="C:\Users\lulu\OneDrive\桌面\9.21\IMG_2662.JPGIMG_2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786955308" name="图片 6" descr="C:\Users\lulu\OneDrive\桌面\9.21\IMG_2670.JPGIMG_2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955308" name="图片 6" descr="C:\Users\lulu\OneDrive\桌面\9.21\IMG_2670.JPGIMG_2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5" name="图片 7" descr="C:\Users\lulu\OneDrive\桌面\9.21\IMG_2663.JPGIMG_2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7" descr="C:\Users\lulu\OneDrive\桌面\9.21\IMG_2663.JPGIMG_2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337870444" name="图片 7" descr="C:\Users\lulu\OneDrive\桌面\9.21\IMG_2669.JPGIMG_2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870444" name="图片 7" descr="C:\Users\lulu\OneDrive\桌面\9.21\IMG_2669.JPGIMG_2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ind w:firstLine="3601" w:firstLineChars="10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上午终于不下雨了，我们小朋友一起来到前操场，他们主动要求玩攀爬网的游戏，所以我们就把水杯车和擦汗毛巾放在攀爬网旁边，然后交代游戏中需要注意的安全，孩子们就可以自由的玩耍了，瞧，有的孩子排好队从后面假山往上爬，有的小朋友从两头攀爬网向上爬，不一会儿就玩的满头大汗呢！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" name="图片 5" descr="C:\Users\lulu\OneDrive\桌面\9.21\IMG_2689.JPGIMG_2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 descr="C:\Users\lulu\OneDrive\桌面\9.21\IMG_2689.JPGIMG_2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0" name="图片 10" descr="C:\Users\lulu\OneDrive\桌面\9.21\IMG_2707.JPGIMG_2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lulu\OneDrive\桌面\9.21\IMG_2707.JPGIMG_2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5" name="图片 5" descr="C:\Users\lulu\OneDrive\桌面\9.21\IMG_2710.JPGIMG_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lulu\OneDrive\桌面\9.21\IMG_2710.JPGIMG_2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6" name="图片 6" descr="C:\Users\lulu\OneDrive\桌面\9.21\IMG_2690.JPGIMG_2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lulu\OneDrive\桌面\9.21\IMG_2690.JPGIMG_2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2" name="图片 6" descr="C:\Users\lulu\OneDrive\桌面\9.21\IMG_2716.JPGIMG_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C:\Users\lulu\OneDrive\桌面\9.21\IMG_2716.JPGIMG_2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7" name="图片 6" descr="C:\Users\lulu\OneDrive\桌面\9.21\IMG_2725.JPGIMG_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C:\Users\lulu\OneDrive\桌面\9.21\IMG_2725.JPGIMG_2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8" name="图片 7" descr="C:\Users\lulu\OneDrive\桌面\9.21\IMG_2691.JPGIMG_2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C:\Users\lulu\OneDrive\桌面\9.21\IMG_2691.JPGIMG_2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3" name="图片 7" descr="C:\Users\lulu\OneDrive\桌面\9.21\IMG_2717.JPGIMG_2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C:\Users\lulu\OneDrive\桌面\9.21\IMG_2717.JPGIMG_2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9" name="图片 7" descr="C:\Users\lulu\OneDrive\桌面\9.21\IMG_2723.JPGIMG_2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7" descr="C:\Users\lulu\OneDrive\桌面\9.21\IMG_2723.JPGIMG_2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both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请你关注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5" w:hRule="atLeast"/>
          <w:jc w:val="center"/>
        </w:trPr>
        <w:tc>
          <w:tcPr>
            <w:tcW w:w="8736" w:type="dxa"/>
          </w:tcPr>
          <w:p>
            <w:pPr>
              <w:pStyle w:val="7"/>
              <w:pBdr>
                <w:top w:val="dashed" w:color="70AD47" w:themeColor="accent6" w:sz="4" w:space="1"/>
                <w:left w:val="dashed" w:color="70AD47" w:themeColor="accent6" w:sz="4" w:space="4"/>
                <w:bottom w:val="dashed" w:color="70AD47" w:themeColor="accent6" w:sz="4" w:space="1"/>
                <w:right w:val="dashed" w:color="70AD47" w:themeColor="accent6" w:sz="4" w:space="4"/>
              </w:pBdr>
              <w:spacing w:before="0" w:beforeAutospacing="0" w:after="0" w:afterAutospacing="0"/>
              <w:ind w:firstLine="420" w:firstLineChars="200"/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今天户外活动回来后发现有的小朋友的汗背巾已经没有了，请家长回去帮孩子带两条干净的汗背巾明天带过来哦！</w:t>
            </w:r>
          </w:p>
          <w:p>
            <w:pPr>
              <w:pStyle w:val="7"/>
              <w:pBdr>
                <w:top w:val="dashed" w:color="70AD47" w:themeColor="accent6" w:sz="4" w:space="1"/>
                <w:left w:val="dashed" w:color="70AD47" w:themeColor="accent6" w:sz="4" w:space="4"/>
                <w:bottom w:val="dashed" w:color="70AD47" w:themeColor="accent6" w:sz="4" w:space="1"/>
                <w:right w:val="dashed" w:color="70AD47" w:themeColor="accent6" w:sz="4" w:space="4"/>
              </w:pBdr>
              <w:spacing w:before="0" w:beforeAutospacing="0" w:after="0" w:afterAutospacing="0"/>
              <w:ind w:firstLine="420" w:firstLineChars="200"/>
              <w:rPr>
                <w:rFonts w:hint="default" w:ascii="宋体" w:hAnsi="宋体" w:eastAsia="宋体" w:cstheme="minorEastAsia"/>
                <w:color w:val="0D0D0D" w:themeColor="text1" w:themeTint="F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今天我们和孩子一起分享了如何绕水杯带，孩子们基本上都掌握了其方法，在家没事也可以让孩子多练习一下绕水杯哦！</w:t>
            </w:r>
            <w:bookmarkStart w:id="0" w:name="_GoBack"/>
            <w:bookmarkEnd w:id="0"/>
          </w:p>
          <w:p>
            <w:pPr>
              <w:pStyle w:val="7"/>
              <w:pBdr>
                <w:top w:val="dashed" w:color="70AD47" w:themeColor="accent6" w:sz="4" w:space="1"/>
                <w:left w:val="dashed" w:color="70AD47" w:themeColor="accent6" w:sz="4" w:space="4"/>
                <w:bottom w:val="dashed" w:color="70AD47" w:themeColor="accent6" w:sz="4" w:space="1"/>
                <w:right w:val="dashed" w:color="70AD47" w:themeColor="accent6" w:sz="4" w:space="4"/>
              </w:pBdr>
              <w:spacing w:before="0" w:beforeAutospacing="0" w:after="0" w:afterAutospacing="0"/>
              <w:ind w:firstLine="480" w:firstLineChars="20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 xml:space="preserve"> 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IyLCJoZGlkIjoiN2YzNjBkOTgyNWQ1YTMxYzM3MzMwNWFiODNmOWIzYWMiLCJ1c2VyQ291bnQiOjM1fQ=="/>
  </w:docVars>
  <w:rsids>
    <w:rsidRoot w:val="FDDFC22F"/>
    <w:rsid w:val="002F43F3"/>
    <w:rsid w:val="003B1FAF"/>
    <w:rsid w:val="00574A62"/>
    <w:rsid w:val="005A6FA8"/>
    <w:rsid w:val="005E3388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2373186"/>
    <w:rsid w:val="03291DD7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E6A61BF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622F5C"/>
    <w:rsid w:val="1AE8027C"/>
    <w:rsid w:val="1C11478D"/>
    <w:rsid w:val="1C2213A3"/>
    <w:rsid w:val="1D1B4DD6"/>
    <w:rsid w:val="1DE673A8"/>
    <w:rsid w:val="1EE14925"/>
    <w:rsid w:val="1EF22D41"/>
    <w:rsid w:val="1FAC1A72"/>
    <w:rsid w:val="206936D5"/>
    <w:rsid w:val="214E09D6"/>
    <w:rsid w:val="2164721B"/>
    <w:rsid w:val="21A63C04"/>
    <w:rsid w:val="21CB6D00"/>
    <w:rsid w:val="21EA196F"/>
    <w:rsid w:val="220C49FD"/>
    <w:rsid w:val="23776B7D"/>
    <w:rsid w:val="23EB4030"/>
    <w:rsid w:val="24CD6827"/>
    <w:rsid w:val="259F0749"/>
    <w:rsid w:val="260D24A3"/>
    <w:rsid w:val="278D7F07"/>
    <w:rsid w:val="27EFD32C"/>
    <w:rsid w:val="290C07F0"/>
    <w:rsid w:val="29CB0509"/>
    <w:rsid w:val="2A8E42CD"/>
    <w:rsid w:val="2A9A6A52"/>
    <w:rsid w:val="2AB51D16"/>
    <w:rsid w:val="2AFA4C7A"/>
    <w:rsid w:val="2B277B63"/>
    <w:rsid w:val="2B2E210D"/>
    <w:rsid w:val="2B3FE990"/>
    <w:rsid w:val="2B8E129A"/>
    <w:rsid w:val="2CE6525A"/>
    <w:rsid w:val="2D0E14EB"/>
    <w:rsid w:val="2DA57D7C"/>
    <w:rsid w:val="2E737132"/>
    <w:rsid w:val="2ECA5923"/>
    <w:rsid w:val="2F5F1D65"/>
    <w:rsid w:val="2F7B6348"/>
    <w:rsid w:val="305D382D"/>
    <w:rsid w:val="309F019C"/>
    <w:rsid w:val="30A763DE"/>
    <w:rsid w:val="30D463D0"/>
    <w:rsid w:val="33296E30"/>
    <w:rsid w:val="343A1118"/>
    <w:rsid w:val="346C3E22"/>
    <w:rsid w:val="347F11A8"/>
    <w:rsid w:val="35843E04"/>
    <w:rsid w:val="359027A9"/>
    <w:rsid w:val="35FBF44D"/>
    <w:rsid w:val="364B5D9F"/>
    <w:rsid w:val="366B4090"/>
    <w:rsid w:val="367B6228"/>
    <w:rsid w:val="37794189"/>
    <w:rsid w:val="37935CC0"/>
    <w:rsid w:val="37DC1CD5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C521FD"/>
    <w:rsid w:val="3BDE6E4B"/>
    <w:rsid w:val="3CE14AA1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8D254A"/>
    <w:rsid w:val="42D64C2A"/>
    <w:rsid w:val="43FF65AC"/>
    <w:rsid w:val="4436287C"/>
    <w:rsid w:val="44535E86"/>
    <w:rsid w:val="46454EEA"/>
    <w:rsid w:val="468E0403"/>
    <w:rsid w:val="471F22FF"/>
    <w:rsid w:val="47573A97"/>
    <w:rsid w:val="47B7762C"/>
    <w:rsid w:val="496E7CAC"/>
    <w:rsid w:val="4A0C53A5"/>
    <w:rsid w:val="4AE449D4"/>
    <w:rsid w:val="4BFFE1E8"/>
    <w:rsid w:val="4D3C03EF"/>
    <w:rsid w:val="4D3C14C9"/>
    <w:rsid w:val="4DBD19CC"/>
    <w:rsid w:val="4ECA645D"/>
    <w:rsid w:val="4F096C8B"/>
    <w:rsid w:val="4F5921E9"/>
    <w:rsid w:val="4F6F5E55"/>
    <w:rsid w:val="4F8F602D"/>
    <w:rsid w:val="4FB72BD2"/>
    <w:rsid w:val="5032428D"/>
    <w:rsid w:val="50F75150"/>
    <w:rsid w:val="523A5B1F"/>
    <w:rsid w:val="548D2FEE"/>
    <w:rsid w:val="56BF6C25"/>
    <w:rsid w:val="57577905"/>
    <w:rsid w:val="57E80CDB"/>
    <w:rsid w:val="582D4ABF"/>
    <w:rsid w:val="588F334E"/>
    <w:rsid w:val="59DC6AE5"/>
    <w:rsid w:val="59FE24CC"/>
    <w:rsid w:val="5A2547DE"/>
    <w:rsid w:val="5A9039BA"/>
    <w:rsid w:val="5AA853CF"/>
    <w:rsid w:val="5ACC7A5C"/>
    <w:rsid w:val="5BBB7A1A"/>
    <w:rsid w:val="5BFC372D"/>
    <w:rsid w:val="5CF90EE1"/>
    <w:rsid w:val="5E8408E7"/>
    <w:rsid w:val="5EE46AC9"/>
    <w:rsid w:val="5F9D1381"/>
    <w:rsid w:val="5FA70AF5"/>
    <w:rsid w:val="5FAF0EDF"/>
    <w:rsid w:val="5FD82A49"/>
    <w:rsid w:val="5FDE7C4E"/>
    <w:rsid w:val="5FFE9047"/>
    <w:rsid w:val="5FFFBB84"/>
    <w:rsid w:val="608841D2"/>
    <w:rsid w:val="61AA1DB8"/>
    <w:rsid w:val="624D0546"/>
    <w:rsid w:val="625B14A6"/>
    <w:rsid w:val="63576530"/>
    <w:rsid w:val="648361FE"/>
    <w:rsid w:val="64A5275E"/>
    <w:rsid w:val="64DE058B"/>
    <w:rsid w:val="65211CCB"/>
    <w:rsid w:val="65954C03"/>
    <w:rsid w:val="65CB4FB4"/>
    <w:rsid w:val="65D74060"/>
    <w:rsid w:val="67033D94"/>
    <w:rsid w:val="67A0736B"/>
    <w:rsid w:val="6BFEC284"/>
    <w:rsid w:val="6C4158B3"/>
    <w:rsid w:val="6CE56E7D"/>
    <w:rsid w:val="6CEE35C6"/>
    <w:rsid w:val="6D4B0EC5"/>
    <w:rsid w:val="6D73E166"/>
    <w:rsid w:val="6DAA7382"/>
    <w:rsid w:val="6DC62B2F"/>
    <w:rsid w:val="6DDAE83E"/>
    <w:rsid w:val="6DEE1206"/>
    <w:rsid w:val="6DFF3545"/>
    <w:rsid w:val="6EB10255"/>
    <w:rsid w:val="6F224087"/>
    <w:rsid w:val="6F50487C"/>
    <w:rsid w:val="6FBE3942"/>
    <w:rsid w:val="6FCA65BB"/>
    <w:rsid w:val="6FDCE4EF"/>
    <w:rsid w:val="6FFBDDB4"/>
    <w:rsid w:val="710F044A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A80396"/>
    <w:rsid w:val="77BD8E83"/>
    <w:rsid w:val="77FB462D"/>
    <w:rsid w:val="783F6335"/>
    <w:rsid w:val="78FC7FAD"/>
    <w:rsid w:val="790B4675"/>
    <w:rsid w:val="79A1084D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  <w:style w:type="paragraph" w:customStyle="1" w:styleId="23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1</TotalTime>
  <ScaleCrop>false</ScaleCrop>
  <LinksUpToDate>false</LinksUpToDate>
  <CharactersWithSpaces>706</CharactersWithSpaces>
  <Application>WPS Office_12.1.0.15404_F1E327BC-269C-435d-A152-05C5408002CA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lulu</cp:lastModifiedBy>
  <cp:lastPrinted>2023-02-14T23:53:00Z</cp:lastPrinted>
  <dcterms:modified xsi:type="dcterms:W3CDTF">2023-09-21T08:21:28Z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2052-12.1.0.15404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