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67018F43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3090</w:t>
      </w:r>
      <w:r w:rsidR="00AA1509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316F36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A0917E3" w14:textId="26CAA5EC" w:rsidR="00F144BD" w:rsidRPr="00F144BD" w:rsidRDefault="00F144BD" w:rsidP="00F144B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316F36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316F36">
        <w:rPr>
          <w:rFonts w:ascii="宋体" w:eastAsia="宋体" w:hAnsi="宋体" w:cs="宋体" w:hint="eastAsia"/>
          <w:sz w:val="24"/>
          <w:szCs w:val="24"/>
        </w:rPr>
        <w:t>雨已经停了</w:t>
      </w:r>
      <w:r w:rsidR="00AA1509">
        <w:rPr>
          <w:rFonts w:ascii="宋体" w:eastAsia="宋体" w:hAnsi="宋体" w:cs="宋体" w:hint="eastAsia"/>
          <w:sz w:val="24"/>
          <w:szCs w:val="24"/>
        </w:rPr>
        <w:t>，</w:t>
      </w:r>
      <w:r w:rsidR="00316F36">
        <w:rPr>
          <w:rFonts w:ascii="宋体" w:eastAsia="宋体" w:hAnsi="宋体" w:cs="宋体" w:hint="eastAsia"/>
          <w:sz w:val="24"/>
          <w:szCs w:val="24"/>
        </w:rPr>
        <w:t>但是天还是阴沉沉的。</w:t>
      </w:r>
      <w:r w:rsidR="00AA1509">
        <w:rPr>
          <w:rFonts w:ascii="宋体" w:eastAsia="宋体" w:hAnsi="宋体" w:cs="宋体" w:hint="eastAsia"/>
          <w:sz w:val="24"/>
          <w:szCs w:val="24"/>
        </w:rPr>
        <w:t>孩子们</w:t>
      </w:r>
      <w:r w:rsidR="00316F36">
        <w:rPr>
          <w:rFonts w:ascii="宋体" w:eastAsia="宋体" w:hAnsi="宋体" w:cs="宋体" w:hint="eastAsia"/>
          <w:sz w:val="24"/>
          <w:szCs w:val="24"/>
        </w:rPr>
        <w:t>上学的热情不减，</w:t>
      </w:r>
      <w:r w:rsidR="00AA1509">
        <w:rPr>
          <w:rFonts w:ascii="宋体" w:eastAsia="宋体" w:hAnsi="宋体" w:cs="宋体" w:hint="eastAsia"/>
          <w:sz w:val="24"/>
          <w:szCs w:val="24"/>
        </w:rPr>
        <w:t>在爸爸妈妈的陪同下来到了</w:t>
      </w:r>
      <w:r w:rsidR="00316F36">
        <w:rPr>
          <w:rFonts w:ascii="宋体" w:eastAsia="宋体" w:hAnsi="宋体" w:cs="宋体" w:hint="eastAsia"/>
          <w:sz w:val="24"/>
          <w:szCs w:val="24"/>
        </w:rPr>
        <w:t>幼儿园</w:t>
      </w:r>
      <w:r w:rsidR="00AA1509">
        <w:rPr>
          <w:rFonts w:ascii="宋体" w:eastAsia="宋体" w:hAnsi="宋体" w:cs="宋体" w:hint="eastAsia"/>
          <w:sz w:val="24"/>
          <w:szCs w:val="24"/>
        </w:rPr>
        <w:t>，自己参与晨检走进了教室。真是棒</w:t>
      </w:r>
      <w:proofErr w:type="gramStart"/>
      <w:r w:rsidR="00AA1509"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 w:rsidR="00AA1509">
        <w:rPr>
          <w:rFonts w:ascii="宋体" w:eastAsia="宋体" w:hAnsi="宋体" w:cs="宋体" w:hint="eastAsia"/>
          <w:sz w:val="24"/>
          <w:szCs w:val="24"/>
        </w:rPr>
        <w:t>哒！今天</w:t>
      </w:r>
      <w:r>
        <w:rPr>
          <w:rFonts w:ascii="宋体" w:eastAsia="宋体" w:hAnsi="宋体" w:cs="宋体" w:hint="eastAsia"/>
          <w:sz w:val="24"/>
          <w:szCs w:val="24"/>
        </w:rPr>
        <w:t>共有</w:t>
      </w:r>
      <w:r>
        <w:rPr>
          <w:rFonts w:ascii="宋体" w:eastAsia="宋体" w:hAnsi="宋体" w:cs="宋体"/>
          <w:sz w:val="24"/>
          <w:szCs w:val="24"/>
        </w:rPr>
        <w:t>2</w:t>
      </w:r>
      <w:r w:rsidR="00316F36">
        <w:rPr>
          <w:rFonts w:ascii="宋体" w:eastAsia="宋体" w:hAnsi="宋体" w:cs="宋体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316F36">
        <w:rPr>
          <w:rFonts w:ascii="宋体" w:eastAsia="宋体" w:hAnsi="宋体" w:cs="宋体" w:hint="eastAsia"/>
          <w:sz w:val="24"/>
          <w:szCs w:val="24"/>
        </w:rPr>
        <w:t>全勤。小朋友们请继续保持哦!</w:t>
      </w:r>
    </w:p>
    <w:p w14:paraId="3E5C683C" w14:textId="0293F6F7" w:rsidR="00AA1509" w:rsidRDefault="00316F36">
      <w:pPr>
        <w:jc w:val="center"/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1450D9A6" wp14:editId="3D3CB75F">
            <wp:extent cx="1921331" cy="1440000"/>
            <wp:effectExtent l="0" t="0" r="3175" b="8255"/>
            <wp:docPr id="7033665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7F5AC5D4" wp14:editId="5DD13074">
            <wp:extent cx="1921331" cy="1440000"/>
            <wp:effectExtent l="0" t="0" r="3175" b="8255"/>
            <wp:docPr id="7625971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0740ECE5" wp14:editId="456C10E6">
            <wp:extent cx="1921331" cy="1440000"/>
            <wp:effectExtent l="0" t="0" r="3175" b="8255"/>
            <wp:docPr id="7519054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54DB7484" wp14:editId="15A065BF">
            <wp:extent cx="1921331" cy="1440000"/>
            <wp:effectExtent l="0" t="0" r="3175" b="8255"/>
            <wp:docPr id="6350475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71446E77" wp14:editId="695FA741">
            <wp:extent cx="1921331" cy="1440000"/>
            <wp:effectExtent l="0" t="0" r="3175" b="8255"/>
            <wp:docPr id="17597914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857553B" wp14:editId="03C2F5E3">
            <wp:extent cx="1921331" cy="1440000"/>
            <wp:effectExtent l="0" t="0" r="3175" b="8255"/>
            <wp:docPr id="1198609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53A00E96" w:rsidR="008C7DF6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88"/>
        <w:gridCol w:w="1712"/>
        <w:gridCol w:w="709"/>
        <w:gridCol w:w="929"/>
      </w:tblGrid>
      <w:tr w:rsidR="008C7DF6" w14:paraId="7497E61D" w14:textId="77777777" w:rsidTr="009A47BB">
        <w:tc>
          <w:tcPr>
            <w:tcW w:w="780" w:type="dxa"/>
            <w:vMerge w:val="restart"/>
          </w:tcPr>
          <w:p w14:paraId="7836D54C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3"/>
          </w:tcPr>
          <w:p w14:paraId="402B7707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9A47BB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8" w:type="dxa"/>
          </w:tcPr>
          <w:p w14:paraId="7FCAE02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712" w:type="dxa"/>
          </w:tcPr>
          <w:p w14:paraId="25069B2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9A47BB" w14:paraId="2C7232DB" w14:textId="77777777" w:rsidTr="009A47BB">
        <w:tc>
          <w:tcPr>
            <w:tcW w:w="780" w:type="dxa"/>
            <w:vAlign w:val="center"/>
          </w:tcPr>
          <w:p w14:paraId="21D7ADC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6DAE554C" w:rsidR="009A47BB" w:rsidRDefault="00AE517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03F0E375" w14:textId="54E0CA13" w:rsidR="009A47BB" w:rsidRDefault="00AA1509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4B52A15F" w14:textId="6D7A3466" w:rsidR="009A47BB" w:rsidRDefault="00AA1509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6F5C18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B7BB5A4" w14:textId="77777777" w:rsidTr="009A47BB">
        <w:tc>
          <w:tcPr>
            <w:tcW w:w="780" w:type="dxa"/>
            <w:vAlign w:val="center"/>
          </w:tcPr>
          <w:p w14:paraId="3415B6E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5090D83" w14:textId="2388A592" w:rsidR="009A47BB" w:rsidRDefault="00AA1509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77584057" w14:textId="0D6D82FD" w:rsidR="009A47BB" w:rsidRDefault="00AA1509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63B4861" w14:textId="77777777" w:rsidTr="009A47BB">
        <w:tc>
          <w:tcPr>
            <w:tcW w:w="780" w:type="dxa"/>
            <w:vAlign w:val="center"/>
          </w:tcPr>
          <w:p w14:paraId="33F42C7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C00BF69" w:rsidR="009A47BB" w:rsidRDefault="00316F36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25DE763D" w14:textId="2D62DE13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26AD075" w14:textId="41A0BC74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201AA17" w14:textId="77777777" w:rsidTr="009A47BB">
        <w:tc>
          <w:tcPr>
            <w:tcW w:w="780" w:type="dxa"/>
            <w:vAlign w:val="center"/>
          </w:tcPr>
          <w:p w14:paraId="7B545BDF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108CB30A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EF9295A" w14:textId="4575145A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37B44C18" w14:textId="62388DE1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068AB398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6D4BDA46" w14:textId="37482AE2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E3F2C4E" w14:textId="77777777" w:rsidTr="009A47BB">
        <w:tc>
          <w:tcPr>
            <w:tcW w:w="780" w:type="dxa"/>
            <w:vAlign w:val="center"/>
          </w:tcPr>
          <w:p w14:paraId="64E6F52B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841868B" w14:textId="7565AD42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4D3578A" w14:textId="1CE54D7F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79E4BE8" w14:textId="77777777" w:rsidTr="009A47BB">
        <w:tc>
          <w:tcPr>
            <w:tcW w:w="780" w:type="dxa"/>
            <w:vAlign w:val="center"/>
          </w:tcPr>
          <w:p w14:paraId="1893734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3DADA601" w14:textId="4A46BEEB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49C645CF" w14:textId="35D9B493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671010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460A9E4" w14:textId="77777777" w:rsidTr="009A47BB">
        <w:tc>
          <w:tcPr>
            <w:tcW w:w="780" w:type="dxa"/>
            <w:vAlign w:val="center"/>
          </w:tcPr>
          <w:p w14:paraId="7ED2D9D2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7BA7D9D2" w:rsidR="009A47BB" w:rsidRDefault="00316F36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77EEB664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7A77FB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4E52F91E" w14:textId="7DED606F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02BC86A" w14:textId="28E26B5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27040FA2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52A5E98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6C4BCF9" w14:textId="77777777" w:rsidTr="009A47BB">
        <w:tc>
          <w:tcPr>
            <w:tcW w:w="780" w:type="dxa"/>
            <w:vAlign w:val="center"/>
          </w:tcPr>
          <w:p w14:paraId="3B6295CD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45FCEA9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D934C34" w14:textId="3E385F19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46DF64EC" w14:textId="354358DD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EA27CC1" w14:textId="77777777" w:rsidTr="009A47BB">
        <w:tc>
          <w:tcPr>
            <w:tcW w:w="780" w:type="dxa"/>
            <w:vAlign w:val="center"/>
          </w:tcPr>
          <w:p w14:paraId="5492730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9E7C97A" w14:textId="715B1BC1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4C294ED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CE97971" w14:textId="77777777" w:rsidTr="009A47BB">
        <w:tc>
          <w:tcPr>
            <w:tcW w:w="780" w:type="dxa"/>
            <w:vAlign w:val="center"/>
          </w:tcPr>
          <w:p w14:paraId="6A98F7F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EA5B43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5FEDD3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5ACCA03E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41777DF" w14:textId="77777777" w:rsidTr="009A47BB">
        <w:tc>
          <w:tcPr>
            <w:tcW w:w="780" w:type="dxa"/>
            <w:vAlign w:val="center"/>
          </w:tcPr>
          <w:p w14:paraId="23E4E2FB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3883E83" w14:textId="24004CE3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CD2E5C7" w14:textId="5D24A21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22D2AB4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7292FDF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01A183D" w14:textId="77777777" w:rsidTr="009A47BB">
        <w:tc>
          <w:tcPr>
            <w:tcW w:w="780" w:type="dxa"/>
            <w:vAlign w:val="center"/>
          </w:tcPr>
          <w:p w14:paraId="735E961A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4172E1C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3D8593D" w14:textId="22E9350F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2DE469C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2D8A2F66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C553BF9" w14:textId="77777777" w:rsidTr="009A47BB">
        <w:tc>
          <w:tcPr>
            <w:tcW w:w="780" w:type="dxa"/>
            <w:vAlign w:val="center"/>
          </w:tcPr>
          <w:p w14:paraId="3420D1E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AA240D6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4896371" w14:textId="6598E99D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75B8B47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6B6E87C" w14:textId="77777777" w:rsidTr="009A47BB">
        <w:tc>
          <w:tcPr>
            <w:tcW w:w="780" w:type="dxa"/>
            <w:vAlign w:val="center"/>
          </w:tcPr>
          <w:p w14:paraId="4CEAA78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4AD58A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592F3DE2" w14:textId="3B74E58F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0BB2FB2D" w14:textId="77777777" w:rsidTr="009A47BB">
        <w:tc>
          <w:tcPr>
            <w:tcW w:w="780" w:type="dxa"/>
            <w:vAlign w:val="center"/>
          </w:tcPr>
          <w:p w14:paraId="5201A115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023095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6B2B15E4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EF3B54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304CEB62" w14:textId="46EEAF8F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1EEE778" w14:textId="069883E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DF3605A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7D0F76C6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A33CAAC" w14:textId="77777777" w:rsidTr="009A47BB">
        <w:tc>
          <w:tcPr>
            <w:tcW w:w="780" w:type="dxa"/>
            <w:vAlign w:val="center"/>
          </w:tcPr>
          <w:p w14:paraId="6C5A9A2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6AB1B511" w:rsidR="009A47BB" w:rsidRDefault="006871A6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</w:tc>
        <w:tc>
          <w:tcPr>
            <w:tcW w:w="588" w:type="dxa"/>
          </w:tcPr>
          <w:p w14:paraId="63CD43C3" w14:textId="41F930AD" w:rsidR="009A47BB" w:rsidRDefault="006871A6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呕吐</w:t>
            </w:r>
          </w:p>
        </w:tc>
        <w:tc>
          <w:tcPr>
            <w:tcW w:w="1712" w:type="dxa"/>
          </w:tcPr>
          <w:p w14:paraId="54AD86C0" w14:textId="12D838A1" w:rsidR="009A47BB" w:rsidRDefault="006871A6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201757B5" w14:textId="5BF0F302" w:rsidR="009A47BB" w:rsidRDefault="006871A6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929" w:type="dxa"/>
          </w:tcPr>
          <w:p w14:paraId="3A8C7A12" w14:textId="6C50343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A47BB" w14:paraId="39C302BE" w14:textId="77777777" w:rsidTr="009A47BB">
        <w:tc>
          <w:tcPr>
            <w:tcW w:w="780" w:type="dxa"/>
            <w:vAlign w:val="center"/>
          </w:tcPr>
          <w:p w14:paraId="6FF302E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746DCD5C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79403562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73922DC2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844873E" w14:textId="6B972FFD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2805361C" w14:textId="39692E3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714049CA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A5BBDB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A42D53D" w14:textId="77777777" w:rsidTr="009A47BB">
        <w:tc>
          <w:tcPr>
            <w:tcW w:w="780" w:type="dxa"/>
            <w:vAlign w:val="center"/>
          </w:tcPr>
          <w:p w14:paraId="094CFBB6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9C1966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32B3129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09B7DF0A" w14:textId="77777777" w:rsidTr="009A47BB">
        <w:tc>
          <w:tcPr>
            <w:tcW w:w="780" w:type="dxa"/>
            <w:vAlign w:val="center"/>
          </w:tcPr>
          <w:p w14:paraId="60FB4A1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A63FD1B" w14:textId="59B2991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8F1E4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3E8B04C" w14:textId="77777777" w:rsidTr="009A47BB">
        <w:tc>
          <w:tcPr>
            <w:tcW w:w="780" w:type="dxa"/>
            <w:vAlign w:val="center"/>
          </w:tcPr>
          <w:p w14:paraId="6DF44132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D15997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44EDEB7C" w14:textId="1BBF3F97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766FD69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685B4E91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16F36" w14:paraId="6B726519" w14:textId="77777777" w:rsidTr="009A47BB">
        <w:tc>
          <w:tcPr>
            <w:tcW w:w="780" w:type="dxa"/>
            <w:vAlign w:val="center"/>
          </w:tcPr>
          <w:p w14:paraId="20C0249C" w14:textId="77777777" w:rsidR="00316F36" w:rsidRDefault="00316F36" w:rsidP="00316F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316F36" w:rsidRDefault="00316F36" w:rsidP="00316F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08ADA597" w14:textId="2CDC2565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08B63620" w14:textId="0E11724B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5B921324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120CCAEA" w:rsidR="00316F36" w:rsidRDefault="00316F36" w:rsidP="00316F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AEC4279" w14:textId="47B0D703" w:rsidR="008C7DF6" w:rsidRDefault="0086673A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C13B126" wp14:editId="1E12EE71">
            <wp:extent cx="1921331" cy="1440000"/>
            <wp:effectExtent l="0" t="0" r="3175" b="8255"/>
            <wp:docPr id="19910398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F9BFB1F" wp14:editId="74A5F773">
            <wp:extent cx="1921331" cy="1440000"/>
            <wp:effectExtent l="0" t="0" r="3175" b="8255"/>
            <wp:docPr id="12755351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AD997AF" wp14:editId="2C452B97">
            <wp:extent cx="1921331" cy="1440000"/>
            <wp:effectExtent l="0" t="0" r="3175" b="8255"/>
            <wp:docPr id="6707748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A39BE1F" wp14:editId="663577E3">
            <wp:extent cx="1921331" cy="1440000"/>
            <wp:effectExtent l="0" t="0" r="3175" b="8255"/>
            <wp:docPr id="9810214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4D1C948D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0130051" w14:textId="793FA1F7" w:rsidR="008C7DF6" w:rsidRDefault="005B6D9F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趁着天气好，我们来到了跑道</w:t>
      </w:r>
      <w:r w:rsidR="00911E3C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我们用大型万能工匠设置小障碍，鼓励小朋友学着小兔子双腿并拢跳。</w:t>
      </w:r>
      <w:r w:rsidR="00182A79">
        <w:rPr>
          <w:rFonts w:ascii="宋体" w:eastAsia="宋体" w:hAnsi="宋体" w:cs="宋体" w:hint="eastAsia"/>
          <w:sz w:val="24"/>
          <w:szCs w:val="24"/>
        </w:rPr>
        <w:t>小朋友们参与的积极性可高啦！一个个去尝试，真的很棒哦！</w:t>
      </w:r>
    </w:p>
    <w:p w14:paraId="546704CC" w14:textId="50ED5456" w:rsidR="006871A6" w:rsidRDefault="006871A6" w:rsidP="006871A6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6CDB9ABF" wp14:editId="12AC3588">
            <wp:extent cx="1921331" cy="1440000"/>
            <wp:effectExtent l="0" t="0" r="3175" b="8255"/>
            <wp:docPr id="3947716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6ED5AA20" wp14:editId="3CBF51A7">
            <wp:extent cx="1921331" cy="1440000"/>
            <wp:effectExtent l="0" t="0" r="3175" b="8255"/>
            <wp:docPr id="10818929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452B8A21" wp14:editId="704FB428">
            <wp:extent cx="1921331" cy="1440000"/>
            <wp:effectExtent l="0" t="0" r="3175" b="8255"/>
            <wp:docPr id="13799829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C72D" w14:textId="3545381C" w:rsidR="00911E3C" w:rsidRDefault="006871A6" w:rsidP="006871A6">
      <w:pPr>
        <w:ind w:firstLineChars="500" w:firstLine="1205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58354014" wp14:editId="6F06BB63">
            <wp:extent cx="1921331" cy="1440000"/>
            <wp:effectExtent l="0" t="0" r="3175" b="8255"/>
            <wp:docPr id="14786867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  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1D4AC07B" wp14:editId="547386C9">
            <wp:extent cx="1921331" cy="1440000"/>
            <wp:effectExtent l="0" t="0" r="3175" b="8255"/>
            <wp:docPr id="9663243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77777777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4DF0117" w14:textId="77777777" w:rsidR="00CB6763" w:rsidRDefault="00CB676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各位家长请关注：</w:t>
      </w:r>
    </w:p>
    <w:p w14:paraId="7B4B5838" w14:textId="2501E323" w:rsidR="008C7DF6" w:rsidRPr="00447F93" w:rsidRDefault="006871A6" w:rsidP="00447F93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近日天气温差较大，孩子们早晚来园途中可以加一件小外套哦</w:t>
      </w:r>
      <w:r w:rsidR="00911E3C" w:rsidRPr="00911E3C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我们会帮助孩子穿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脱衣物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的！另外请家长们帮助孩子认识自己的衣服，防止衣物无人认领哈！</w:t>
      </w:r>
      <w:r w:rsidR="00911E3C" w:rsidRPr="00911E3C">
        <w:rPr>
          <w:rFonts w:ascii="宋体" w:eastAsia="宋体" w:hAnsi="宋体" w:cs="宋体" w:hint="eastAsia"/>
          <w:sz w:val="24"/>
          <w:szCs w:val="24"/>
        </w:rPr>
        <w:t>感谢您的配合</w:t>
      </w:r>
      <w:r w:rsidR="00911E3C">
        <w:rPr>
          <w:rFonts w:ascii="宋体" w:eastAsia="宋体" w:hAnsi="宋体" w:cs="宋体" w:hint="eastAsia"/>
          <w:sz w:val="24"/>
          <w:szCs w:val="24"/>
        </w:rPr>
        <w:t>！</w:t>
      </w:r>
    </w:p>
    <w:sectPr w:rsidR="008C7DF6" w:rsidRPr="00447F93" w:rsidSect="00A04101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7ABCC" w14:textId="77777777" w:rsidR="004E0C50" w:rsidRDefault="004E0C50">
      <w:r>
        <w:separator/>
      </w:r>
    </w:p>
  </w:endnote>
  <w:endnote w:type="continuationSeparator" w:id="0">
    <w:p w14:paraId="7310336A" w14:textId="77777777" w:rsidR="004E0C50" w:rsidRDefault="004E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ACCD5" w14:textId="77777777" w:rsidR="004E0C50" w:rsidRDefault="004E0C50">
      <w:r>
        <w:separator/>
      </w:r>
    </w:p>
  </w:footnote>
  <w:footnote w:type="continuationSeparator" w:id="0">
    <w:p w14:paraId="1A2C1978" w14:textId="77777777" w:rsidR="004E0C50" w:rsidRDefault="004E0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949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182A79"/>
    <w:rsid w:val="002A0E92"/>
    <w:rsid w:val="002F43F3"/>
    <w:rsid w:val="00316F36"/>
    <w:rsid w:val="003874C5"/>
    <w:rsid w:val="00447F93"/>
    <w:rsid w:val="004E0C50"/>
    <w:rsid w:val="005B6D9F"/>
    <w:rsid w:val="005E3388"/>
    <w:rsid w:val="006871A6"/>
    <w:rsid w:val="00764CE7"/>
    <w:rsid w:val="0086673A"/>
    <w:rsid w:val="008C7DF6"/>
    <w:rsid w:val="00911E3C"/>
    <w:rsid w:val="009A47BB"/>
    <w:rsid w:val="009D6B1F"/>
    <w:rsid w:val="00A04101"/>
    <w:rsid w:val="00A135F1"/>
    <w:rsid w:val="00AA1509"/>
    <w:rsid w:val="00AE5171"/>
    <w:rsid w:val="00B802BF"/>
    <w:rsid w:val="00BA7A8E"/>
    <w:rsid w:val="00BE3989"/>
    <w:rsid w:val="00C10CEC"/>
    <w:rsid w:val="00CB6763"/>
    <w:rsid w:val="00F144B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EDD3CDA-3C64-4F33-B7F0-79373DED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235</TotalTime>
  <Pages>3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15</cp:revision>
  <cp:lastPrinted>2023-02-14T23:53:00Z</cp:lastPrinted>
  <dcterms:created xsi:type="dcterms:W3CDTF">2021-04-22T03:17:00Z</dcterms:created>
  <dcterms:modified xsi:type="dcterms:W3CDTF">2023-09-14T05:25:00Z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