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14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，8人请假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2.晨间来园：今天是宝贝们来园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时虽然下雨，但朝气蓬勃，都开开心心地地走进幼儿园里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，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并在班级里玩起自己喜欢的玩具，一切都是那么美好呀！今天于悠、孙瀚哲小朋友在刚进幼儿园时有点小情绪，但是没一会儿，自己就能够很快平静下来投入到游戏与活动中，很棒哟！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大带小：哥哥姐姐带我玩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今天哥哥姐姐们来找我们玩游戏啦，我们一部分小朋友去了大五班哥哥姐姐的教室，一部分小朋友留在小五班。瞧，他们来了之后，还给我们送礼物呢！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46355</wp:posOffset>
            </wp:positionV>
            <wp:extent cx="2030730" cy="1522730"/>
            <wp:effectExtent l="0" t="0" r="1270" b="1270"/>
            <wp:wrapNone/>
            <wp:docPr id="3" name="图片 6" descr="C:\Users\lenovo\Desktop\大带小\QQ图片20230921130505.jpgQQ图片2023092113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lenovo\Desktop\大带小\QQ图片20230921130505.jpgQQ图片20230921130505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46355</wp:posOffset>
            </wp:positionV>
            <wp:extent cx="2030730" cy="1522730"/>
            <wp:effectExtent l="0" t="0" r="1270" b="1270"/>
            <wp:wrapNone/>
            <wp:docPr id="4" name="图片 6" descr="C:\Users\lenovo\Desktop\大带小\QQ图片20230921130401.jpgQQ图片2023092113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lenovo\Desktop\大带小\QQ图片20230921130401.jpgQQ图片20230921130401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39370</wp:posOffset>
            </wp:positionV>
            <wp:extent cx="2030730" cy="1523365"/>
            <wp:effectExtent l="0" t="0" r="1270" b="635"/>
            <wp:wrapNone/>
            <wp:docPr id="2" name="图片 6" descr="C:\Users\lenovo\Desktop\大带小\QQ图片20230921130457.jpgQQ图片2023092113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lenovo\Desktop\大带小\QQ图片20230921130457.jpgQQ图片20230921130457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173355</wp:posOffset>
            </wp:positionV>
            <wp:extent cx="2030730" cy="1522730"/>
            <wp:effectExtent l="0" t="0" r="1270" b="1270"/>
            <wp:wrapNone/>
            <wp:docPr id="7" name="图片 6" descr="C:\Users\lenovo\Desktop\大带小\QQ图片20230921130356.jpgQQ图片2023092113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lenovo\Desktop\大带小\QQ图片20230921130356.jpgQQ图片20230921130356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179070</wp:posOffset>
            </wp:positionV>
            <wp:extent cx="2030730" cy="1523365"/>
            <wp:effectExtent l="0" t="0" r="1270" b="635"/>
            <wp:wrapNone/>
            <wp:docPr id="8" name="图片 6" descr="C:\Users\lenovo\Desktop\大带小\QQ图片20230921130407.jpgQQ图片2023092113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lenovo\Desktop\大带小\QQ图片20230921130407.jpgQQ图片20230921130407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179070</wp:posOffset>
            </wp:positionV>
            <wp:extent cx="2030730" cy="1523365"/>
            <wp:effectExtent l="0" t="0" r="1270" b="635"/>
            <wp:wrapNone/>
            <wp:docPr id="9" name="图片 6" descr="C:\Users\lenovo\Desktop\大带小\QQ图片20230921130450.jpgQQ图片2023092113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lenovo\Desktop\大带小\QQ图片20230921130450.jpgQQ图片20230921130450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送完礼物之后，哥哥姐姐还给我们表演节目，他们好厉害啊，会这么多游戏呢，我们也要在以后好好学习，争取像他们一样！</w:t>
      </w:r>
    </w:p>
    <w:p>
      <w:pPr>
        <w:spacing w:line="400" w:lineRule="exact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90170</wp:posOffset>
            </wp:positionV>
            <wp:extent cx="2030730" cy="1523365"/>
            <wp:effectExtent l="0" t="0" r="1270" b="635"/>
            <wp:wrapNone/>
            <wp:docPr id="16" name="图片 6" descr="C:\Users\lenovo\Desktop\大带小\QQ图片20230921130934.jpgQQ图片2023092113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lenovo\Desktop\大带小\QQ图片20230921130934.jpgQQ图片20230921130934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102870</wp:posOffset>
            </wp:positionV>
            <wp:extent cx="2030730" cy="1523365"/>
            <wp:effectExtent l="0" t="0" r="1270" b="635"/>
            <wp:wrapNone/>
            <wp:docPr id="14" name="图片 6" descr="C:\Users\lenovo\Desktop\大带小\QQ图片20230921130930.jpgQQ图片2023092113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Users\lenovo\Desktop\大带小\QQ图片20230921130930.jpgQQ图片20230921130930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紧接着，哥哥姐姐们带我们学本领啦！他们带来了神气的长颈鹿，我们一起涂颜色，看哥哥姐姐教我怎么拿蜡笔，怎么把颜色涂得更好看呢！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83820</wp:posOffset>
            </wp:positionV>
            <wp:extent cx="2030730" cy="1523365"/>
            <wp:effectExtent l="0" t="0" r="1270" b="635"/>
            <wp:wrapNone/>
            <wp:docPr id="17" name="图片 6" descr="C:\Users\lenovo\Desktop\大带小\QQ图片20230921130216.jpgQQ图片2023092113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C:\Users\lenovo\Desktop\大带小\QQ图片20230921130216.jpgQQ图片20230921130216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33020</wp:posOffset>
            </wp:positionV>
            <wp:extent cx="2030730" cy="1523365"/>
            <wp:effectExtent l="0" t="0" r="1270" b="635"/>
            <wp:wrapNone/>
            <wp:docPr id="18" name="图片 6" descr="C:\Users\lenovo\Desktop\大带小\QQ图片20230921130220.jpgQQ图片2023092113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C:\Users\lenovo\Desktop\大带小\QQ图片20230921130220.jpgQQ图片20230921130220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83820</wp:posOffset>
            </wp:positionV>
            <wp:extent cx="2030730" cy="1523365"/>
            <wp:effectExtent l="0" t="0" r="1270" b="635"/>
            <wp:wrapNone/>
            <wp:docPr id="19" name="图片 6" descr="C:\Users\lenovo\Desktop\大带小\QQ图片20230921130211.jpgQQ图片2023092113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lenovo\Desktop\大带小\QQ图片20230921130211.jpgQQ图片20230921130211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223520</wp:posOffset>
            </wp:positionV>
            <wp:extent cx="2030730" cy="1523365"/>
            <wp:effectExtent l="0" t="0" r="1270" b="635"/>
            <wp:wrapNone/>
            <wp:docPr id="23" name="图片 6" descr="C:\Users\lenovo\Desktop\大带小\QQ图片20230921130234.jpgQQ图片2023092113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C:\Users\lenovo\Desktop\大带小\QQ图片20230921130234.jpgQQ图片20230921130234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172720</wp:posOffset>
            </wp:positionV>
            <wp:extent cx="2030730" cy="1523365"/>
            <wp:effectExtent l="0" t="0" r="1270" b="635"/>
            <wp:wrapNone/>
            <wp:docPr id="24" name="图片 6" descr="C:\Users\lenovo\Desktop\大带小\QQ图片20230921130244.jpgQQ图片2023092113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C:\Users\lenovo\Desktop\大带小\QQ图片20230921130244.jpgQQ图片20230921130244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223520</wp:posOffset>
            </wp:positionV>
            <wp:extent cx="2030730" cy="1523365"/>
            <wp:effectExtent l="0" t="0" r="1270" b="635"/>
            <wp:wrapNone/>
            <wp:docPr id="25" name="图片 6" descr="C:\Users\lenovo\Desktop\大带小\QQ图片20230921130226.jpgQQ图片2023092113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C:\Users\lenovo\Desktop\大带小\QQ图片20230921130226.jpgQQ图片20230921130226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464820</wp:posOffset>
            </wp:positionV>
            <wp:extent cx="2030730" cy="1523365"/>
            <wp:effectExtent l="0" t="0" r="1270" b="635"/>
            <wp:wrapNone/>
            <wp:docPr id="28" name="图片 6" descr="C:\Users\lenovo\Desktop\大带小\QQ图片20230921130834.jpgQQ图片2023092113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C:\Users\lenovo\Desktop\大带小\QQ图片20230921130834.jpgQQ图片20230921130834"/>
                    <pic:cNvPicPr>
                      <a:picLocks noChangeAspect="1"/>
                    </pic:cNvPicPr>
                  </pic:nvPicPr>
                  <pic:blipFill>
                    <a:blip r:embed="rId1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今天的午餐吃的是排骨焖饭、板栗焖老鹅汤。哥哥姐姐给我们端饭，还陪着我们一起吃饭呢！今天的饭呀格外得香，吃完后，我们还一起散步了！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7620</wp:posOffset>
            </wp:positionV>
            <wp:extent cx="2030730" cy="1523365"/>
            <wp:effectExtent l="0" t="0" r="1270" b="635"/>
            <wp:wrapNone/>
            <wp:docPr id="27" name="图片 6" descr="C:\Users\lenovo\Desktop\大带小\QQ图片20230921130205.jpgQQ图片2023092113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C:\Users\lenovo\Desktop\大带小\QQ图片20230921130205.jpgQQ图片20230921130205"/>
                    <pic:cNvPicPr>
                      <a:picLocks noChangeAspect="1"/>
                    </pic:cNvPicPr>
                  </pic:nvPicPr>
                  <pic:blipFill>
                    <a:blip r:embed="rId2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7620</wp:posOffset>
            </wp:positionV>
            <wp:extent cx="2030730" cy="1523365"/>
            <wp:effectExtent l="0" t="0" r="1270" b="635"/>
            <wp:wrapNone/>
            <wp:docPr id="29" name="图片 6" descr="C:\Users\lenovo\Desktop\大带小\QQ图片20230921130147.jpgQQ图片2023092113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C:\Users\lenovo\Desktop\大带小\QQ图片20230921130147.jpgQQ图片20230921130147"/>
                    <pic:cNvPicPr>
                      <a:picLocks noChangeAspect="1"/>
                    </pic:cNvPicPr>
                  </pic:nvPicPr>
                  <pic:blipFill>
                    <a:blip r:embed="rId2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64770</wp:posOffset>
            </wp:positionV>
            <wp:extent cx="2030730" cy="1523365"/>
            <wp:effectExtent l="0" t="0" r="1270" b="635"/>
            <wp:wrapNone/>
            <wp:docPr id="22" name="图片 6" descr="C:\Users\lenovo\Desktop\大带小\QQ图片20230921130906.jpgQQ图片2023092113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C:\Users\lenovo\Desktop\大带小\QQ图片20230921130906.jpgQQ图片20230921130906"/>
                    <pic:cNvPicPr>
                      <a:picLocks noChangeAspect="1"/>
                    </pic:cNvPicPr>
                  </pic:nvPicPr>
                  <pic:blipFill>
                    <a:blip r:embed="rId2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64770</wp:posOffset>
            </wp:positionV>
            <wp:extent cx="2030730" cy="1523365"/>
            <wp:effectExtent l="0" t="0" r="1270" b="635"/>
            <wp:wrapNone/>
            <wp:docPr id="20" name="图片 6" descr="C:\Users\lenovo\Desktop\大带小\QQ图片20230921130852.jpgQQ图片2023092113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C:\Users\lenovo\Desktop\大带小\QQ图片20230921130852.jpgQQ图片20230921130852"/>
                    <pic:cNvPicPr>
                      <a:picLocks noChangeAspect="1"/>
                    </pic:cNvPicPr>
                  </pic:nvPicPr>
                  <pic:blipFill>
                    <a:blip r:embed="rId2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13970</wp:posOffset>
            </wp:positionV>
            <wp:extent cx="2030730" cy="1523365"/>
            <wp:effectExtent l="0" t="0" r="1270" b="635"/>
            <wp:wrapNone/>
            <wp:docPr id="21" name="图片 6" descr="C:\Users\lenovo\Desktop\大带小\QQ图片20230921130900.jpgQQ图片2023092113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C:\Users\lenovo\Desktop\大带小\QQ图片20230921130900.jpgQQ图片20230921130900"/>
                    <pic:cNvPicPr>
                      <a:picLocks noChangeAspect="1"/>
                    </pic:cNvPicPr>
                  </pic:nvPicPr>
                  <pic:blipFill>
                    <a:blip r:embed="rId2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default" w:ascii="宋体" w:hAnsi="宋体" w:cs="宋体" w:eastAsiaTheme="minorEastAsia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在今天的午睡活动中，小朋友们能够很快地躺下来，很棒哟！今天孙瀚哲没有睡午觉，于悠、何清墨小朋友醒得很早，希望明天醒了也可以再休息一会哦！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eastAsia" w:ascii="宋体" w:hAnsi="宋体" w:eastAsia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今天大班哥哥姐姐给我们每个小朋友送礼物、表演节目，教我们画画、做手指游戏，最让人暖心的是中午午餐时还帮弟弟妹妹端饭、喂饭，相信通过这次活动，我们班每个孩子都能感受来自大班哥哥姐姐的爱，从而更喜欢上幼儿园哦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最近天气渐冷，特别是早晚比较凉，请家长们为孩子及时增减衣物，以免受凉感冒哦！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zEsImhkaWQiOiI4MDExZDhiMThiOGEyYmZiYTA2MDBkZWRhNjMzNjY5YSIsInVzZXJDb3VudCI6Mn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5A5275"/>
    <w:rsid w:val="038021CC"/>
    <w:rsid w:val="04143C87"/>
    <w:rsid w:val="041B280B"/>
    <w:rsid w:val="04422C27"/>
    <w:rsid w:val="05B37EFF"/>
    <w:rsid w:val="06302B36"/>
    <w:rsid w:val="0B3F483C"/>
    <w:rsid w:val="0CAD218B"/>
    <w:rsid w:val="0E581FD3"/>
    <w:rsid w:val="0F275432"/>
    <w:rsid w:val="102E16C6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9F49C1"/>
    <w:rsid w:val="1EA54CA3"/>
    <w:rsid w:val="1EBE14FA"/>
    <w:rsid w:val="21CF4FD6"/>
    <w:rsid w:val="22C90142"/>
    <w:rsid w:val="247A47B6"/>
    <w:rsid w:val="24C53C66"/>
    <w:rsid w:val="24EA2059"/>
    <w:rsid w:val="258B635E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9464738"/>
    <w:rsid w:val="395F70E5"/>
    <w:rsid w:val="3B5F384E"/>
    <w:rsid w:val="3D545A50"/>
    <w:rsid w:val="3EEF5FBA"/>
    <w:rsid w:val="40396024"/>
    <w:rsid w:val="416F1AF6"/>
    <w:rsid w:val="419D104A"/>
    <w:rsid w:val="44711E0B"/>
    <w:rsid w:val="44B84072"/>
    <w:rsid w:val="457D71CB"/>
    <w:rsid w:val="475542AB"/>
    <w:rsid w:val="48186905"/>
    <w:rsid w:val="48FF40E2"/>
    <w:rsid w:val="49175ED5"/>
    <w:rsid w:val="49946279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6121AB8"/>
    <w:rsid w:val="57464786"/>
    <w:rsid w:val="5811161F"/>
    <w:rsid w:val="5A1869F9"/>
    <w:rsid w:val="5AE42486"/>
    <w:rsid w:val="5BB860DF"/>
    <w:rsid w:val="5BE53043"/>
    <w:rsid w:val="5D142F87"/>
    <w:rsid w:val="5D580B99"/>
    <w:rsid w:val="5EB61570"/>
    <w:rsid w:val="5F820850"/>
    <w:rsid w:val="610512BC"/>
    <w:rsid w:val="62581CFC"/>
    <w:rsid w:val="638F3C9B"/>
    <w:rsid w:val="64554FD3"/>
    <w:rsid w:val="678D2FAE"/>
    <w:rsid w:val="684B7993"/>
    <w:rsid w:val="689C3573"/>
    <w:rsid w:val="69414B82"/>
    <w:rsid w:val="694A521D"/>
    <w:rsid w:val="69EE1271"/>
    <w:rsid w:val="6B8D0587"/>
    <w:rsid w:val="6C0D43A6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1135</Words>
  <Characters>1200</Characters>
  <Lines>10</Lines>
  <Paragraphs>2</Paragraphs>
  <TotalTime>5</TotalTime>
  <ScaleCrop>false</ScaleCrop>
  <LinksUpToDate>false</LinksUpToDate>
  <CharactersWithSpaces>1204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lenovo</cp:lastModifiedBy>
  <cp:lastPrinted>2023-09-05T05:36:00Z</cp:lastPrinted>
  <dcterms:modified xsi:type="dcterms:W3CDTF">2023-09-21T05:11:10Z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DE03BD31F4F942BF879B0932BBD762E0_13</vt:lpwstr>
  </property>
  <property fmtid="{D5CDD505-2E9C-101B-9397-08002B2CF9AE}" pid="5" name="commondata">
    <vt:lpwstr>eyJjb3VudCI6NywiaGRpZCI6IjgwMTFkOGIxOGI4YTJiZmJhMDYwMGRlZGE2MzM2NjlhIiwidXNlckNvdW50Ijo3fQ==</vt:lpwstr>
  </property>
</Properties>
</file>