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0D642804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3090</w:t>
      </w:r>
      <w:r w:rsidR="00AA1509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514F8A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9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A0917E3" w14:textId="50B019B4" w:rsidR="00F144BD" w:rsidRPr="00F144BD" w:rsidRDefault="00F144BD" w:rsidP="00F144B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514F8A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514F8A">
        <w:rPr>
          <w:rFonts w:ascii="宋体" w:eastAsia="宋体" w:hAnsi="宋体" w:cs="宋体" w:hint="eastAsia"/>
          <w:sz w:val="24"/>
          <w:szCs w:val="24"/>
        </w:rPr>
        <w:t>天气还不错</w:t>
      </w:r>
      <w:r w:rsidR="00AA1509">
        <w:rPr>
          <w:rFonts w:ascii="宋体" w:eastAsia="宋体" w:hAnsi="宋体" w:cs="宋体" w:hint="eastAsia"/>
          <w:sz w:val="24"/>
          <w:szCs w:val="24"/>
        </w:rPr>
        <w:t>，</w:t>
      </w:r>
      <w:r w:rsidR="00514F8A">
        <w:rPr>
          <w:rFonts w:ascii="宋体" w:eastAsia="宋体" w:hAnsi="宋体" w:cs="宋体" w:hint="eastAsia"/>
          <w:sz w:val="24"/>
          <w:szCs w:val="24"/>
        </w:rPr>
        <w:t>温度也比较适宜。</w:t>
      </w:r>
      <w:r w:rsidR="00316F36">
        <w:rPr>
          <w:rFonts w:ascii="宋体" w:eastAsia="宋体" w:hAnsi="宋体" w:cs="宋体" w:hint="eastAsia"/>
          <w:sz w:val="24"/>
          <w:szCs w:val="24"/>
        </w:rPr>
        <w:t>但是</w:t>
      </w:r>
      <w:r w:rsidR="00514F8A">
        <w:rPr>
          <w:rFonts w:ascii="宋体" w:eastAsia="宋体" w:hAnsi="宋体" w:cs="宋体" w:hint="eastAsia"/>
          <w:sz w:val="24"/>
          <w:szCs w:val="24"/>
        </w:rPr>
        <w:t>由于上周天气的变化，很多宝宝生病了</w:t>
      </w:r>
      <w:r w:rsidR="00316F36">
        <w:rPr>
          <w:rFonts w:ascii="宋体" w:eastAsia="宋体" w:hAnsi="宋体" w:cs="宋体" w:hint="eastAsia"/>
          <w:sz w:val="24"/>
          <w:szCs w:val="24"/>
        </w:rPr>
        <w:t>。</w:t>
      </w:r>
      <w:r w:rsidR="00AA1509">
        <w:rPr>
          <w:rFonts w:ascii="宋体" w:eastAsia="宋体" w:hAnsi="宋体" w:cs="宋体" w:hint="eastAsia"/>
          <w:sz w:val="24"/>
          <w:szCs w:val="24"/>
        </w:rPr>
        <w:t>今天</w:t>
      </w:r>
      <w:r>
        <w:rPr>
          <w:rFonts w:ascii="宋体" w:eastAsia="宋体" w:hAnsi="宋体" w:cs="宋体" w:hint="eastAsia"/>
          <w:sz w:val="24"/>
          <w:szCs w:val="24"/>
        </w:rPr>
        <w:t>共有</w:t>
      </w:r>
      <w:r w:rsidR="00514F8A">
        <w:rPr>
          <w:rFonts w:ascii="宋体" w:eastAsia="宋体" w:hAnsi="宋体" w:cs="宋体"/>
          <w:sz w:val="24"/>
          <w:szCs w:val="24"/>
        </w:rPr>
        <w:t>15</w:t>
      </w:r>
      <w:r>
        <w:rPr>
          <w:rFonts w:ascii="宋体" w:eastAsia="宋体" w:hAnsi="宋体" w:cs="宋体" w:hint="eastAsia"/>
          <w:sz w:val="24"/>
          <w:szCs w:val="24"/>
        </w:rPr>
        <w:t>人来园，</w:t>
      </w:r>
      <w:r w:rsidR="00514F8A">
        <w:rPr>
          <w:rFonts w:ascii="宋体" w:eastAsia="宋体" w:hAnsi="宋体" w:cs="宋体" w:hint="eastAsia"/>
          <w:sz w:val="24"/>
          <w:szCs w:val="24"/>
        </w:rPr>
        <w:t>6人请假。希望小朋友们早日恢复健康</w:t>
      </w:r>
      <w:r w:rsidR="00316F36">
        <w:rPr>
          <w:rFonts w:ascii="宋体" w:eastAsia="宋体" w:hAnsi="宋体" w:cs="宋体" w:hint="eastAsia"/>
          <w:sz w:val="24"/>
          <w:szCs w:val="24"/>
        </w:rPr>
        <w:t>!</w:t>
      </w:r>
    </w:p>
    <w:p w14:paraId="23AD3751" w14:textId="6BCC01A2" w:rsidR="00ED7832" w:rsidRDefault="00ED7832">
      <w:pPr>
        <w:jc w:val="center"/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sz w:val="28"/>
          <w:szCs w:val="28"/>
          <w:lang w:bidi="ar"/>
        </w:rPr>
        <w:drawing>
          <wp:inline distT="0" distB="0" distL="0" distR="0" wp14:anchorId="71FB2AC3" wp14:editId="734051FE">
            <wp:extent cx="1080000" cy="1440000"/>
            <wp:effectExtent l="0" t="0" r="6350" b="8255"/>
            <wp:docPr id="1328550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  <w:t xml:space="preserve">   </w:t>
      </w:r>
      <w:r>
        <w:rPr>
          <w:rStyle w:val="ad"/>
          <w:rFonts w:ascii="Sitka Display" w:hAnsi="Sitka Display" w:cs="Sitka Display"/>
          <w:noProof/>
          <w:color w:val="000000"/>
          <w:spacing w:val="40"/>
          <w:sz w:val="28"/>
          <w:szCs w:val="28"/>
          <w:lang w:bidi="ar"/>
        </w:rPr>
        <w:drawing>
          <wp:inline distT="0" distB="0" distL="0" distR="0" wp14:anchorId="4176C169" wp14:editId="24FF5A84">
            <wp:extent cx="1080000" cy="1440000"/>
            <wp:effectExtent l="0" t="0" r="6350" b="8255"/>
            <wp:docPr id="12443661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 w:hint="eastAsia"/>
          <w:color w:val="000000"/>
          <w:spacing w:val="4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sz w:val="28"/>
          <w:szCs w:val="28"/>
          <w:lang w:bidi="ar"/>
        </w:rPr>
        <w:drawing>
          <wp:inline distT="0" distB="0" distL="0" distR="0" wp14:anchorId="6874BD26" wp14:editId="3A247DEA">
            <wp:extent cx="1080000" cy="1440000"/>
            <wp:effectExtent l="0" t="0" r="6350" b="8255"/>
            <wp:docPr id="13818149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683C" w14:textId="3A0E4707" w:rsidR="00AA1509" w:rsidRDefault="00ED7832" w:rsidP="00ED7832">
      <w:pPr>
        <w:jc w:val="center"/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sz w:val="28"/>
          <w:szCs w:val="28"/>
          <w:lang w:bidi="ar"/>
        </w:rPr>
        <w:drawing>
          <wp:inline distT="0" distB="0" distL="0" distR="0" wp14:anchorId="5B72EC66" wp14:editId="3A67C605">
            <wp:extent cx="1080000" cy="1440000"/>
            <wp:effectExtent l="0" t="0" r="6350" b="8255"/>
            <wp:docPr id="10324189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  <w:t xml:space="preserve">   </w:t>
      </w:r>
      <w:r>
        <w:rPr>
          <w:rStyle w:val="ad"/>
          <w:rFonts w:ascii="Sitka Display" w:hAnsi="Sitka Display" w:cs="Sitka Display"/>
          <w:noProof/>
          <w:color w:val="000000"/>
          <w:spacing w:val="40"/>
          <w:sz w:val="28"/>
          <w:szCs w:val="28"/>
          <w:lang w:bidi="ar"/>
        </w:rPr>
        <w:drawing>
          <wp:inline distT="0" distB="0" distL="0" distR="0" wp14:anchorId="0ABA333C" wp14:editId="78BB097C">
            <wp:extent cx="1080000" cy="1440000"/>
            <wp:effectExtent l="0" t="0" r="6350" b="8255"/>
            <wp:docPr id="1805208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 w:hint="eastAsia"/>
          <w:color w:val="000000"/>
          <w:spacing w:val="4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color w:val="000000"/>
          <w:spacing w:val="4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sz w:val="28"/>
          <w:szCs w:val="28"/>
          <w:lang w:bidi="ar"/>
        </w:rPr>
        <w:drawing>
          <wp:inline distT="0" distB="0" distL="0" distR="0" wp14:anchorId="555C92C6" wp14:editId="1C5B6193">
            <wp:extent cx="1080000" cy="1440000"/>
            <wp:effectExtent l="0" t="0" r="6350" b="8255"/>
            <wp:docPr id="11670703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BB99" w14:textId="595A6B0B" w:rsidR="00ED7832" w:rsidRPr="00ED7832" w:rsidRDefault="00ED7832" w:rsidP="00ED7832">
      <w:pPr>
        <w:jc w:val="center"/>
        <w:rPr>
          <w:rFonts w:ascii="宋体" w:eastAsia="宋体" w:hAnsi="宋体" w:cs="宋体"/>
          <w:b/>
          <w:sz w:val="24"/>
          <w:szCs w:val="24"/>
        </w:rPr>
      </w:pPr>
      <w:r w:rsidRPr="00ED7832">
        <w:rPr>
          <w:rFonts w:ascii="宋体" w:eastAsia="宋体" w:hAnsi="宋体" w:cs="宋体"/>
          <w:b/>
          <w:sz w:val="24"/>
          <w:szCs w:val="24"/>
        </w:rPr>
        <w:t>宝宝们越来越棒啦！能够开开心心入园，主动和老师打招呼，棒棒哒！</w:t>
      </w:r>
    </w:p>
    <w:p w14:paraId="0BB34A52" w14:textId="53A00E96" w:rsidR="008C7DF6" w:rsidRDefault="00000000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33288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9A47BB" w14:paraId="2C7232DB" w14:textId="77777777" w:rsidTr="00333288">
        <w:tc>
          <w:tcPr>
            <w:tcW w:w="780" w:type="dxa"/>
            <w:vAlign w:val="center"/>
          </w:tcPr>
          <w:p w14:paraId="21D7ADC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6DAE554C" w:rsidR="009A47BB" w:rsidRDefault="00AE5171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54E0CA13" w:rsidR="009A47BB" w:rsidRDefault="00AA1509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B52A15F" w14:textId="6D7A3466" w:rsidR="009A47BB" w:rsidRDefault="00AA1509" w:rsidP="009A47B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6F5C18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5B7BB5A4" w14:textId="77777777" w:rsidTr="00333288">
        <w:tc>
          <w:tcPr>
            <w:tcW w:w="780" w:type="dxa"/>
            <w:vAlign w:val="center"/>
          </w:tcPr>
          <w:p w14:paraId="3415B6E7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2BD591FC" w:rsidR="009A47BB" w:rsidRDefault="00333288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6109411" w14:textId="3FF205F2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0D29CA" w14:textId="42DAFE5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75090D83" w14:textId="320ED78C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7584057" w14:textId="7E6FDE03" w:rsidR="009A47BB" w:rsidRDefault="009A47BB" w:rsidP="009A47BB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0FA93D39" w14:textId="24A51639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A9E71AC" w14:textId="6C52495E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A47BB" w14:paraId="163B4861" w14:textId="77777777" w:rsidTr="00333288">
        <w:tc>
          <w:tcPr>
            <w:tcW w:w="780" w:type="dxa"/>
            <w:vAlign w:val="center"/>
          </w:tcPr>
          <w:p w14:paraId="33F42C78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C00BF69" w:rsidR="009A47BB" w:rsidRDefault="00316F36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293F60F9" w:rsidR="009A47BB" w:rsidRDefault="00ED7832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26AD075" w14:textId="41A0BC74" w:rsidR="009A47BB" w:rsidRDefault="00764CE7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1201AA17" w14:textId="77777777" w:rsidTr="00333288">
        <w:tc>
          <w:tcPr>
            <w:tcW w:w="780" w:type="dxa"/>
            <w:vAlign w:val="center"/>
          </w:tcPr>
          <w:p w14:paraId="7B545BDF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108CB30A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BAFD416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4575145A" w:rsidR="009A47BB" w:rsidRDefault="00764CE7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7B44C18" w14:textId="62388DE1" w:rsidR="009A47BB" w:rsidRDefault="00C10CEC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068AB398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929" w:type="dxa"/>
          </w:tcPr>
          <w:p w14:paraId="6D4BDA46" w14:textId="37482AE2" w:rsidR="009A47BB" w:rsidRDefault="00764CE7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3E3F2C4E" w14:textId="77777777" w:rsidTr="00333288">
        <w:tc>
          <w:tcPr>
            <w:tcW w:w="780" w:type="dxa"/>
            <w:vAlign w:val="center"/>
          </w:tcPr>
          <w:p w14:paraId="64E6F52B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D291605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2C3EADE9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7BA2934A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841868B" w14:textId="26F9814F" w:rsidR="00333288" w:rsidRDefault="00333288" w:rsidP="003332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D3578A" w14:textId="4CE27E41" w:rsidR="00333288" w:rsidRDefault="00333288" w:rsidP="003332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28125330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620E2E8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33288" w14:paraId="279E4BE8" w14:textId="77777777" w:rsidTr="00333288">
        <w:tc>
          <w:tcPr>
            <w:tcW w:w="780" w:type="dxa"/>
            <w:vAlign w:val="center"/>
          </w:tcPr>
          <w:p w14:paraId="1893734C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4A46BEEB" w:rsidR="00333288" w:rsidRDefault="00333288" w:rsidP="003332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2CF817FF" w:rsidR="00333288" w:rsidRDefault="00ED7832" w:rsidP="003332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7460A9E4" w14:textId="77777777" w:rsidTr="00333288">
        <w:tc>
          <w:tcPr>
            <w:tcW w:w="780" w:type="dxa"/>
            <w:vAlign w:val="center"/>
          </w:tcPr>
          <w:p w14:paraId="7ED2D9D2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CAB9D18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 w14:paraId="3080BC1A" w14:textId="77EEB664" w:rsidR="00333288" w:rsidRDefault="00333288" w:rsidP="003332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17A77FB2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E52F91E" w14:textId="7DED606F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02BC86A" w14:textId="28E26B5D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AB48685" w14:textId="27040FA2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152A5E98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56C4BCF9" w14:textId="77777777" w:rsidTr="00333288">
        <w:tc>
          <w:tcPr>
            <w:tcW w:w="780" w:type="dxa"/>
            <w:vAlign w:val="center"/>
          </w:tcPr>
          <w:p w14:paraId="3B6295CD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70E7F953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0E54D9F8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683AB976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D934C34" w14:textId="2FE9D0D0" w:rsidR="00333288" w:rsidRDefault="00333288" w:rsidP="003332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DF64EC" w14:textId="37FC9973" w:rsidR="00333288" w:rsidRDefault="00333288" w:rsidP="003332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70979B1B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03263BD8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33288" w14:paraId="6EA27CC1" w14:textId="77777777" w:rsidTr="00333288">
        <w:tc>
          <w:tcPr>
            <w:tcW w:w="780" w:type="dxa"/>
            <w:vAlign w:val="center"/>
          </w:tcPr>
          <w:p w14:paraId="54927300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715B1BC1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C294EDF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7CE97971" w14:textId="77777777" w:rsidTr="00333288">
        <w:tc>
          <w:tcPr>
            <w:tcW w:w="780" w:type="dxa"/>
            <w:vAlign w:val="center"/>
          </w:tcPr>
          <w:p w14:paraId="6A98F7F0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0F91DCA5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FFB9FF3" w14:textId="69CA6F72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3340B63" w14:textId="16224986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EA5B432" w14:textId="3C6B5CBE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FEDD33" w14:textId="7DD1AE4D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D78AABE" w14:textId="7018B289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93B2439" w14:textId="7E8627A1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33288" w14:paraId="641777DF" w14:textId="77777777" w:rsidTr="00333288">
        <w:tc>
          <w:tcPr>
            <w:tcW w:w="780" w:type="dxa"/>
            <w:vAlign w:val="center"/>
          </w:tcPr>
          <w:p w14:paraId="23E4E2FB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FCDC1A4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5D78998" w:rsidR="00333288" w:rsidRDefault="00333288" w:rsidP="003332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0D279E0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3883E83" w14:textId="798F75C9" w:rsidR="00333288" w:rsidRDefault="00ED7832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CD2E5C7" w14:textId="5D24A21D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22D2AB40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17292FDF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701A183D" w14:textId="77777777" w:rsidTr="00333288">
        <w:tc>
          <w:tcPr>
            <w:tcW w:w="780" w:type="dxa"/>
            <w:vAlign w:val="center"/>
          </w:tcPr>
          <w:p w14:paraId="735E961A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24172E1C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3D8593D" w14:textId="22E9350F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2DE469C7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2D8A2F66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5C553BF9" w14:textId="77777777" w:rsidTr="00333288">
        <w:tc>
          <w:tcPr>
            <w:tcW w:w="780" w:type="dxa"/>
            <w:vAlign w:val="center"/>
          </w:tcPr>
          <w:p w14:paraId="3420D1E0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4AA240D6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550DA990" w:rsidR="00333288" w:rsidRDefault="00ED7832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5B8B47F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26B6E87C" w14:textId="77777777" w:rsidTr="00333288">
        <w:tc>
          <w:tcPr>
            <w:tcW w:w="780" w:type="dxa"/>
            <w:vAlign w:val="center"/>
          </w:tcPr>
          <w:p w14:paraId="4CEAA788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92F3DE2" w14:textId="656B3333" w:rsidR="00333288" w:rsidRDefault="00333288" w:rsidP="003332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0BB2FB2D" w14:textId="77777777" w:rsidTr="00333288">
        <w:tc>
          <w:tcPr>
            <w:tcW w:w="780" w:type="dxa"/>
            <w:vAlign w:val="center"/>
          </w:tcPr>
          <w:p w14:paraId="5201A115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023095D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6B2B15E4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EF3B540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36C62402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069883E1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1DF3605A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7D0F76C6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3A33CAAC" w14:textId="77777777" w:rsidTr="00333288">
        <w:tc>
          <w:tcPr>
            <w:tcW w:w="780" w:type="dxa"/>
            <w:vAlign w:val="center"/>
          </w:tcPr>
          <w:p w14:paraId="6C5A9A27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594F789D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DFB35A0" w14:textId="58D31113" w:rsidR="00333288" w:rsidRDefault="00333288" w:rsidP="003332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7944E9E1" w14:textId="3442F14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3CD43C3" w14:textId="072EEF70" w:rsidR="00333288" w:rsidRDefault="00333288" w:rsidP="0033328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AD86C0" w14:textId="2EA44978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1757B5" w14:textId="6FA359C1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A8C7A12" w14:textId="6C50343D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33288" w14:paraId="39C302BE" w14:textId="77777777" w:rsidTr="00333288">
        <w:tc>
          <w:tcPr>
            <w:tcW w:w="780" w:type="dxa"/>
            <w:vAlign w:val="center"/>
          </w:tcPr>
          <w:p w14:paraId="6FF302EC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746DCD5C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79403562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73922DC2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844873E" w14:textId="6B972FFD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2805361C" w14:textId="39692E3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714049CA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4A5BBDB2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2A42D53D" w14:textId="77777777" w:rsidTr="00333288">
        <w:tc>
          <w:tcPr>
            <w:tcW w:w="780" w:type="dxa"/>
            <w:vAlign w:val="center"/>
          </w:tcPr>
          <w:p w14:paraId="094CFBB6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ED22310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780F61EA" w14:textId="0E98081D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12C40E1" w14:textId="797BF834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9C19663" w14:textId="23EDE186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B3129B" w14:textId="77F18441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DA3F5" w14:textId="076BA2C2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3E7AF74" w14:textId="474FAABE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33288" w14:paraId="09B7DF0A" w14:textId="77777777" w:rsidTr="00333288">
        <w:tc>
          <w:tcPr>
            <w:tcW w:w="780" w:type="dxa"/>
            <w:vAlign w:val="center"/>
          </w:tcPr>
          <w:p w14:paraId="60FB4A18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A63FD1B" w14:textId="05E25FD5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8F1E428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53E8B04C" w14:textId="77777777" w:rsidTr="00333288">
        <w:tc>
          <w:tcPr>
            <w:tcW w:w="780" w:type="dxa"/>
            <w:vAlign w:val="center"/>
          </w:tcPr>
          <w:p w14:paraId="6DF44132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D159978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1BBF3F9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77777777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685B4E91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33288" w14:paraId="6B726519" w14:textId="77777777" w:rsidTr="00333288">
        <w:tc>
          <w:tcPr>
            <w:tcW w:w="780" w:type="dxa"/>
            <w:vAlign w:val="center"/>
          </w:tcPr>
          <w:p w14:paraId="20C0249C" w14:textId="77777777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333288" w:rsidRDefault="00333288" w:rsidP="0033328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400E3963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7CBC5E95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61856F3D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2CDC2565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0E11724B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65356F71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929" w:type="dxa"/>
          </w:tcPr>
          <w:p w14:paraId="2FB5C5CF" w14:textId="120CCAEA" w:rsidR="00333288" w:rsidRDefault="00333288" w:rsidP="0033328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AEC4279" w14:textId="032D513A" w:rsidR="008C7DF6" w:rsidRDefault="00ED7832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DB7477B" wp14:editId="380B1618">
            <wp:extent cx="1918670" cy="1440000"/>
            <wp:effectExtent l="0" t="0" r="5715" b="8255"/>
            <wp:docPr id="14659906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15EF0E5" wp14:editId="418C2242">
            <wp:extent cx="1918670" cy="1440000"/>
            <wp:effectExtent l="0" t="0" r="5715" b="8255"/>
            <wp:docPr id="14822556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3796EAF" wp14:editId="60769DAF">
            <wp:extent cx="1921331" cy="1440000"/>
            <wp:effectExtent l="0" t="0" r="3175" b="8255"/>
            <wp:docPr id="4131622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973D1A1" wp14:editId="719AF359">
            <wp:extent cx="1080000" cy="1440000"/>
            <wp:effectExtent l="0" t="0" r="6350" b="8255"/>
            <wp:docPr id="8353476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623CBBF" wp14:editId="2656F8FE">
            <wp:extent cx="1080000" cy="1440000"/>
            <wp:effectExtent l="0" t="0" r="6350" b="8255"/>
            <wp:docPr id="38324559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3A3F3C3" wp14:editId="3AB0A92D">
            <wp:extent cx="1080000" cy="1440000"/>
            <wp:effectExtent l="0" t="0" r="6350" b="8255"/>
            <wp:docPr id="1593269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0AED" w14:textId="4D1C948D" w:rsidR="008C7DF6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0130051" w14:textId="5F7F4E4D" w:rsidR="008C7DF6" w:rsidRDefault="00987DD7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5B6D9F">
        <w:rPr>
          <w:rFonts w:ascii="宋体" w:eastAsia="宋体" w:hAnsi="宋体" w:cs="宋体" w:hint="eastAsia"/>
          <w:sz w:val="24"/>
          <w:szCs w:val="24"/>
        </w:rPr>
        <w:t>天气</w:t>
      </w:r>
      <w:r>
        <w:rPr>
          <w:rFonts w:ascii="宋体" w:eastAsia="宋体" w:hAnsi="宋体" w:cs="宋体" w:hint="eastAsia"/>
          <w:sz w:val="24"/>
          <w:szCs w:val="24"/>
        </w:rPr>
        <w:t>不错</w:t>
      </w:r>
      <w:r w:rsidR="005B6D9F">
        <w:rPr>
          <w:rFonts w:ascii="宋体" w:eastAsia="宋体" w:hAnsi="宋体" w:cs="宋体" w:hint="eastAsia"/>
          <w:sz w:val="24"/>
          <w:szCs w:val="24"/>
        </w:rPr>
        <w:t>，我们来到了</w:t>
      </w:r>
      <w:r>
        <w:rPr>
          <w:rFonts w:ascii="宋体" w:eastAsia="宋体" w:hAnsi="宋体" w:cs="宋体" w:hint="eastAsia"/>
          <w:sz w:val="24"/>
          <w:szCs w:val="24"/>
        </w:rPr>
        <w:t>攀爬架</w:t>
      </w:r>
      <w:r w:rsidR="00911E3C"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有了之前</w:t>
      </w:r>
      <w:r w:rsidR="008C0EEF">
        <w:rPr>
          <w:rFonts w:ascii="宋体" w:eastAsia="宋体" w:hAnsi="宋体" w:cs="宋体" w:hint="eastAsia"/>
          <w:sz w:val="24"/>
          <w:szCs w:val="24"/>
        </w:rPr>
        <w:t>的经验，今天小朋友们都来尝试玩攀爬架</w:t>
      </w:r>
      <w:r w:rsidR="008C0EEF">
        <w:rPr>
          <w:rFonts w:ascii="宋体" w:eastAsia="宋体" w:hAnsi="宋体" w:cs="宋体" w:hint="eastAsia"/>
          <w:sz w:val="24"/>
          <w:szCs w:val="24"/>
        </w:rPr>
        <w:lastRenderedPageBreak/>
        <w:t>啦！</w:t>
      </w:r>
      <w:r w:rsidR="008C0EEF" w:rsidRPr="008C0EEF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瑞瑞、晞晞、哈哈、毛毛</w:t>
      </w:r>
      <w:r w:rsidR="008C0EEF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、安安、凡凡</w:t>
      </w:r>
      <w:r w:rsidR="008C0EEF">
        <w:rPr>
          <w:rFonts w:ascii="宋体" w:eastAsia="宋体" w:hAnsi="宋体" w:cs="宋体" w:hint="eastAsia"/>
          <w:sz w:val="24"/>
          <w:szCs w:val="24"/>
        </w:rPr>
        <w:t>的攀爬速度很快，不堵车；</w:t>
      </w:r>
      <w:r w:rsidR="008C0EEF" w:rsidRPr="008C0EEF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环环、郭郭、</w:t>
      </w:r>
      <w:r w:rsidR="008C0EEF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鸿鸿、</w:t>
      </w:r>
      <w:r w:rsidR="008C0EEF" w:rsidRPr="008C0EEF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果果、雯雯</w:t>
      </w:r>
      <w:r w:rsidR="008C0EEF">
        <w:rPr>
          <w:rFonts w:ascii="宋体" w:eastAsia="宋体" w:hAnsi="宋体" w:cs="宋体" w:hint="eastAsia"/>
          <w:sz w:val="24"/>
          <w:szCs w:val="24"/>
        </w:rPr>
        <w:t>勇敢尝试，不断超越自己；</w:t>
      </w:r>
      <w:r w:rsidR="008C0EEF" w:rsidRPr="008C0EEF">
        <w:rPr>
          <w:rFonts w:ascii="宋体" w:eastAsia="宋体" w:hAnsi="宋体" w:cs="宋体" w:hint="eastAsia"/>
          <w:b/>
          <w:bCs/>
          <w:sz w:val="24"/>
          <w:szCs w:val="24"/>
        </w:rPr>
        <w:t>小宝、晟宝、浩浩、枭枭</w:t>
      </w:r>
      <w:r w:rsidR="008C0EEF">
        <w:rPr>
          <w:rFonts w:ascii="宋体" w:eastAsia="宋体" w:hAnsi="宋体" w:cs="宋体" w:hint="eastAsia"/>
          <w:sz w:val="24"/>
          <w:szCs w:val="24"/>
        </w:rPr>
        <w:t>在软垫上自由翻滚，笑声一片。户外游戏真的很好玩呢！</w:t>
      </w:r>
    </w:p>
    <w:p w14:paraId="01BED26D" w14:textId="28F21997" w:rsidR="00ED7832" w:rsidRDefault="00ED7832" w:rsidP="00ED7832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B152330" wp14:editId="72DD9BD8">
            <wp:extent cx="1921331" cy="1440000"/>
            <wp:effectExtent l="0" t="0" r="3175" b="8255"/>
            <wp:docPr id="15033157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2A8AF80" wp14:editId="270E83A8">
            <wp:extent cx="1921331" cy="1440000"/>
            <wp:effectExtent l="0" t="0" r="3175" b="8255"/>
            <wp:docPr id="11776206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FD49276" wp14:editId="34511E92">
            <wp:extent cx="1921331" cy="1440000"/>
            <wp:effectExtent l="0" t="0" r="3175" b="8255"/>
            <wp:docPr id="3577076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E8EFA5B" wp14:editId="0DFCBFA7">
            <wp:extent cx="1921331" cy="1440000"/>
            <wp:effectExtent l="0" t="0" r="3175" b="8255"/>
            <wp:docPr id="103990889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7445902" wp14:editId="45E21998">
            <wp:extent cx="1921331" cy="1440000"/>
            <wp:effectExtent l="0" t="0" r="3175" b="8255"/>
            <wp:docPr id="1897598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5CA2365" wp14:editId="7940CC14">
            <wp:extent cx="1921331" cy="1440000"/>
            <wp:effectExtent l="0" t="0" r="3175" b="8255"/>
            <wp:docPr id="764033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C72D" w14:textId="74AA3609" w:rsidR="00911E3C" w:rsidRDefault="00911E3C" w:rsidP="006871A6">
      <w:pPr>
        <w:ind w:firstLineChars="500" w:firstLine="1205"/>
        <w:rPr>
          <w:rFonts w:ascii="宋体" w:eastAsia="宋体" w:hAnsi="宋体" w:cs="宋体"/>
          <w:b/>
          <w:bCs/>
          <w:sz w:val="24"/>
          <w:szCs w:val="24"/>
        </w:rPr>
      </w:pPr>
    </w:p>
    <w:p w14:paraId="4FEABC6C" w14:textId="77777777" w:rsidR="008C7DF6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4DF0117" w14:textId="77777777" w:rsidR="00CB6763" w:rsidRDefault="00CB6763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各位家长请关注：</w:t>
      </w:r>
    </w:p>
    <w:p w14:paraId="7B4B5838" w14:textId="79B162DA" w:rsidR="008C7DF6" w:rsidRPr="00BE2179" w:rsidRDefault="00BE2179" w:rsidP="00BE2179">
      <w:pPr>
        <w:pStyle w:val="af0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r w:rsidRPr="00BE2179">
        <w:rPr>
          <w:rFonts w:ascii="宋体" w:eastAsia="宋体" w:hAnsi="宋体" w:cs="宋体" w:hint="eastAsia"/>
          <w:sz w:val="24"/>
          <w:szCs w:val="24"/>
        </w:rPr>
        <w:t>虽已入秋，但</w:t>
      </w:r>
      <w:r w:rsidR="00ED7832" w:rsidRPr="00BE2179">
        <w:rPr>
          <w:rFonts w:ascii="宋体" w:eastAsia="宋体" w:hAnsi="宋体" w:cs="宋体" w:hint="eastAsia"/>
          <w:sz w:val="24"/>
          <w:szCs w:val="24"/>
        </w:rPr>
        <w:t>户外活动时孩子的出汗量</w:t>
      </w:r>
      <w:r w:rsidRPr="00BE2179">
        <w:rPr>
          <w:rFonts w:ascii="宋体" w:eastAsia="宋体" w:hAnsi="宋体" w:cs="宋体" w:hint="eastAsia"/>
          <w:sz w:val="24"/>
          <w:szCs w:val="24"/>
        </w:rPr>
        <w:t>依然</w:t>
      </w:r>
      <w:r w:rsidR="00ED7832" w:rsidRPr="00BE2179">
        <w:rPr>
          <w:rFonts w:ascii="宋体" w:eastAsia="宋体" w:hAnsi="宋体" w:cs="宋体" w:hint="eastAsia"/>
          <w:sz w:val="24"/>
          <w:szCs w:val="24"/>
        </w:rPr>
        <w:t>很大</w:t>
      </w:r>
      <w:r w:rsidRPr="00BE2179">
        <w:rPr>
          <w:rFonts w:ascii="宋体" w:eastAsia="宋体" w:hAnsi="宋体" w:cs="宋体" w:hint="eastAsia"/>
          <w:sz w:val="24"/>
          <w:szCs w:val="24"/>
        </w:rPr>
        <w:t>，请家长们出门前帮孩子提前垫一块吸汗巾哦！我们在园也会帮助孩子进行更换。</w:t>
      </w:r>
    </w:p>
    <w:p w14:paraId="1C801BA6" w14:textId="54B8DDAE" w:rsidR="00BE2179" w:rsidRPr="00BE2179" w:rsidRDefault="00BE2179" w:rsidP="00BE2179">
      <w:pPr>
        <w:pStyle w:val="af0"/>
        <w:numPr>
          <w:ilvl w:val="0"/>
          <w:numId w:val="2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安全平台上的小作业也请及时完成！谢谢配合！</w:t>
      </w:r>
    </w:p>
    <w:sectPr w:rsidR="00BE2179" w:rsidRPr="00BE2179" w:rsidSect="00A04101">
      <w:headerReference w:type="default" r:id="rId28"/>
      <w:footerReference w:type="default" r:id="rId29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33E56" w14:textId="77777777" w:rsidR="00E23710" w:rsidRDefault="00E23710">
      <w:r>
        <w:separator/>
      </w:r>
    </w:p>
  </w:endnote>
  <w:endnote w:type="continuationSeparator" w:id="0">
    <w:p w14:paraId="5ADE1548" w14:textId="77777777" w:rsidR="00E23710" w:rsidRDefault="00E23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2AF8D" w14:textId="77777777" w:rsidR="00E23710" w:rsidRDefault="00E23710">
      <w:r>
        <w:separator/>
      </w:r>
    </w:p>
  </w:footnote>
  <w:footnote w:type="continuationSeparator" w:id="0">
    <w:p w14:paraId="589D786B" w14:textId="77777777" w:rsidR="00E23710" w:rsidRDefault="00E23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000000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799498310">
    <w:abstractNumId w:val="0"/>
  </w:num>
  <w:num w:numId="2" w16cid:durableId="309216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182A79"/>
    <w:rsid w:val="002A0E92"/>
    <w:rsid w:val="002F43F3"/>
    <w:rsid w:val="00316F36"/>
    <w:rsid w:val="00333288"/>
    <w:rsid w:val="003874C5"/>
    <w:rsid w:val="00447F93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EDD3CDA-3C64-4F33-B7F0-79373DED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416</TotalTime>
  <Pages>3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18</cp:revision>
  <cp:lastPrinted>2023-02-14T23:53:00Z</cp:lastPrinted>
  <dcterms:created xsi:type="dcterms:W3CDTF">2021-04-22T03:17:00Z</dcterms:created>
  <dcterms:modified xsi:type="dcterms:W3CDTF">2023-09-19T05:19:00Z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