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30918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54785" cy="968375"/>
            <wp:effectExtent l="0" t="0" r="5715" b="952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96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今日星期一，共有16人来园，6人请假。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049"/>
        <w:gridCol w:w="1194"/>
        <w:gridCol w:w="1639"/>
        <w:gridCol w:w="782"/>
        <w:gridCol w:w="864"/>
        <w:gridCol w:w="565"/>
        <w:gridCol w:w="1600"/>
        <w:gridCol w:w="10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7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猪肝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(+1)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(+1)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今天我们在跑道上玩了骑小车的游戏，一开始我们先自己来骑车，熟练后我们载着小伙伴骑来骑去啦！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5" name="图片 15" descr="IMG_9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3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4040" cy="1382395"/>
                  <wp:effectExtent l="0" t="0" r="10160" b="1905"/>
                  <wp:docPr id="16" name="图片 16" descr="IMG_9349(20230918-0918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349(20230918-091844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40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IMG_9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3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1" name="图片 21" descr="IMG_9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3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0" name="图片 20" descr="IMG_9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3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IMG_9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3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今天的区域游戏我们玩了哪些玩具呢，一起来看看吧！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2770" cy="1382395"/>
                  <wp:effectExtent l="0" t="0" r="11430" b="1905"/>
                  <wp:docPr id="3" name="图片 3" descr="IMG_9331(20230918-0830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331(20230918-083000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5" name="图片 5" descr="IMG_9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3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6" name="图片 6" descr="IMG_9334(20230918-0830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334(20230918-083010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IMG_9330(20230918-08295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330(20230918-08295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IMG_9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3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0" name="图片 10" descr="IMG_9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33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9" name="图片 9" descr="IMG_9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3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IMG_9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33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IMG_9335(20230918-0830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335(20230918-083019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晨间签到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小朋友们还没有养成早晨来园打卡签到的习惯，今天在老师的提醒下，小朋友们喝完牛奶后一个一个去签到打卡了。早晨开到教室后就要去打卡啦，明天可别忘记哦。</w:t>
      </w:r>
    </w:p>
    <w:p>
      <w:pPr>
        <w:numPr>
          <w:ilvl w:val="0"/>
          <w:numId w:val="0"/>
        </w:numPr>
        <w:ind w:leftChars="0" w:firstLine="482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843405" cy="1382395"/>
            <wp:effectExtent l="0" t="0" r="10795" b="1905"/>
            <wp:docPr id="14" name="图片 14" descr="IMG_9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935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音乐：食物王国的色彩精灵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为了让小朋友们养成不挑食不偏食，安安静静在座位上自己吃饭的好习惯，今天学习了《食物王国的色彩精灵》，不同颜色的精灵代表了不同的食物，每一种色彩精灵对我们的身体健康都是有益处的。黄色健康精灵——主食，绿色健康精灵——蔬菜，白色精灵——汤</w:t>
      </w:r>
    </w:p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863090" cy="1397000"/>
            <wp:effectExtent l="0" t="0" r="3810" b="0"/>
            <wp:docPr id="13" name="图片 13" descr="IMG_9358(20230918-0943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9358(20230918-094310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YsImhkaWQiOiJmNWE0YmIxZWZlODhmMWFhZmFhYWIzMGQ4OTBhZGRmZSIsInVzZXJDb3VudCI6OTZ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217</TotalTime>
  <ScaleCrop>false</ScaleCrop>
  <LinksUpToDate>false</LinksUpToDate>
  <CharactersWithSpaces>659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2023-09-11T23:41:00Z</cp:lastPrinted>
  <dcterms:modified xsi:type="dcterms:W3CDTF">2023-09-18T05:18:26Z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