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18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22人。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eastAsia="宋体" w:cs="宋体"/>
          <w:b w:val="0"/>
          <w:bCs w:val="0"/>
          <w:i w:val="0"/>
          <w:caps w:val="0"/>
          <w:color w:val="000000"/>
          <w:spacing w:val="0"/>
          <w:w w:val="1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高婧夏、陈吕安冉、陈彧、耿宸悦、王木禾、芦洛希、周金妍、于籽欣、陈彦潼、李秉臻、杨煜枫、顾乐凡、娄丁逸、陈铮、杨奕、张德坤、丁一宸、徐槿安、张继宸、邹梓宁、刘景辰、刘奕泽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能开开心心来幼儿园，非常棒哦！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语言《你是我的好朋友》</w:t>
      </w:r>
    </w:p>
    <w:p>
      <w:pPr>
        <w:adjustRightInd w:val="0"/>
        <w:snapToGrid w:val="0"/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</w:t>
      </w:r>
      <w:bookmarkStart w:id="0" w:name="_GoBack"/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《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你是我的好朋友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》</w:t>
      </w:r>
      <w:r>
        <w:rPr>
          <w:rFonts w:hint="eastAsia" w:ascii="宋体" w:hAnsi="宋体" w:cs="宋体"/>
          <w:color w:val="000000"/>
          <w:szCs w:val="21"/>
        </w:rPr>
        <w:t>是一首内容简单、易懂的儿歌，一共只有五句话，虽然比较简单，但是对于小班刚入园孩子们的语言发展情况</w:t>
      </w:r>
      <w:bookmarkEnd w:id="0"/>
      <w:r>
        <w:rPr>
          <w:rFonts w:hint="eastAsia" w:ascii="宋体" w:hAnsi="宋体" w:cs="宋体"/>
          <w:color w:val="000000"/>
          <w:szCs w:val="21"/>
        </w:rPr>
        <w:t>来说，是比较符合这个年龄阶段的孩子学习的。短短几句话，点出了大家都是好朋友，好朋友在一起玩游戏很开心，从而鼓励刚刚离开家长的孩子们大胆地找寻自己的好朋友。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211" w:firstLineChars="100"/>
        <w:jc w:val="both"/>
        <w:textAlignment w:val="auto"/>
        <w:outlineLvl w:val="9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高婧夏、陈吕安冉、陈彧、耿宸悦、王木禾、芦洛希、周金妍、于籽欣、陈彦潼、李秉臻、杨煜枫、顾乐凡、娄丁逸、陈铮、杨奕、张德坤、丁一宸、徐槿安、张继宸、邹梓宁、刘景辰、刘奕泽</w:t>
      </w:r>
      <w:r>
        <w:rPr>
          <w:rFonts w:hint="eastAsia" w:ascii="宋体" w:hAnsi="宋体" w:cs="宋体"/>
          <w:kern w:val="0"/>
          <w:szCs w:val="21"/>
        </w:rPr>
        <w:t>初步学会认真倾听，并理解人称代词你、我，感受有朋友的快乐。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  <w:p>
            <w:pPr>
              <w:bidi w:val="0"/>
              <w:rPr>
                <w:rFonts w:hint="default" w:ascii="Calibri" w:hAnsi="Calibri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Calibri" w:hAnsi="Calibri" w:eastAsia="宋体" w:cs="宋体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30918_10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918_1020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2739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30918_102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918_1022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0918_10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918_1022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0918_102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918_1025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0918_102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918_1027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0918_10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918_1022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default" w:ascii="Tahoma" w:hAnsi="Tahoma"/>
          <w:b/>
          <w:bCs/>
          <w:kern w:val="0"/>
          <w:szCs w:val="21"/>
          <w:lang w:val="en-US" w:eastAsia="zh-CN"/>
        </w:rPr>
      </w:pPr>
      <w:r>
        <w:rPr>
          <w:rFonts w:hint="eastAsia" w:ascii="Tahoma" w:hAnsi="Tahoma"/>
          <w:b/>
          <w:bCs/>
          <w:kern w:val="0"/>
          <w:szCs w:val="21"/>
          <w:lang w:val="en-US" w:eastAsia="zh-CN"/>
        </w:rPr>
        <w:t>三、区域游戏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Tahoma" w:hAnsi="Tahoma"/>
          <w:kern w:val="0"/>
          <w:szCs w:val="21"/>
          <w:lang w:val="en-US" w:eastAsia="zh-CN"/>
        </w:rPr>
        <w:t>早上来园后，小朋友们都能按照老师的要求找到自己喜欢的玩具，和小朋友一起玩玩具，玩结束也知道要把玩具送回家！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3"/>
        <w:gridCol w:w="42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52395" cy="1989455"/>
                  <wp:effectExtent l="0" t="0" r="14605" b="6985"/>
                  <wp:docPr id="7" name="图片 7" descr="IMG_20230918_08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918_0816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95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8" name="图片 8" descr="IMG_20230918_08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918_0816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0918_08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918_0818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0918_08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918_0827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30918_082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918_0827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0918_083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918_0830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主食：黑米饭</w:t>
      </w:r>
    </w:p>
    <w:p>
      <w:pPr>
        <w:pStyle w:val="4"/>
        <w:keepLines w:val="0"/>
        <w:widowControl/>
        <w:suppressLineNumbers w:val="0"/>
        <w:tabs>
          <w:tab w:val="center" w:pos="4153"/>
        </w:tabs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菜：卤猪肝（鹌鹑蛋）、毛白菜炒油面筋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ab/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汤：海带冬瓜汤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高婧夏、陈彧、耿宸悦、王木禾、芦洛希、周金妍、陈彦潼、李秉臻、杨煜枫、娄丁逸、陈铮、杨奕、张德坤、丁一宸、徐槿安、刘景辰、邹梓宁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能自己吃光自己的饭菜。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刘奕泽、顾乐凡、于籽欣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需要老师喂饭。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default" w:ascii="宋体" w:hAnsi="宋体" w:eastAsia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高婧夏、陈吕安冉、陈彧、耿宸悦、王木禾、芦洛希、周金妍、于籽欣、陈彦潼、李秉臻、杨煜枫、顾乐凡、娄丁逸、陈铮、杨奕、张德坤、丁一宸、徐槿安、张继宸、邹梓宁、刘奕泽</w:t>
      </w:r>
      <w:r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  <w:t>都能在13点前睡着，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刘景辰</w:t>
      </w:r>
      <w:r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  <w:t>没有午睡！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ODViY2JkMjU3NGYzZTEwMzZmMGFkZWViYmNkYWU3NDIiLCJ1c2VyQ291bnQiOjE4fQ=="/>
  </w:docVars>
  <w:rsids>
    <w:rsidRoot w:val="00000000"/>
    <w:rsid w:val="00452C8C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0F5B1261"/>
    <w:rsid w:val="1117406B"/>
    <w:rsid w:val="111D10C4"/>
    <w:rsid w:val="118A2939"/>
    <w:rsid w:val="12817228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22573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856FF7"/>
    <w:rsid w:val="42A56447"/>
    <w:rsid w:val="46312108"/>
    <w:rsid w:val="46981A48"/>
    <w:rsid w:val="47B440D5"/>
    <w:rsid w:val="48274028"/>
    <w:rsid w:val="48CC4F27"/>
    <w:rsid w:val="494B5262"/>
    <w:rsid w:val="4B7613D3"/>
    <w:rsid w:val="4CAD759F"/>
    <w:rsid w:val="4CEA5F23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D9544F1"/>
    <w:rsid w:val="5ED356C4"/>
    <w:rsid w:val="5ED62146"/>
    <w:rsid w:val="60FB5284"/>
    <w:rsid w:val="61235C9D"/>
    <w:rsid w:val="630024F7"/>
    <w:rsid w:val="64DC3261"/>
    <w:rsid w:val="653865E1"/>
    <w:rsid w:val="6583444E"/>
    <w:rsid w:val="66CA4A49"/>
    <w:rsid w:val="6871298D"/>
    <w:rsid w:val="6AAA2656"/>
    <w:rsid w:val="6AC9392C"/>
    <w:rsid w:val="6B311856"/>
    <w:rsid w:val="6D315F6E"/>
    <w:rsid w:val="6D667CB0"/>
    <w:rsid w:val="6DC54022"/>
    <w:rsid w:val="70B0026D"/>
    <w:rsid w:val="70C745CA"/>
    <w:rsid w:val="717D3F41"/>
    <w:rsid w:val="72A51834"/>
    <w:rsid w:val="746F2E58"/>
    <w:rsid w:val="74A74768"/>
    <w:rsid w:val="74CF11AD"/>
    <w:rsid w:val="779E362B"/>
    <w:rsid w:val="787157B7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11</TotalTime>
  <ScaleCrop>false</ScaleCrop>
  <LinksUpToDate>false</LinksUpToDate>
  <CharactersWithSpaces>759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2023-09-18T09:00:15Z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914AA3C5E45A4546AB3A0128ACC560F3_13</vt:lpwstr>
  </property>
</Properties>
</file>