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9月15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 xml:space="preserve">五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雨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小五班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22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15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，7人病假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2.晨间来园：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是周五啦，宝贝们都很开心，明天就可以在家享受周末时光了。今天的天空中还下着雨，我们的宝贝们依旧按时来园！晨检完之后宝贝们独自走到班级，太棒啦！今天周泽琦、于悠在刚入园时有点低情绪，但是很快就能平静下来，然后自己去开开心心的游戏，和大家一起投入到游戏与活动中，每位宝宝都在进步呢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室内</w:t>
      </w:r>
      <w:r>
        <w:rPr>
          <w:rFonts w:ascii="宋体" w:hAnsi="宋体" w:eastAsia="宋体" w:cs="宋体"/>
          <w:b/>
          <w:bCs/>
          <w:sz w:val="32"/>
          <w:szCs w:val="32"/>
        </w:rPr>
        <w:t>活动：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万能工匠</w:t>
      </w:r>
    </w:p>
    <w:p>
      <w:pPr>
        <w:spacing w:line="40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tabs>
          <w:tab w:val="left" w:pos="1073"/>
        </w:tabs>
        <w:spacing w:line="400" w:lineRule="exact"/>
        <w:ind w:firstLine="480" w:firstLineChars="20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由于天气原因，我们进行的是室内活动万能工匠，宝贝们都热情参与到活动过程中，有的宝贝动作很敏捷，能爬到很高的地方再独立爬下来，有的宝贝钻爬能力很强，穿梭在我们的万能工匠中，其他的宝贝也很棒，都有自己的小身手呢！宝贝们玩得都特别开心，并在休息时能够及时补充水分。</w:t>
      </w:r>
      <w:bookmarkStart w:id="0" w:name="_GoBack"/>
      <w:bookmarkEnd w:id="0"/>
    </w:p>
    <w:p>
      <w:pPr>
        <w:spacing w:line="40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posOffset>41275</wp:posOffset>
            </wp:positionV>
            <wp:extent cx="2028190" cy="1521460"/>
            <wp:effectExtent l="88900" t="76200" r="80010" b="91440"/>
            <wp:wrapNone/>
            <wp:docPr id="3" name="图片 6" descr="C:\Users\34161\Desktop\IMG_3122.JPGIMG_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34161\Desktop\IMG_3122.JPGIMG_312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47625</wp:posOffset>
            </wp:positionV>
            <wp:extent cx="2028190" cy="1521460"/>
            <wp:effectExtent l="88900" t="76200" r="80010" b="91440"/>
            <wp:wrapNone/>
            <wp:docPr id="4" name="图片 6" descr="C:\Users\34161\Desktop\IMG_3117.JPGIMG_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34161\Desktop\IMG_3117.JPGIMG_311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40640</wp:posOffset>
            </wp:positionV>
            <wp:extent cx="2028825" cy="1522095"/>
            <wp:effectExtent l="88900" t="76200" r="79375" b="90805"/>
            <wp:wrapNone/>
            <wp:docPr id="2" name="图片 6" descr="C:\Users\34161\Desktop\IMG_3116.JPGIMG_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34161\Desktop\IMG_3116.JPGIMG_311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135255</wp:posOffset>
            </wp:positionV>
            <wp:extent cx="2051050" cy="1538605"/>
            <wp:effectExtent l="101600" t="76200" r="95250" b="99695"/>
            <wp:wrapNone/>
            <wp:docPr id="7" name="图片 6" descr="C:\Users\34161\Desktop\IMG_3127.JPGIMG_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34161\Desktop\IMG_3127.JPGIMG_312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1486535</wp:posOffset>
            </wp:positionH>
            <wp:positionV relativeFrom="paragraph">
              <wp:posOffset>174625</wp:posOffset>
            </wp:positionV>
            <wp:extent cx="1989455" cy="1491615"/>
            <wp:effectExtent l="101600" t="76200" r="93345" b="95885"/>
            <wp:wrapNone/>
            <wp:docPr id="8" name="图片 6" descr="C:\Users\34161\Desktop\IMG_3119.JPGIMG_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34161\Desktop\IMG_3119.JPGIMG_311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168275</wp:posOffset>
            </wp:positionV>
            <wp:extent cx="2059940" cy="1544320"/>
            <wp:effectExtent l="101600" t="76200" r="99060" b="93980"/>
            <wp:wrapNone/>
            <wp:docPr id="9" name="图片 6" descr="C:\Users\34161\Desktop\IMG_3124.JPGIMG_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34161\Desktop\IMG_3124.JPGIMG_312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240" w:lineRule="auto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美术活动：酸甜的葡萄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default" w:ascii="宋体" w:hAnsi="宋体" w:eastAsia="宋体" w:cs="宋体"/>
          <w:b w:val="0"/>
          <w:bCs/>
          <w:kern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/>
          <w:kern w:val="0"/>
          <w:sz w:val="22"/>
          <w:szCs w:val="22"/>
          <w:lang w:val="en-US" w:eastAsia="zh-CN"/>
        </w:rPr>
        <w:t>今天老师给宝贝们带来了一个“好朋友</w:t>
      </w:r>
      <w:r>
        <w:rPr>
          <w:rFonts w:hint="default" w:ascii="宋体" w:hAnsi="宋体" w:eastAsia="宋体" w:cs="宋体"/>
          <w:b w:val="0"/>
          <w:bCs/>
          <w:kern w:val="0"/>
          <w:sz w:val="22"/>
          <w:szCs w:val="22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/>
          <w:kern w:val="0"/>
          <w:sz w:val="22"/>
          <w:szCs w:val="22"/>
          <w:lang w:val="en-US" w:eastAsia="zh-CN"/>
        </w:rPr>
        <w:t>--葡萄，老师向宝贝们介绍了葡萄的的形态，味道，以及它的色彩。宝贝们都清楚地知道葡萄的杆子是棕色，葡萄的叶子是绿色，葡萄的果实是紫色。基于上一次美术活动中，宝贝们学会了如何用蜡笔画画，于是这一次让宝贝们用神奇的蜡笔在具体的实物葡萄上涂色，活动过程中，宝贝们都清晰地知道自己要用什么颜色，很棒哟！老师在活动过程中也会去引导我们的宝贝，让我们的“好朋友”穿上鲜艳美丽的衣服！</w:t>
      </w:r>
    </w:p>
    <w:p>
      <w:pPr>
        <w:tabs>
          <w:tab w:val="left" w:pos="2343"/>
        </w:tabs>
        <w:spacing w:line="400" w:lineRule="exact"/>
        <w:jc w:val="left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80768" behindDoc="0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566420</wp:posOffset>
            </wp:positionV>
            <wp:extent cx="1933575" cy="1526540"/>
            <wp:effectExtent l="190500" t="165100" r="200025" b="187960"/>
            <wp:wrapSquare wrapText="bothSides"/>
            <wp:docPr id="15" name="图片 15" descr="5B3B2606252FDC30BF741A9589DD3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B3B2606252FDC30BF741A9589DD35D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26540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83840" behindDoc="0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3220720</wp:posOffset>
            </wp:positionV>
            <wp:extent cx="1954530" cy="1584325"/>
            <wp:effectExtent l="190500" t="165100" r="191770" b="180975"/>
            <wp:wrapSquare wrapText="bothSides"/>
            <wp:docPr id="26" name="图片 26" descr="6516F88355B5CCFCA6671C16267CF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516F88355B5CCFCA6671C16267CF1B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584325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ab/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8179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266700</wp:posOffset>
            </wp:positionV>
            <wp:extent cx="2045335" cy="1620520"/>
            <wp:effectExtent l="190500" t="165100" r="202565" b="182880"/>
            <wp:wrapSquare wrapText="bothSides"/>
            <wp:docPr id="18" name="图片 18" descr="62C72C85E8E8D789D06B239889F61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2C72C85E8E8D789D06B239889F612C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620520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82816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247650</wp:posOffset>
            </wp:positionV>
            <wp:extent cx="1992630" cy="1661160"/>
            <wp:effectExtent l="190500" t="165100" r="191770" b="180340"/>
            <wp:wrapSquare wrapText="bothSides"/>
            <wp:docPr id="19" name="图片 19" descr="A8E4E9B04D08B12891258BC07740E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8E4E9B04D08B12891258BC07740E03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661160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85888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371475</wp:posOffset>
            </wp:positionV>
            <wp:extent cx="2018030" cy="1551940"/>
            <wp:effectExtent l="190500" t="165100" r="191770" b="187960"/>
            <wp:wrapSquare wrapText="bothSides"/>
            <wp:docPr id="30" name="图片 30" descr="BCB2B9A8F3EEA5E83B98E15E0AE3C1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CB2B9A8F3EEA5E83B98E15E0AE3C18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551940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8486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92075</wp:posOffset>
            </wp:positionV>
            <wp:extent cx="1966595" cy="1570355"/>
            <wp:effectExtent l="190500" t="165100" r="192405" b="182245"/>
            <wp:wrapSquare wrapText="bothSides"/>
            <wp:docPr id="28" name="图片 28" descr="E1096EDA7E7E19846ECE16CFB89B5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1096EDA7E7E19846ECE16CFB89B5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570355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喝酸奶、吃午饭啦！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点心我们喝的是香浓细腻的酸奶，还有香喷喷的奥利奥/苏打/熊字饼干，还有坚脆的腰果哦，宝贝们吃得津津有味，酸奶也都按个人所需喝完了。今天小朋友表现得都很棒，希望下一周宝贝们能够继续吃到美味的点心和午饭哟！今天的午餐吃的白米饭、虾仁胡萝卜西兰花、蒜泥生菜、冬瓜海带肉圆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饭吃完了，菜有剩余(不吃虾仁)，汤喝完了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饭菜汤各吃了1/4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饭吃完了，菜吃完了(添虾仁)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饭吃完了，菜有剩余，汤喝完了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饭吃完了，菜吃完了（添虾仁）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饭吃完了，菜吃了一点点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饭吃完了，菜剩了一点点，汤喝完了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饭吃了1/4，菜吃了一些，吐了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240" w:lineRule="auto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872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3110230</wp:posOffset>
            </wp:positionV>
            <wp:extent cx="2294255" cy="1720850"/>
            <wp:effectExtent l="114300" t="88900" r="106045" b="107950"/>
            <wp:wrapSquare wrapText="bothSides"/>
            <wp:docPr id="24" name="图片 24" descr="C:\Users\34161\Desktop\IMG_3136.JPGIMG_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34161\Desktop\IMG_3136.JPGIMG_313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2085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9744" behindDoc="0" locked="0" layoutInCell="1" allowOverlap="1">
            <wp:simplePos x="0" y="0"/>
            <wp:positionH relativeFrom="column">
              <wp:posOffset>2694305</wp:posOffset>
            </wp:positionH>
            <wp:positionV relativeFrom="paragraph">
              <wp:posOffset>3112770</wp:posOffset>
            </wp:positionV>
            <wp:extent cx="2249170" cy="1687195"/>
            <wp:effectExtent l="101600" t="88900" r="100330" b="103505"/>
            <wp:wrapSquare wrapText="bothSides"/>
            <wp:docPr id="25" name="图片 25" descr="C:\Users\34161\Desktop\IMG_3137.JPGIMG_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34161\Desktop\IMG_3137.JPGIMG_313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6871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7696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1266190</wp:posOffset>
            </wp:positionV>
            <wp:extent cx="2140585" cy="1605280"/>
            <wp:effectExtent l="114300" t="88900" r="107315" b="109220"/>
            <wp:wrapSquare wrapText="bothSides"/>
            <wp:docPr id="23" name="图片 23" descr="C:\Users\34161\Desktop\IMG_3135.JPGIMG_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34161\Desktop\IMG_3135.JPGIMG_313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60528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6672" behindDoc="0" locked="0" layoutInCell="1" allowOverlap="1">
            <wp:simplePos x="0" y="0"/>
            <wp:positionH relativeFrom="column">
              <wp:posOffset>1655445</wp:posOffset>
            </wp:positionH>
            <wp:positionV relativeFrom="paragraph">
              <wp:posOffset>1290320</wp:posOffset>
            </wp:positionV>
            <wp:extent cx="2051685" cy="1538605"/>
            <wp:effectExtent l="114300" t="88900" r="107315" b="112395"/>
            <wp:wrapSquare wrapText="bothSides"/>
            <wp:docPr id="22" name="图片 22" descr="C:\Users\34161\Desktop\IMG_3134.JPGIMG_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34161\Desktop\IMG_3134.JPGIMG_3134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3860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1266190</wp:posOffset>
            </wp:positionV>
            <wp:extent cx="2131695" cy="1598295"/>
            <wp:effectExtent l="114300" t="88900" r="103505" b="103505"/>
            <wp:wrapSquare wrapText="bothSides"/>
            <wp:docPr id="21" name="图片 21" descr="C:\Users\34161\Desktop\IMG_3132.JPGIMG_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34161\Desktop\IMG_3132.JPGIMG_313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5982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4624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-666115</wp:posOffset>
            </wp:positionV>
            <wp:extent cx="2082800" cy="1561465"/>
            <wp:effectExtent l="114300" t="88900" r="101600" b="102235"/>
            <wp:wrapSquare wrapText="bothSides"/>
            <wp:docPr id="20" name="图片 20" descr="C:\Users\34161\Desktop\IMG_3130.JPGIMG_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34161\Desktop\IMG_3130.JPGIMG_313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14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-643255</wp:posOffset>
            </wp:positionV>
            <wp:extent cx="2016760" cy="1511935"/>
            <wp:effectExtent l="114300" t="88900" r="104140" b="113665"/>
            <wp:wrapSquare wrapText="bothSides"/>
            <wp:docPr id="17" name="图片 17" descr="C:\Users\34161\Desktop\IMG_3129.JPGIMG_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34161\Desktop\IMG_3129.JPGIMG_312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51193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-702310</wp:posOffset>
            </wp:positionV>
            <wp:extent cx="2205355" cy="1654175"/>
            <wp:effectExtent l="114300" t="88900" r="106045" b="111125"/>
            <wp:wrapSquare wrapText="bothSides"/>
            <wp:docPr id="16" name="图片 16" descr="C:\Users\34161\Desktop\IMG_3128.JPGIMG_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34161\Desktop\IMG_3128.JPGIMG_3128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165417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240" w:lineRule="auto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在今天的午睡活动中，小朋友们都能够很快地躺下来，很棒哟！今天吴彧辰、何清墨、吴歆悦、马朵艺、刘芷桐、张妤、周泽琦、于悠、张子熠、刘宸汐、吴曦陌、叶宸泽、邱梓安、陆明轩小朋友们都能够睡着，很不错哦！希望下周别的小朋友也都能够睡一个香香的午觉呀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3972560</wp:posOffset>
            </wp:positionH>
            <wp:positionV relativeFrom="paragraph">
              <wp:posOffset>220980</wp:posOffset>
            </wp:positionV>
            <wp:extent cx="1397635" cy="1863090"/>
            <wp:effectExtent l="63500" t="50800" r="62865" b="67310"/>
            <wp:wrapNone/>
            <wp:docPr id="5" name="图片 6" descr="C:\Users\34161\Desktop\IMG_3140.JPGIMG_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C:\Users\34161\Desktop\IMG_3140.JPGIMG_3140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9763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212090</wp:posOffset>
            </wp:positionV>
            <wp:extent cx="1410970" cy="1880870"/>
            <wp:effectExtent l="63500" t="50800" r="62230" b="74930"/>
            <wp:wrapNone/>
            <wp:docPr id="6" name="图片 6" descr="C:\Users\34161\Desktop\IMG_3138.JPGIMG_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34161\Desktop\IMG_3138.JPGIMG_3138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180975</wp:posOffset>
            </wp:positionV>
            <wp:extent cx="1430020" cy="1906270"/>
            <wp:effectExtent l="63500" t="50800" r="55880" b="74930"/>
            <wp:wrapNone/>
            <wp:docPr id="10" name="图片 6" descr="C:\Users\34161\Desktop\IMG_3139.JPGIMG_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34161\Desktop\IMG_3139.JPGIMG_3139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3916045</wp:posOffset>
            </wp:positionH>
            <wp:positionV relativeFrom="paragraph">
              <wp:posOffset>94615</wp:posOffset>
            </wp:positionV>
            <wp:extent cx="1385570" cy="1847850"/>
            <wp:effectExtent l="63500" t="50800" r="62230" b="69850"/>
            <wp:wrapNone/>
            <wp:docPr id="11" name="图片 6" descr="C:\Users\34161\Desktop\IMG_3143.JPGIMG_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34161\Desktop\IMG_3143.JPGIMG_3143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80645</wp:posOffset>
            </wp:positionV>
            <wp:extent cx="1374775" cy="1832610"/>
            <wp:effectExtent l="63500" t="50800" r="60325" b="72390"/>
            <wp:wrapNone/>
            <wp:docPr id="12" name="图片 6" descr="C:\Users\34161\Desktop\IMG_3142.JPGIMG_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34161\Desktop\IMG_3142.JPGIMG_3142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52705</wp:posOffset>
            </wp:positionV>
            <wp:extent cx="1390015" cy="1852930"/>
            <wp:effectExtent l="63500" t="50800" r="57785" b="64770"/>
            <wp:wrapNone/>
            <wp:docPr id="13" name="图片 6" descr="C:\Users\34161\Desktop\IMG_3141.JPGIMG_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C:\Users\34161\Desktop\IMG_3141.JPGIMG_3141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Cs/>
          <w:color w:val="000000"/>
          <w:sz w:val="24"/>
          <w:u w:val="single"/>
          <w:lang w:val="en-US" w:eastAsia="zh-CN"/>
        </w:rPr>
        <w:t>家长朋友们好呀！最近雨天比较频繁，家长朋友们在接送宝贝们的路上要注意安全哟！同时，天气渐凉，宝贝们在家也要提醒多喝热水，适当增减衣物哦！希望我们的宝贝们每一天都能开开心心、健健康康的来到幼儿园里，度过幸福的时光。在这祝我们的大朋友们小朋友们周末愉快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家长朋友好！我们和孩子们一起生活、游戏、学习，也见证着孩子们的入园小点滴，我们小五班的孩子都表现的很棒！回家后，请你们多和孩子讲述幼儿园有趣的事情，并通过群相册让孩子看幼儿园活动的照片，并用积极的语言鼓励孩子，希望我们的合作能让孩子快速地适应幼儿园的生活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要了解信息请关注新桥中心幼儿园班级网站：http://www.xqyey.xbedu.net/html/node265361.html我们会将孩子在幼儿园活动的照片、每日动态、绘画作品、一周计划以及需要家长配合的通知等,不定期发布至班级网站，家长们可以及时关注，进一步了解孩子在幼儿园的活动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DMsImhkaWQiOiI3OGRmNzMxMjQ2YjZiNTE1OGE5NDg5ZTczZGJiY2Q5NiIsInVzZXJDb3VudCI6MjJ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22626D2"/>
    <w:rsid w:val="035A5275"/>
    <w:rsid w:val="038021CC"/>
    <w:rsid w:val="04143C87"/>
    <w:rsid w:val="041B280B"/>
    <w:rsid w:val="04422C27"/>
    <w:rsid w:val="046E6143"/>
    <w:rsid w:val="04DC70BE"/>
    <w:rsid w:val="05B37EFF"/>
    <w:rsid w:val="06302B36"/>
    <w:rsid w:val="07C06B02"/>
    <w:rsid w:val="0B3F483C"/>
    <w:rsid w:val="0CAD218B"/>
    <w:rsid w:val="0D320E3D"/>
    <w:rsid w:val="0E581FD3"/>
    <w:rsid w:val="0F261131"/>
    <w:rsid w:val="0F275432"/>
    <w:rsid w:val="102E16C6"/>
    <w:rsid w:val="1383227D"/>
    <w:rsid w:val="13DC26C2"/>
    <w:rsid w:val="147A54DE"/>
    <w:rsid w:val="14AC35C6"/>
    <w:rsid w:val="14AD6077"/>
    <w:rsid w:val="14C1519A"/>
    <w:rsid w:val="16E60F5C"/>
    <w:rsid w:val="190A3ABF"/>
    <w:rsid w:val="19B3334A"/>
    <w:rsid w:val="1AD53445"/>
    <w:rsid w:val="1D606E08"/>
    <w:rsid w:val="1E9F49C1"/>
    <w:rsid w:val="1EA54CA3"/>
    <w:rsid w:val="1EBE14FA"/>
    <w:rsid w:val="21CF4FD6"/>
    <w:rsid w:val="22C90142"/>
    <w:rsid w:val="247A47B6"/>
    <w:rsid w:val="24C53C66"/>
    <w:rsid w:val="24EA2059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6B27181"/>
    <w:rsid w:val="39464738"/>
    <w:rsid w:val="3B080F3D"/>
    <w:rsid w:val="3B5F384E"/>
    <w:rsid w:val="3D545A50"/>
    <w:rsid w:val="3EEF5FBA"/>
    <w:rsid w:val="40396024"/>
    <w:rsid w:val="416F1AF6"/>
    <w:rsid w:val="419D104A"/>
    <w:rsid w:val="43565DBD"/>
    <w:rsid w:val="44711E0B"/>
    <w:rsid w:val="44B84072"/>
    <w:rsid w:val="457D71CB"/>
    <w:rsid w:val="475542AB"/>
    <w:rsid w:val="48186905"/>
    <w:rsid w:val="48FF40E2"/>
    <w:rsid w:val="49175ED5"/>
    <w:rsid w:val="49946279"/>
    <w:rsid w:val="4B3B398A"/>
    <w:rsid w:val="4B503424"/>
    <w:rsid w:val="4B7728BF"/>
    <w:rsid w:val="4B9A6227"/>
    <w:rsid w:val="4C023E3E"/>
    <w:rsid w:val="4C0A0AA9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5AF7357"/>
    <w:rsid w:val="560C0097"/>
    <w:rsid w:val="56121AB8"/>
    <w:rsid w:val="57464786"/>
    <w:rsid w:val="5811161F"/>
    <w:rsid w:val="58781959"/>
    <w:rsid w:val="5A1869F9"/>
    <w:rsid w:val="5AE42486"/>
    <w:rsid w:val="5BB860DF"/>
    <w:rsid w:val="5BC11150"/>
    <w:rsid w:val="5BE53043"/>
    <w:rsid w:val="5D142F87"/>
    <w:rsid w:val="5D580B99"/>
    <w:rsid w:val="5EB61570"/>
    <w:rsid w:val="5F820850"/>
    <w:rsid w:val="610512BC"/>
    <w:rsid w:val="62581CFC"/>
    <w:rsid w:val="638F3C9B"/>
    <w:rsid w:val="64102FFC"/>
    <w:rsid w:val="64554FD3"/>
    <w:rsid w:val="678D2FAE"/>
    <w:rsid w:val="67B72417"/>
    <w:rsid w:val="68206977"/>
    <w:rsid w:val="684B7993"/>
    <w:rsid w:val="689C3573"/>
    <w:rsid w:val="69414B82"/>
    <w:rsid w:val="694A521D"/>
    <w:rsid w:val="69AB13A8"/>
    <w:rsid w:val="69EE1271"/>
    <w:rsid w:val="6B8D0587"/>
    <w:rsid w:val="6C0D43A6"/>
    <w:rsid w:val="6C855C80"/>
    <w:rsid w:val="6EC05B63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CD4F81"/>
    <w:rsid w:val="773F1A44"/>
    <w:rsid w:val="774F22A3"/>
    <w:rsid w:val="77717635"/>
    <w:rsid w:val="7A580DD2"/>
    <w:rsid w:val="7A9C52AE"/>
    <w:rsid w:val="7B9B7155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1415</Words>
  <Characters>1484</Characters>
  <Lines>10</Lines>
  <Paragraphs>2</Paragraphs>
  <TotalTime>65</TotalTime>
  <ScaleCrop>false</ScaleCrop>
  <LinksUpToDate>false</LinksUpToDate>
  <CharactersWithSpaces>1511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2023-09-15T06:16:55Z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CED4660024CA4A1EB283831ED1EF0D6C</vt:lpwstr>
  </property>
  <property fmtid="{D5CDD505-2E9C-101B-9397-08002B2CF9AE}" pid="5" name="commondata">
    <vt:lpwstr>eyJjb3VudCI6NywiaGRpZCI6IjgwMTFkOGIxOGI4YTJiZmJhMDYwMGRlZGE2MzM2NjlhIiwidXNlckNvdW50Ijo3fQ==</vt:lpwstr>
  </property>
</Properties>
</file>