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9月14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四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17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，5人病假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2.晨间来园：今天是宝贝们来园的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第四天啦</w:t>
      </w:r>
      <w:r>
        <w:rPr>
          <w:rFonts w:hint="eastAsia" w:ascii="宋体" w:hAnsi="宋体" w:cs="宋体"/>
          <w:bCs/>
          <w:color w:val="000000"/>
          <w:sz w:val="24"/>
        </w:rPr>
        <w:t>，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天气还是阴沉沉的，下着雨，但是我们的宝贝们却依旧阳光活泼！晨检完之后宝贝们独自走到班级，太棒啦！今天我们的宝贝都有着很好的情绪，能自己开开心心的游戏，今天黄宇哲、孙瀚哲、叶宸泽在刚进园时有点哭闹，但是慢慢地就能平复下来心情，和大家一起投入到游戏与活动中，每天都在进步呢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</w:t>
      </w:r>
      <w:r>
        <w:rPr>
          <w:rFonts w:ascii="宋体" w:hAnsi="宋体" w:eastAsia="宋体" w:cs="宋体"/>
          <w:b/>
          <w:bCs/>
          <w:sz w:val="32"/>
          <w:szCs w:val="32"/>
        </w:rPr>
        <w:t>活动：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骑小车</w:t>
      </w:r>
    </w:p>
    <w:p>
      <w:pPr>
        <w:spacing w:line="40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1073"/>
        </w:tabs>
        <w:spacing w:line="400" w:lineRule="exact"/>
        <w:ind w:firstLine="480" w:firstLineChars="2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户外活动玩的是骑车子，宝贝们都很开心，当前面一排的宝贝们骑车出发了之后，在等待的宝贝们会为他们喊加油，回来的时候会欢呼！场面别提多热闹了。骑车子的过程中，宝贝们能用小脚往前蹬，拐弯的时候控制的也很不错，一来一回，玩得不亦乐乎！</w:t>
      </w: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41275</wp:posOffset>
            </wp:positionV>
            <wp:extent cx="2029460" cy="1521460"/>
            <wp:effectExtent l="88900" t="76200" r="78740" b="91440"/>
            <wp:wrapNone/>
            <wp:docPr id="3" name="图片 6" descr="C:\Users\34161\Desktop\IMG_3054.JPGIMG_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IMG_3054.JPGIMG_305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47625</wp:posOffset>
            </wp:positionV>
            <wp:extent cx="2029460" cy="1521460"/>
            <wp:effectExtent l="88900" t="76200" r="78740" b="91440"/>
            <wp:wrapNone/>
            <wp:docPr id="4" name="图片 6" descr="C:\Users\34161\Desktop\IMG_3056.JPGIMG_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IMG_3056.JPGIMG_30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40640</wp:posOffset>
            </wp:positionV>
            <wp:extent cx="2029460" cy="1522095"/>
            <wp:effectExtent l="88900" t="76200" r="78740" b="90805"/>
            <wp:wrapNone/>
            <wp:docPr id="2" name="图片 6" descr="C:\Users\34161\Desktop\IMG_3051.JPGIMG_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IMG_3051.JPGIMG_305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140970</wp:posOffset>
            </wp:positionV>
            <wp:extent cx="2052320" cy="1539240"/>
            <wp:effectExtent l="101600" t="76200" r="93980" b="99060"/>
            <wp:wrapNone/>
            <wp:docPr id="7" name="图片 6" descr="C:\Users\34161\Desktop\IMG_3064.JPGIMG_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IMG_3064.JPGIMG_306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173990</wp:posOffset>
            </wp:positionV>
            <wp:extent cx="1989455" cy="1492250"/>
            <wp:effectExtent l="101600" t="76200" r="93345" b="95250"/>
            <wp:wrapNone/>
            <wp:docPr id="8" name="图片 6" descr="C:\Users\34161\Desktop\IMG_3065.JPGIMG_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IMG_3065.JPGIMG_306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167640</wp:posOffset>
            </wp:positionV>
            <wp:extent cx="2059940" cy="1544955"/>
            <wp:effectExtent l="101600" t="76200" r="99060" b="93345"/>
            <wp:wrapNone/>
            <wp:docPr id="9" name="图片 6" descr="C:\Users\34161\Desktop\IMG_3063.JPGIMG_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IMG_3063.JPGIMG_306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240" w:lineRule="auto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点心我们喝的是热乎乎的牛奶，还有香喷喷的闲趣/曲奇饼干，还有软乎乎的切片面包哦，宝贝们吃得都很认真，牛奶也都按个人所需喝完了。今天小朋友表现得都很棒，希望明天我们的宝贝仍然能够品尝我们美味的点心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今天的午餐吃的葡萄干蒸饭、黄瓜炒肉片、小香芹炒香干、黑木耳肚肺汤。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饭吃完了，菜有剩余，汤喝完了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饭吃了1/2 菜吃完了（肉不吃）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饭吃完了，菜吃了1/2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饭吃了1/2 菜吃完了，汤剩一点点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饭吃完了，菜吃了1/4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饭吃完了，菜有剩余，汤喝完了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饭吃完了，菜有剩余，汤喝完了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饭吃完了，菜吃了一点点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饭吃完了，菜剩一点点，汤喝完了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饭和菜都只剩一点点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饭吃完了，菜吃了1/4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饭菜吃了1/4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饭吃完了，菜吃了一点点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饭吃了1/2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饭吃完了（喂吃） 菜剩一半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240" w:lineRule="auto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872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3110230</wp:posOffset>
            </wp:positionV>
            <wp:extent cx="2294890" cy="1720850"/>
            <wp:effectExtent l="114300" t="88900" r="105410" b="107950"/>
            <wp:wrapSquare wrapText="bothSides"/>
            <wp:docPr id="24" name="图片 24" descr="IMG_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3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72085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9744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3112770</wp:posOffset>
            </wp:positionV>
            <wp:extent cx="2249805" cy="1687195"/>
            <wp:effectExtent l="101600" t="88900" r="99695" b="103505"/>
            <wp:wrapSquare wrapText="bothSides"/>
            <wp:docPr id="25" name="图片 25" descr="IMG_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30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871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7696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1265555</wp:posOffset>
            </wp:positionV>
            <wp:extent cx="2140585" cy="1605915"/>
            <wp:effectExtent l="114300" t="88900" r="107315" b="108585"/>
            <wp:wrapSquare wrapText="bothSides"/>
            <wp:docPr id="23" name="图片 23" descr="IMG_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0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6059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6672" behindDoc="0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1237615</wp:posOffset>
            </wp:positionV>
            <wp:extent cx="2051685" cy="1644015"/>
            <wp:effectExtent l="114300" t="88900" r="107315" b="108585"/>
            <wp:wrapSquare wrapText="bothSides"/>
            <wp:docPr id="22" name="图片 22" descr="IMG_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0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6440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1265555</wp:posOffset>
            </wp:positionV>
            <wp:extent cx="2131695" cy="1598930"/>
            <wp:effectExtent l="114300" t="88900" r="103505" b="102870"/>
            <wp:wrapSquare wrapText="bothSides"/>
            <wp:docPr id="21" name="图片 21" descr="IMG_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0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5989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-711200</wp:posOffset>
            </wp:positionV>
            <wp:extent cx="2082800" cy="1651000"/>
            <wp:effectExtent l="114300" t="88900" r="101600" b="101600"/>
            <wp:wrapSquare wrapText="bothSides"/>
            <wp:docPr id="20" name="图片 20" descr="IMG_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0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6510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-717550</wp:posOffset>
            </wp:positionV>
            <wp:extent cx="2016760" cy="1659890"/>
            <wp:effectExtent l="114300" t="88900" r="104140" b="105410"/>
            <wp:wrapSquare wrapText="bothSides"/>
            <wp:docPr id="17" name="图片 17" descr="IMG_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0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6598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-702310</wp:posOffset>
            </wp:positionV>
            <wp:extent cx="2205990" cy="1654175"/>
            <wp:effectExtent l="114300" t="88900" r="105410" b="111125"/>
            <wp:wrapSquare wrapText="bothSides"/>
            <wp:docPr id="16" name="图片 16" descr="IMG_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0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6541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240" w:lineRule="auto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在今天的午睡活动中，小朋友们都能够很快地躺下来，很棒哟！今天吴彧辰、何清墨、吴歆悦、马朵艺、刘芷桐、张妤、周泽琦、黄宇哲、张子熠、刘宸汐、吴曦陌、叶宸泽、方书彦、邱梓安、陆明轩小朋友们都能够睡着，很不错哦！于悠小朋友今天是由老师抱着哄睡着的，希望之后宝贝可以独立睡觉哦！也</w:t>
      </w:r>
      <w:bookmarkStart w:id="0" w:name="_GoBack"/>
      <w:bookmarkEnd w:id="0"/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希望明天别的小朋友也都能够睡一个香香的午觉呀！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92710</wp:posOffset>
            </wp:positionV>
            <wp:extent cx="1397635" cy="1865630"/>
            <wp:effectExtent l="63500" t="50800" r="62865" b="64770"/>
            <wp:wrapNone/>
            <wp:docPr id="5" name="图片 6" descr="C:\Users\34161\Desktop\2BA2C5CAC8A3BE588598EAB3CDCEFF62.png2BA2C5CAC8A3BE588598EAB3CDCEF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C:\Users\34161\Desktop\2BA2C5CAC8A3BE588598EAB3CDCEFF62.png2BA2C5CAC8A3BE588598EAB3CDCEFF6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9763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71120</wp:posOffset>
            </wp:positionV>
            <wp:extent cx="1410970" cy="1883410"/>
            <wp:effectExtent l="63500" t="50800" r="62230" b="72390"/>
            <wp:wrapNone/>
            <wp:docPr id="6" name="图片 6" descr="C:\Users\34161\Desktop\01A91B0C6CF0DBF7B030D8AEE862B282.png01A91B0C6CF0DBF7B030D8AEE862B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01A91B0C6CF0DBF7B030D8AEE862B282.png01A91B0C6CF0DBF7B030D8AEE862B28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71120</wp:posOffset>
            </wp:positionV>
            <wp:extent cx="1430020" cy="1909445"/>
            <wp:effectExtent l="63500" t="50800" r="55880" b="71755"/>
            <wp:wrapNone/>
            <wp:docPr id="10" name="图片 6" descr="C:\Users\34161\Desktop\D3756AA52031A87F936A6E8C703E914D.pngD3756AA52031A87F936A6E8C703E9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34161\Desktop\D3756AA52031A87F936A6E8C703E914D.pngD3756AA52031A87F936A6E8C703E914D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187325</wp:posOffset>
            </wp:positionV>
            <wp:extent cx="1374775" cy="1835150"/>
            <wp:effectExtent l="63500" t="50800" r="60325" b="69850"/>
            <wp:wrapNone/>
            <wp:docPr id="12" name="图片 6" descr="C:\Users\34161\Desktop\001DD3000FFAA279C520F201017A74AB.png001DD3000FFAA279C520F201017A7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34161\Desktop\001DD3000FFAA279C520F201017A74AB.png001DD3000FFAA279C520F201017A74AB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-349885</wp:posOffset>
            </wp:positionV>
            <wp:extent cx="1386205" cy="1847850"/>
            <wp:effectExtent l="63500" t="50800" r="61595" b="69850"/>
            <wp:wrapNone/>
            <wp:docPr id="11" name="图片 6" descr="C:\Users\34161\Desktop\IMG_3101.JPGIMG_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34161\Desktop\IMG_3101.JPGIMG_310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-330200</wp:posOffset>
            </wp:positionV>
            <wp:extent cx="1390015" cy="1856105"/>
            <wp:effectExtent l="63500" t="50800" r="57785" b="74295"/>
            <wp:wrapNone/>
            <wp:docPr id="13" name="图片 6" descr="C:\Users\34161\Desktop\5A24AB7FA8215B786548B83CBBFD545A.png5A24AB7FA8215B786548B83CBBFD5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C:\Users\34161\Desktop\5A24AB7FA8215B786548B83CBBFD545A.png5A24AB7FA8215B786548B83CBBFD545A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Cs/>
          <w:color w:val="000000"/>
          <w:sz w:val="24"/>
          <w:u w:val="single"/>
          <w:lang w:val="en-US" w:eastAsia="zh-CN"/>
        </w:rPr>
        <w:t>家长朋友们好呀！最近雨天比较频繁，家长朋友们在接送宝贝们的路上要注意安全哟！同时，天气渐凉，宝贝们在家也要提醒多喝热水，适当增减衣物哦！希望我们的宝贝们每一天都能开开心心、健健康康的来到幼儿园里，度过幸福的时光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五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DAsImhkaWQiOiI3OGRmNzMxMjQ2YjZiNTE1OGE5NDg5ZTczZGJiY2Q5NiIsInVzZXJDb3VudCI6MTl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5A5275"/>
    <w:rsid w:val="038021CC"/>
    <w:rsid w:val="04143C87"/>
    <w:rsid w:val="041B280B"/>
    <w:rsid w:val="04422C27"/>
    <w:rsid w:val="046E6143"/>
    <w:rsid w:val="04DC70BE"/>
    <w:rsid w:val="05B37EFF"/>
    <w:rsid w:val="06302B36"/>
    <w:rsid w:val="0B3F483C"/>
    <w:rsid w:val="0CAD218B"/>
    <w:rsid w:val="0E581FD3"/>
    <w:rsid w:val="0F261131"/>
    <w:rsid w:val="0F275432"/>
    <w:rsid w:val="102E16C6"/>
    <w:rsid w:val="1383227D"/>
    <w:rsid w:val="13DC26C2"/>
    <w:rsid w:val="147A54DE"/>
    <w:rsid w:val="14AC35C6"/>
    <w:rsid w:val="14AD6077"/>
    <w:rsid w:val="14C1519A"/>
    <w:rsid w:val="16E60F5C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9464738"/>
    <w:rsid w:val="3B080F3D"/>
    <w:rsid w:val="3B5F384E"/>
    <w:rsid w:val="3D545A50"/>
    <w:rsid w:val="3EEF5FBA"/>
    <w:rsid w:val="40396024"/>
    <w:rsid w:val="416F1AF6"/>
    <w:rsid w:val="419D104A"/>
    <w:rsid w:val="43565DBD"/>
    <w:rsid w:val="44711E0B"/>
    <w:rsid w:val="44B84072"/>
    <w:rsid w:val="457D71CB"/>
    <w:rsid w:val="475542AB"/>
    <w:rsid w:val="48186905"/>
    <w:rsid w:val="48FF40E2"/>
    <w:rsid w:val="49175ED5"/>
    <w:rsid w:val="49946279"/>
    <w:rsid w:val="4B3B398A"/>
    <w:rsid w:val="4B503424"/>
    <w:rsid w:val="4B7728BF"/>
    <w:rsid w:val="4B9A6227"/>
    <w:rsid w:val="4C023E3E"/>
    <w:rsid w:val="4C0A0AA9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6121AB8"/>
    <w:rsid w:val="57464786"/>
    <w:rsid w:val="5811161F"/>
    <w:rsid w:val="58781959"/>
    <w:rsid w:val="5A1869F9"/>
    <w:rsid w:val="5AE42486"/>
    <w:rsid w:val="5BB860DF"/>
    <w:rsid w:val="5BE53043"/>
    <w:rsid w:val="5D142F87"/>
    <w:rsid w:val="5D580B99"/>
    <w:rsid w:val="5EB61570"/>
    <w:rsid w:val="5F820850"/>
    <w:rsid w:val="610512BC"/>
    <w:rsid w:val="62581CFC"/>
    <w:rsid w:val="638F3C9B"/>
    <w:rsid w:val="64102FFC"/>
    <w:rsid w:val="64554FD3"/>
    <w:rsid w:val="678D2FAE"/>
    <w:rsid w:val="67B72417"/>
    <w:rsid w:val="68206977"/>
    <w:rsid w:val="684B7993"/>
    <w:rsid w:val="689C3573"/>
    <w:rsid w:val="69414B82"/>
    <w:rsid w:val="694A521D"/>
    <w:rsid w:val="69AB13A8"/>
    <w:rsid w:val="69EE1271"/>
    <w:rsid w:val="6B8D0587"/>
    <w:rsid w:val="6C0D43A6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1230</Words>
  <Characters>1308</Characters>
  <Lines>10</Lines>
  <Paragraphs>2</Paragraphs>
  <TotalTime>10</TotalTime>
  <ScaleCrop>false</ScaleCrop>
  <LinksUpToDate>false</LinksUpToDate>
  <CharactersWithSpaces>1386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2023-09-14T05:51:22Z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CED4660024CA4A1EB283831ED1EF0D6C</vt:lpwstr>
  </property>
  <property fmtid="{D5CDD505-2E9C-101B-9397-08002B2CF9AE}" pid="5" name="commondata">
    <vt:lpwstr>eyJjb3VudCI6NywiaGRpZCI6IjgwMTFkOGIxOGI4YTJiZmJhMDYwMGRlZGE2MzM2NjlhIiwidXNlckNvdW50Ijo3fQ==</vt:lpwstr>
  </property>
</Properties>
</file>