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default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3090</w:t>
      </w:r>
      <w:r>
        <w:rPr>
          <w:rStyle w:val="12"/>
          <w:rFonts w:hint="default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eastAsia="zh-CN" w:bidi="ar"/>
          <w14:textFill>
            <w14:solidFill>
              <w14:schemeClr w14:val="tx2"/>
            </w14:solidFill>
          </w14:textFill>
        </w:rPr>
        <w:t>1</w:t>
      </w:r>
      <w:r>
        <w:rPr>
          <w:rStyle w:val="12"/>
          <w:rFonts w:hint="default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小一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，共有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19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人来园，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人请假。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3"/>
        <w:gridCol w:w="1145"/>
        <w:gridCol w:w="1391"/>
        <w:gridCol w:w="1536"/>
        <w:gridCol w:w="700"/>
        <w:gridCol w:w="591"/>
        <w:gridCol w:w="573"/>
        <w:gridCol w:w="1682"/>
        <w:gridCol w:w="1089"/>
      </w:tblGrid>
      <w:tr>
        <w:tc>
          <w:tcPr>
            <w:tcW w:w="803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45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391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入园情绪</w:t>
            </w:r>
          </w:p>
        </w:tc>
        <w:tc>
          <w:tcPr>
            <w:tcW w:w="1536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早点</w:t>
            </w:r>
          </w:p>
        </w:tc>
        <w:tc>
          <w:tcPr>
            <w:tcW w:w="1864" w:type="dxa"/>
            <w:gridSpan w:val="3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682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089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午点</w:t>
            </w:r>
          </w:p>
        </w:tc>
      </w:tr>
      <w:tr>
        <w:tc>
          <w:tcPr>
            <w:tcW w:w="803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45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91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36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0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5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573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682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89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3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3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杨雨涵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  <w:t>➕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  <w:t>➕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8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682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c>
          <w:tcPr>
            <w:tcW w:w="80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53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70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682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8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Hans" w:bidi="ar"/>
        </w:rPr>
        <w:t>早点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今天早晨我们喝的是纯牛奶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吃的是大喜来切片面包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9"/>
        <w:gridCol w:w="3169"/>
        <w:gridCol w:w="3176"/>
      </w:tblGrid>
      <w:tr>
        <w:trPr>
          <w:trHeight w:val="2550" w:hRule="atLeast"/>
        </w:trPr>
        <w:tc>
          <w:tcPr>
            <w:tcW w:w="3169" w:type="dxa"/>
          </w:tcPr>
          <w:p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-1239520</wp:posOffset>
                  </wp:positionV>
                  <wp:extent cx="1875790" cy="1408430"/>
                  <wp:effectExtent l="0" t="0" r="3810" b="13970"/>
                  <wp:wrapTopAndBottom/>
                  <wp:docPr id="3" name="图片 3" descr="FA7AACBE-36D2-4451-B4E7-9EAA5CBAA490_1_105_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A7AACBE-36D2-4451-B4E7-9EAA5CBAA490_1_105_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90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9" w:type="dxa"/>
          </w:tcPr>
          <w:p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-1239520</wp:posOffset>
                  </wp:positionV>
                  <wp:extent cx="1875790" cy="1408430"/>
                  <wp:effectExtent l="0" t="0" r="3810" b="13970"/>
                  <wp:wrapTopAndBottom/>
                  <wp:docPr id="5" name="图片 5" descr="4D2D2CD2-87D5-405F-A67F-20CE0C4CEDA2_1_105_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D2D2CD2-87D5-405F-A67F-20CE0C4CEDA2_1_105_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90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6" w:type="dxa"/>
          </w:tcPr>
          <w:p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-1239520</wp:posOffset>
                  </wp:positionV>
                  <wp:extent cx="1875790" cy="1408430"/>
                  <wp:effectExtent l="0" t="0" r="3810" b="13970"/>
                  <wp:wrapTopAndBottom/>
                  <wp:docPr id="6" name="图片 6" descr="D75DFA85-96C1-4CBD-AA59-0EF67879A3ED_1_105_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75DFA85-96C1-4CBD-AA59-0EF67879A3ED_1_105_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90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Hans" w:bidi="ar"/>
        </w:rPr>
        <w:t>户外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今天我们来到了中操场的综合区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老师将蘑菇桩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圈圈和栏杆组合在一起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9"/>
        <w:gridCol w:w="3169"/>
        <w:gridCol w:w="3176"/>
      </w:tblGrid>
      <w:tr>
        <w:trPr>
          <w:trHeight w:val="2550" w:hRule="atLeast"/>
        </w:trPr>
        <w:tc>
          <w:tcPr>
            <w:tcW w:w="3169" w:type="dxa"/>
          </w:tcPr>
          <w:p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-1239520</wp:posOffset>
                  </wp:positionV>
                  <wp:extent cx="1872615" cy="1406525"/>
                  <wp:effectExtent l="0" t="0" r="6985" b="15875"/>
                  <wp:wrapTopAndBottom/>
                  <wp:docPr id="16" name="图片 16" descr="79611BBE-9A9F-4096-B66E-D5E825F079A1_1_105_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79611BBE-9A9F-4096-B66E-D5E825F079A1_1_105_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9" w:type="dxa"/>
          </w:tcPr>
          <w:p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-1239520</wp:posOffset>
                  </wp:positionV>
                  <wp:extent cx="1872615" cy="1406525"/>
                  <wp:effectExtent l="0" t="0" r="6985" b="15875"/>
                  <wp:wrapTopAndBottom/>
                  <wp:docPr id="17" name="图片 17" descr="B04A6A98-76E4-4100-A45A-19FC9DE77423_1_105_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B04A6A98-76E4-4100-A45A-19FC9DE77423_1_105_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6" w:type="dxa"/>
          </w:tcPr>
          <w:p>
            <w:pPr>
              <w:spacing w:line="360" w:lineRule="exac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-1239520</wp:posOffset>
                  </wp:positionV>
                  <wp:extent cx="1872615" cy="1406525"/>
                  <wp:effectExtent l="0" t="0" r="6985" b="15875"/>
                  <wp:wrapTopAndBottom/>
                  <wp:docPr id="18" name="图片 18" descr="51332C42-C5F2-4F81-A99C-7E6566245864_1_105_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51332C42-C5F2-4F81-A99C-7E6566245864_1_105_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Hans" w:bidi="ar"/>
        </w:rPr>
        <w:t>午餐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>
      <w:pPr>
        <w:numPr>
          <w:ilvl w:val="0"/>
          <w:numId w:val="0"/>
        </w:numPr>
        <w:ind w:leftChars="0" w:firstLine="480" w:firstLineChars="200"/>
        <w:jc w:val="left"/>
        <w:rPr>
          <w:rStyle w:val="12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今天中午我们吃的是番茄炒肉片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芹菜豆干和黑木耳猪肚汤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875790" cy="1408430"/>
                  <wp:effectExtent l="0" t="0" r="3810" b="13970"/>
                  <wp:docPr id="7" name="图片 7" descr="DD80FA82-5360-406B-9B28-A92B71129F06_1_105_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D80FA82-5360-406B-9B28-A92B71129F06_1_105_c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90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878965" cy="1410970"/>
                  <wp:effectExtent l="0" t="0" r="635" b="11430"/>
                  <wp:docPr id="8" name="图片 8" descr="19A7BFBD-8AC7-434A-BF92-F6BE4024D03A_1_105_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9A7BFBD-8AC7-434A-BF92-F6BE4024D03A_1_105_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965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878965" cy="1410970"/>
                  <wp:effectExtent l="0" t="0" r="635" b="11430"/>
                  <wp:docPr id="9" name="图片 9" descr="FF24BAC5-BF13-43A5-9833-7EFB5782B841_1_105_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FF24BAC5-BF13-43A5-9833-7EFB5782B841_1_105_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965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eastAsia="zh-Hans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Cochin-BoldItalic">
    <w:panose1 w:val="02000603020000020003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438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BA7A8E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ABEC04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3FFFF2CC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7FF9574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E1ABC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9EFBBB29"/>
    <w:rsid w:val="ACE3B63A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EFFF1D87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69FFE"/>
    <w:rsid w:val="FD7EA79E"/>
    <w:rsid w:val="FDDFC22F"/>
    <w:rsid w:val="FDFF5E44"/>
    <w:rsid w:val="FEFD0C6D"/>
    <w:rsid w:val="FEFFD42C"/>
    <w:rsid w:val="FF2FB26B"/>
    <w:rsid w:val="FFEE4FCC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487</Words>
  <Characters>509</Characters>
  <Lines>1</Lines>
  <Paragraphs>1</Paragraphs>
  <TotalTime>0</TotalTime>
  <ScaleCrop>false</ScaleCrop>
  <LinksUpToDate>false</LinksUpToDate>
  <CharactersWithSpaces>511</CharactersWithSpaces>
  <Application>WPS Office_5.4.1.7920_F1E327BC-269C-435d-A152-05C5408002CA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2021-04-23T19:17:00Z</dcterms:created>
  <dc:creator>yixuange</dc:creator>
  <cp:lastModifiedBy>陈丶清凉</cp:lastModifiedBy>
  <cp:lastPrinted>2023-02-16T15:53:00Z</cp:lastPrinted>
  <dcterms:modified xsi:type="dcterms:W3CDTF">2023-09-15T13:22:53Z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2052-5.4.1.7920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CFA28F42658F1DD481E10365D58F49D0_43</vt:lpwstr>
  </property>
  <property fmtid="{D5CDD505-2E9C-101B-9397-08002B2CF9AE}" pid="5" name="commondata">
    <vt:lpwstr>eyJjb3VudCI6MSwiaGRpZCI6ImY1YTRiYjFlZmU4OGYxYWFmYWFhYjMwZDg5MGFkZGZlIiwidXNlckNvdW50IjoxfQ==</vt:lpwstr>
  </property>
</Properties>
</file>