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30908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7620" b="63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722755" cy="969010"/>
            <wp:effectExtent l="0" t="0" r="4445" b="889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969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454785" cy="968375"/>
            <wp:effectExtent l="0" t="0" r="5715" b="9525"/>
            <wp:docPr id="18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54785" cy="968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今日星期五，共有20人来园，2人请假。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081"/>
        <w:gridCol w:w="1234"/>
        <w:gridCol w:w="1703"/>
        <w:gridCol w:w="695"/>
        <w:gridCol w:w="696"/>
        <w:gridCol w:w="571"/>
        <w:gridCol w:w="1661"/>
        <w:gridCol w:w="107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250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728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864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8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89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250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728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0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59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5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8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89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25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2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面包剩1/3</w:t>
            </w:r>
          </w:p>
        </w:tc>
        <w:tc>
          <w:tcPr>
            <w:tcW w:w="70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  <w:r>
              <w:rPr>
                <w:rFonts w:hint="eastAsia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（13点16睡）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25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2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  <w:r>
              <w:rPr>
                <w:rFonts w:hint="eastAsia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（13点28睡）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25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2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25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2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面包剩1/2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25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2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+1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  <w:r>
              <w:rPr>
                <w:rFonts w:hint="eastAsia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（13点10睡）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25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72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25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72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25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2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面包剩1/3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肉⭕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25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2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25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2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  <w:r>
              <w:rPr>
                <w:rFonts w:hint="eastAsia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（13点40睡）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25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2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25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2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+1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25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2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25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2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25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2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肉⭕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25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2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25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2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肉⭕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  <w:r>
              <w:rPr>
                <w:rFonts w:hint="eastAsia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（13点03睡）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25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2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+1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25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2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肉⭕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25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2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25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2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25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2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0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蔬⭕</w:t>
            </w:r>
          </w:p>
        </w:tc>
        <w:tc>
          <w:tcPr>
            <w:tcW w:w="573" w:type="dxa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8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8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今天我们户外活动的场地在</w:t>
      </w: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Hans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前</w:t>
      </w: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操场，户外活动的内容为</w:t>
      </w: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滑滑梯</w:t>
      </w: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，</w:t>
      </w: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Hans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今天是小朋友们第</w:t>
      </w: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二</w:t>
      </w: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Hans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次</w:t>
      </w: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在幼儿园玩</w:t>
      </w: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滑滑梯游戏啦。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51025" cy="1388745"/>
                  <wp:effectExtent l="0" t="0" r="3175" b="8255"/>
                  <wp:docPr id="11" name="图片 11" descr="IMG_8965(20230908-13190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8965(20230908-131900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025" cy="138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2" name="图片 12" descr="IMG_8967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8967(2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2080"/>
                  <wp:effectExtent l="0" t="0" r="10160" b="7620"/>
                  <wp:docPr id="13" name="图片 13" descr="IMG_8991(20230908-13442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8991(20230908-13442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2080"/>
                  <wp:effectExtent l="0" t="0" r="10160" b="7620"/>
                  <wp:docPr id="16" name="图片 16" descr="IMG_8994(20230908-13445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8994(20230908-13445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2080"/>
                  <wp:effectExtent l="0" t="0" r="10160" b="7620"/>
                  <wp:docPr id="14" name="图片 14" descr="IMG_8992(20230908-13443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8992(20230908-134430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2080"/>
                  <wp:effectExtent l="0" t="0" r="10160" b="7620"/>
                  <wp:docPr id="15" name="图片 15" descr="IMG_8993(20230908-13444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8993(20230908-134443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安全：消防安全小知识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0"/>
        </w:numPr>
        <w:ind w:leftChars="0" w:firstLine="480" w:firstLineChars="200"/>
        <w:jc w:val="left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Style w:val="11"/>
          <w:rFonts w:hint="eastAsia" w:ascii="宋体" w:hAnsi="宋体" w:eastAsia="宋体" w:cs="宋体"/>
          <w:sz w:val="24"/>
          <w:szCs w:val="24"/>
          <w:lang w:val="en-US" w:eastAsia="zh-CN"/>
        </w:rPr>
        <w:t>为了</w:t>
      </w:r>
      <w:r>
        <w:rPr>
          <w:rStyle w:val="11"/>
          <w:rFonts w:ascii="宋体" w:hAnsi="宋体" w:eastAsia="宋体" w:cs="宋体"/>
          <w:sz w:val="24"/>
          <w:szCs w:val="24"/>
        </w:rPr>
        <w:t>加强幼儿的安全意识</w:t>
      </w:r>
      <w:r>
        <w:rPr>
          <w:rStyle w:val="11"/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Style w:val="11"/>
          <w:rFonts w:hint="eastAsia" w:ascii="宋体" w:hAnsi="宋体" w:eastAsia="宋体" w:cs="宋体"/>
          <w:sz w:val="24"/>
          <w:szCs w:val="24"/>
          <w:lang w:val="en-US" w:eastAsia="zh-CN"/>
        </w:rPr>
        <w:t>让</w:t>
      </w:r>
      <w:r>
        <w:rPr>
          <w:rStyle w:val="11"/>
          <w:rFonts w:ascii="宋体" w:hAnsi="宋体" w:eastAsia="宋体" w:cs="宋体"/>
          <w:sz w:val="24"/>
          <w:szCs w:val="24"/>
        </w:rPr>
        <w:t>幼儿正确的认识和了解火，以及火灾的危害。</w:t>
      </w:r>
      <w:r>
        <w:rPr>
          <w:rStyle w:val="11"/>
          <w:rFonts w:hint="eastAsia" w:ascii="宋体" w:hAnsi="宋体" w:eastAsia="宋体" w:cs="宋体"/>
          <w:sz w:val="24"/>
          <w:szCs w:val="24"/>
          <w:lang w:val="en-US" w:eastAsia="zh-CN"/>
        </w:rPr>
        <w:t>我们开展了安全活动，引导小朋友们知道并</w:t>
      </w:r>
      <w:r>
        <w:rPr>
          <w:rStyle w:val="11"/>
          <w:rFonts w:ascii="宋体" w:hAnsi="宋体" w:eastAsia="宋体" w:cs="宋体"/>
          <w:sz w:val="24"/>
          <w:szCs w:val="24"/>
        </w:rPr>
        <w:t>记住火警</w:t>
      </w:r>
      <w:r>
        <w:rPr>
          <w:rStyle w:val="11"/>
          <w:rFonts w:hint="eastAsia" w:ascii="宋体" w:hAnsi="宋体" w:eastAsia="宋体" w:cs="宋体"/>
          <w:sz w:val="24"/>
          <w:szCs w:val="24"/>
          <w:lang w:val="en-US" w:eastAsia="zh-CN"/>
        </w:rPr>
        <w:t>电话——</w:t>
      </w:r>
      <w:r>
        <w:rPr>
          <w:rStyle w:val="11"/>
          <w:rFonts w:ascii="宋体" w:hAnsi="宋体" w:eastAsia="宋体" w:cs="宋体"/>
          <w:sz w:val="24"/>
          <w:szCs w:val="24"/>
        </w:rPr>
        <w:t>119。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6"/>
        <w:gridCol w:w="3169"/>
        <w:gridCol w:w="316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3" name="图片 3" descr="IMG_898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8988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6" name="图片 6" descr="IMG_897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8974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8" name="图片 8" descr="IMG_898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8987(1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74520" cy="1405890"/>
                  <wp:effectExtent l="0" t="0" r="5080" b="3810"/>
                  <wp:docPr id="9" name="图片 9" descr="IMG_8985(20230908-13190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8985(20230908-131900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520" cy="140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7" name="图片 7" descr="IMG_8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898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0" name="图片 10" descr="IMG_897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8976(1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温馨提示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1"/>
        </w:numPr>
        <w:jc w:val="both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2023.9---2024.1秋学期幼儿伙食费预收100天（多退少补），收费标准12元.生/天，合计1200元。</w:t>
      </w:r>
    </w:p>
    <w:p>
      <w:pPr>
        <w:numPr>
          <w:ilvl w:val="0"/>
          <w:numId w:val="1"/>
        </w:numPr>
        <w:jc w:val="both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本周不统一带被子回家。如有需要带被子的小朋友，两点前私聊班级老师。（两周带一次被子）</w:t>
      </w:r>
    </w:p>
    <w:p>
      <w:pPr>
        <w:numPr>
          <w:ilvl w:val="0"/>
          <w:numId w:val="1"/>
        </w:numPr>
        <w:jc w:val="both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今天是星期五，我们不开展全托不夜宿班活动，请接送的家长3:30 准时接孩子回家哦！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 </w:t>
      </w:r>
    </w:p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5F6501B"/>
    <w:multiLevelType w:val="singleLevel"/>
    <w:tmpl w:val="15F6501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TEsImhkaWQiOiJmNWE0YmIxZWZlODhmMWFhZmFhYWIzMGQ4OTBhZGRmZSIsInVzZXJDb3VudCI6OTF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0E3966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BFEC284"/>
    <w:rsid w:val="6C4158B3"/>
    <w:rsid w:val="6C673D31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0A44203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487</Words>
  <Characters>509</Characters>
  <Lines>1</Lines>
  <Paragraphs>1</Paragraphs>
  <TotalTime>2</TotalTime>
  <ScaleCrop>false</ScaleCrop>
  <LinksUpToDate>false</LinksUpToDate>
  <CharactersWithSpaces>511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2023-02-14T23:53:00Z</cp:lastPrinted>
  <dcterms:modified xsi:type="dcterms:W3CDTF">2023-09-08T05:51:05Z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