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36"/>
          <w:szCs w:val="36"/>
          <w:u w:val="single"/>
        </w:rPr>
      </w:pPr>
      <w:bookmarkStart w:id="0" w:name="_GoBack"/>
      <w:bookmarkEnd w:id="0"/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9月11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cs="宋体" w:eastAsiaTheme="minorEastAsia"/>
          <w:bCs/>
          <w:color w:val="000000"/>
          <w:sz w:val="24"/>
          <w:lang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1.幼儿来园人数：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小五班</w:t>
      </w:r>
      <w:r>
        <w:rPr>
          <w:rFonts w:hint="eastAsia" w:ascii="宋体" w:hAnsi="宋体" w:cs="宋体"/>
          <w:bCs/>
          <w:color w:val="000000"/>
          <w:sz w:val="24"/>
        </w:rPr>
        <w:t>应到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22</w:t>
      </w:r>
      <w:r>
        <w:rPr>
          <w:rFonts w:hint="eastAsia" w:ascii="宋体" w:hAnsi="宋体" w:cs="宋体"/>
          <w:bCs/>
          <w:color w:val="000000"/>
          <w:sz w:val="24"/>
        </w:rPr>
        <w:t>人，实到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19</w:t>
      </w:r>
      <w:r>
        <w:rPr>
          <w:rFonts w:hint="eastAsia" w:ascii="宋体" w:hAnsi="宋体" w:cs="宋体"/>
          <w:bCs/>
          <w:color w:val="000000"/>
          <w:sz w:val="24"/>
        </w:rPr>
        <w:t>人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，3人病假</w:t>
      </w:r>
      <w:r>
        <w:rPr>
          <w:rFonts w:hint="eastAsia" w:ascii="宋体" w:hAnsi="宋体" w:cs="宋体"/>
          <w:bCs/>
          <w:color w:val="000000"/>
          <w:sz w:val="24"/>
          <w:lang w:eastAsia="zh-CN"/>
        </w:rPr>
        <w:t>。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2.晨间来园：今天是宝贝们来园的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第二周啦</w:t>
      </w:r>
      <w:r>
        <w:rPr>
          <w:rFonts w:hint="eastAsia" w:ascii="宋体" w:hAnsi="宋体" w:cs="宋体"/>
          <w:bCs/>
          <w:color w:val="000000"/>
          <w:sz w:val="24"/>
        </w:rPr>
        <w:t>，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天气真好呀，随着幼儿园里的音乐响起，宝贝们背着小水杯缓缓走进来，一声声的早安问好便开启了崭新的一天！大多数的宝贝可以自己独立找到我们的小五班，并在班级里玩起自己喜欢的玩具，太棒啦！今天孙瀚哲、刘芷桐2位小朋友在刚进幼儿园时有点小情绪，但是随着情绪的慢慢稳定，便可以和大家一起投入到游戏与活动中，很棒哟！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户外：勇于攀爬我能行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ind w:firstLine="480" w:firstLineChars="200"/>
        <w:jc w:val="left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户外游戏我们玩的是攀爬架，宝贝们可激动了，看来我们小五班的宝贝们都喜欢尝试具有挑战性的项目呢！宝贝们有序地排着队伍，一个接着一个往上趴，在爬的过程中，孩子们的小手紧紧抓住扶手，小脚配合的也非常默契！于是就这样，我们的宝贝能够很快地就到达终点。孩子们累了就会自己去休息喝水，做的真是越来越好啦！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46355</wp:posOffset>
            </wp:positionV>
            <wp:extent cx="2030095" cy="1522730"/>
            <wp:effectExtent l="0" t="0" r="1905" b="1270"/>
            <wp:wrapNone/>
            <wp:docPr id="3" name="图片 6" descr="C:\Users\34161\Desktop\IMG_2740.JPGIMG_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C:\Users\34161\Desktop\IMG_2740.JPGIMG_274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46355</wp:posOffset>
            </wp:positionV>
            <wp:extent cx="2030095" cy="1522730"/>
            <wp:effectExtent l="0" t="0" r="1905" b="1270"/>
            <wp:wrapNone/>
            <wp:docPr id="4" name="图片 6" descr="C:\Users\34161\Desktop\2DD838C5DEF44421D9075A6E8E39FB3D.png2DD838C5DEF44421D9075A6E8E39FB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C:\Users\34161\Desktop\2DD838C5DEF44421D9075A6E8E39FB3D.png2DD838C5DEF44421D9075A6E8E39FB3D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40005</wp:posOffset>
            </wp:positionV>
            <wp:extent cx="2030730" cy="1522730"/>
            <wp:effectExtent l="0" t="0" r="1270" b="1270"/>
            <wp:wrapNone/>
            <wp:docPr id="2" name="图片 6" descr="C:\Users\34161\Desktop\IMG_2769(20230911-133353).JPGIMG_2769(20230911-1333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C:\Users\34161\Desktop\IMG_2769(20230911-133353).JPGIMG_2769(20230911-133353)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173355</wp:posOffset>
            </wp:positionV>
            <wp:extent cx="2030095" cy="1522730"/>
            <wp:effectExtent l="0" t="0" r="1905" b="1270"/>
            <wp:wrapNone/>
            <wp:docPr id="7" name="图片 6" descr="C:\Users\34161\Desktop\C1C10FB080D35FD32B18CFBE7B602057.pngC1C10FB080D35FD32B18CFBE7B60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34161\Desktop\C1C10FB080D35FD32B18CFBE7B602057.pngC1C10FB080D35FD32B18CFBE7B60205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1478280</wp:posOffset>
            </wp:positionH>
            <wp:positionV relativeFrom="paragraph">
              <wp:posOffset>179705</wp:posOffset>
            </wp:positionV>
            <wp:extent cx="2030730" cy="1522730"/>
            <wp:effectExtent l="0" t="0" r="1270" b="1270"/>
            <wp:wrapNone/>
            <wp:docPr id="8" name="图片 6" descr="C:\Users\34161\Desktop\IMG_2772(20230911-133411).JPGIMG_2772(20230911-1334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34161\Desktop\IMG_2772(20230911-133411).JPGIMG_2772(20230911-13341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179705</wp:posOffset>
            </wp:positionV>
            <wp:extent cx="2030730" cy="1522730"/>
            <wp:effectExtent l="0" t="0" r="1270" b="1270"/>
            <wp:wrapNone/>
            <wp:docPr id="9" name="图片 6" descr="C:\Users\34161\Desktop\C80A741709DCFA82094D64F872D4C408.pngC80A741709DCFA82094D64F872D4C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C:\Users\34161\Desktop\C80A741709DCFA82094D64F872D4C408.pngC80A741709DCFA82094D64F872D4C40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2570" w:firstLineChars="800"/>
        <w:jc w:val="both"/>
        <w:rPr>
          <w:rFonts w:hint="eastAsia" w:asciiTheme="majorEastAsia" w:hAnsiTheme="majorEastAsia" w:eastAsiaTheme="majorEastAsia" w:cstheme="majorEastAsia"/>
          <w:b/>
          <w:kern w:val="0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kern w:val="0"/>
          <w:sz w:val="32"/>
          <w:szCs w:val="32"/>
          <w:lang w:val="en-US" w:eastAsia="zh-CN"/>
        </w:rPr>
        <w:t>音乐活动：«拉拉手»</w:t>
      </w:r>
    </w:p>
    <w:p>
      <w:pPr>
        <w:widowControl/>
        <w:autoSpaceDE w:val="0"/>
        <w:autoSpaceDN w:val="0"/>
        <w:adjustRightInd w:val="0"/>
        <w:spacing w:line="400" w:lineRule="exact"/>
        <w:ind w:firstLine="2570" w:firstLineChars="800"/>
        <w:jc w:val="both"/>
        <w:rPr>
          <w:rFonts w:hint="default" w:asciiTheme="majorEastAsia" w:hAnsiTheme="majorEastAsia" w:eastAsiaTheme="majorEastAsia" w:cstheme="majorEastAsia"/>
          <w:b/>
          <w:kern w:val="0"/>
          <w:sz w:val="32"/>
          <w:szCs w:val="32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default" w:ascii="宋体" w:hAnsi="宋体" w:eastAsia="宋体" w:cs="宋体"/>
          <w:b w:val="0"/>
          <w:bCs/>
          <w:kern w:val="0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t xml:space="preserve">    今天我们一起上了一节有趣的音乐活动，歌曲名字叫做«拉拉手»，这首歌曲</w:t>
      </w:r>
      <w:r>
        <w:rPr>
          <w:rFonts w:ascii="宋体" w:hAnsi="宋体" w:eastAsia="宋体" w:cs="宋体"/>
          <w:sz w:val="24"/>
          <w:szCs w:val="24"/>
        </w:rPr>
        <w:t>旋律欢快、节奏感较强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并</w:t>
      </w:r>
      <w:r>
        <w:rPr>
          <w:rFonts w:ascii="宋体" w:hAnsi="宋体" w:eastAsia="宋体" w:cs="宋体"/>
          <w:sz w:val="24"/>
          <w:szCs w:val="24"/>
        </w:rPr>
        <w:t>且易于分辨，歌词简单易懂、朗朗上口，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</w:t>
      </w:r>
      <w:r>
        <w:rPr>
          <w:rFonts w:ascii="宋体" w:hAnsi="宋体" w:eastAsia="宋体" w:cs="宋体"/>
          <w:sz w:val="24"/>
          <w:szCs w:val="24"/>
        </w:rPr>
        <w:t>本次活动引导幼儿在欣赏歌曲、理解歌词内容上学唱歌曲，又有图谱的辅助，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更</w:t>
      </w:r>
      <w:r>
        <w:rPr>
          <w:rFonts w:ascii="宋体" w:hAnsi="宋体" w:eastAsia="宋体" w:cs="宋体"/>
          <w:sz w:val="24"/>
          <w:szCs w:val="24"/>
        </w:rPr>
        <w:t>便于幼儿理解歌词内容。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活动过程中，张妤、冯梦瑶、吴彧辰、刘宸汐等小朋友学会边做动作边演唱，全班小朋友能够拉着圆圈做动作，很棒哟！我们在音乐的旋律中唱跳着，享受着!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喝牛奶、吃午饭啦！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点心我们喝的是热乎乎的牛奶，还有香喷喷的达能/苏打饼干，还有日式小饼干呢，种类可真多呀！再搭配营养丰富的核桃仁，宝贝们吃完这些，别提有多健康啦!今天叶宸泽、陆明轩、何清墨小朋友牛奶没怎么喝，希望明天我们的宝贝都能品尝我们美味的点心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今天的午餐吃的是玉米饭、番茄土豆炖牛肉、香菇卷心菜、鸭血豆腐羹。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饭吃完了，菜吃完了（番茄不吃)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饭未吃完，菜剩一点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全部吃完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全部吃完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全部吃完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饭吃完，菜有剩余，汤喝完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饭吃完了，菜剩一点（牛肉不吃）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全部吃完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全部吃完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饭吃完了，菜吃完了，汤喝完（鸭血不吃）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饭吃完了，菜吃了一点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饭吃完了，菜吃完了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饭吃完了，菜吃完了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饭吃完了，菜吃了一点（荤菜部分）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饭吃完了，菜吃了一点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饭吃完了，菜吃了一大半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饭吃完了，菜有剩余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饭吃完了，菜吃完了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饭吃完了，菜吃完了，汤有剩余（鸭血不吃)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160655</wp:posOffset>
            </wp:positionV>
            <wp:extent cx="2030730" cy="1522730"/>
            <wp:effectExtent l="0" t="0" r="1270" b="1270"/>
            <wp:wrapNone/>
            <wp:docPr id="28" name="图片 6" descr="C:\Users\34161\Desktop\D81396852393F65ECA54C22CD17C99CA.pngD81396852393F65ECA54C22CD17C9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C:\Users\34161\Desktop\D81396852393F65ECA54C22CD17C99CA.pngD81396852393F65ECA54C22CD17C99CA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1459230</wp:posOffset>
            </wp:positionH>
            <wp:positionV relativeFrom="paragraph">
              <wp:posOffset>179705</wp:posOffset>
            </wp:positionV>
            <wp:extent cx="2030730" cy="1522730"/>
            <wp:effectExtent l="0" t="0" r="1270" b="1270"/>
            <wp:wrapNone/>
            <wp:docPr id="27" name="图片 6" descr="C:\Users\34161\Desktop\IMG_2748.JPGIMG_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 descr="C:\Users\34161\Desktop\IMG_2748.JPGIMG_274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179705</wp:posOffset>
            </wp:positionV>
            <wp:extent cx="2030730" cy="1522730"/>
            <wp:effectExtent l="0" t="0" r="1270" b="1270"/>
            <wp:wrapNone/>
            <wp:docPr id="29" name="图片 6" descr="C:\Users\34161\Desktop\599BB35B62F39B78881132FAF01AAE17.png599BB35B62F39B78881132FAF01AA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 descr="C:\Users\34161\Desktop\599BB35B62F39B78881132FAF01AAE17.png599BB35B62F39B78881132FAF01AAE1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240" w:lineRule="auto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339340" cy="1754505"/>
            <wp:effectExtent l="0" t="0" r="10160" b="10795"/>
            <wp:docPr id="14" name="图片 14" descr="IMG_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7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312035" cy="1758950"/>
            <wp:effectExtent l="0" t="0" r="12065" b="6350"/>
            <wp:docPr id="15" name="图片 15" descr="D2BB52FF6ADFEEEE379C1282CC8AAB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2BB52FF6ADFEEEE379C1282CC8AAB8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643" w:firstLineChars="200"/>
        <w:jc w:val="center"/>
        <w:rPr>
          <w:rFonts w:hint="eastAsia" w:asciiTheme="majorEastAsia" w:hAnsiTheme="majorEastAsia" w:eastAsiaTheme="majorEastAsia" w:cstheme="majorEastAsia"/>
          <w:b/>
          <w:kern w:val="0"/>
          <w:sz w:val="32"/>
          <w:szCs w:val="32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在今天的午睡活动中，小朋友们都能够很快地躺下来，很棒哟！今天吴彧辰、何清墨、吴歆悦、马朵艺、冯梦瑶、刘芷桐、张妤、周泽琦、郭瑞晨、黄宇哲、张子熠、刘宸汐、吴曦陌、叶宸泽、方书彦、邱梓安、霍学辰、陆明轩小朋友们都能够睡着，很不错哦！希望明天小朋友们也都能够睡一个香香的午觉呀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136525</wp:posOffset>
            </wp:positionV>
            <wp:extent cx="1108710" cy="1479550"/>
            <wp:effectExtent l="0" t="0" r="8890" b="6350"/>
            <wp:wrapNone/>
            <wp:docPr id="5" name="图片 6" descr="C:\Users\34161\Desktop\IMG_2755.JPGIMG_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C:\Users\34161\Desktop\IMG_2755.JPGIMG_2755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0871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2132965</wp:posOffset>
            </wp:positionH>
            <wp:positionV relativeFrom="paragraph">
              <wp:posOffset>102235</wp:posOffset>
            </wp:positionV>
            <wp:extent cx="1142365" cy="1522730"/>
            <wp:effectExtent l="0" t="0" r="635" b="1270"/>
            <wp:wrapNone/>
            <wp:docPr id="6" name="图片 6" descr="C:\Users\34161\Desktop\IMG_2753.JPGIMG_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34161\Desktop\IMG_2753.JPGIMG_275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83185</wp:posOffset>
            </wp:positionV>
            <wp:extent cx="1141730" cy="1522730"/>
            <wp:effectExtent l="0" t="0" r="1270" b="1270"/>
            <wp:wrapNone/>
            <wp:docPr id="10" name="图片 6" descr="C:\Users\34161\Desktop\IMG_2749.JPGIMG_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C:\Users\34161\Desktop\IMG_2749.JPGIMG_274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74295</wp:posOffset>
            </wp:positionV>
            <wp:extent cx="1110615" cy="1482090"/>
            <wp:effectExtent l="0" t="0" r="6985" b="3810"/>
            <wp:wrapNone/>
            <wp:docPr id="11" name="图片 6" descr="C:\Users\34161\Desktop\IMG_2753.JPGIMG_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C:\Users\34161\Desktop\IMG_2753.JPGIMG_275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49530</wp:posOffset>
            </wp:positionV>
            <wp:extent cx="1141095" cy="1522095"/>
            <wp:effectExtent l="0" t="0" r="1905" b="1905"/>
            <wp:wrapNone/>
            <wp:docPr id="12" name="图片 6" descr="C:\Users\34161\Desktop\IMG_2761.JPGIMG_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C:\Users\34161\Desktop\IMG_2761.JPGIMG_276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43180</wp:posOffset>
            </wp:positionV>
            <wp:extent cx="1111885" cy="1482725"/>
            <wp:effectExtent l="0" t="0" r="5715" b="3175"/>
            <wp:wrapNone/>
            <wp:docPr id="13" name="图片 6" descr="C:\Users\34161\Desktop\IMG_2758.JPGIMG_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C:\Users\34161\Desktop\IMG_2758.JPGIMG_275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eastAsia" w:ascii="宋体" w:hAnsi="宋体" w:eastAsia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家长朋友好！我们和孩子们一起生活、游戏、学习，也见证着孩子们的入园小点滴，我们小五班的孩子都表现的很棒！回家后，请你们多和孩子讲述幼儿园有趣的事情，并通过群相册让孩子看幼儿园活动的照片，并用积极的语言鼓励孩子，希望我们的合作能让孩子快速地适应幼儿园的生活！</w:t>
      </w:r>
    </w:p>
    <w:p>
      <w:pPr>
        <w:spacing w:line="400" w:lineRule="exact"/>
        <w:ind w:firstLine="480" w:firstLineChars="200"/>
        <w:rPr>
          <w:rFonts w:hint="default" w:ascii="微软雅黑" w:hAnsi="微软雅黑" w:eastAsia="宋体" w:cs="微软雅黑"/>
          <w:color w:val="262626" w:themeColor="text1" w:themeTint="D9"/>
          <w:sz w:val="36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要了解信息请关注新桥中心幼儿园班级网站：http://www.xqyey.xbedu.net/html/node265361.html我们会将孩子在幼儿园活动的照片、每日动态、绘画作品、一周计划以及需要家长配合的通知等,不定期发布至班级网站，家长们可以及时关注，进一步了解孩子在幼儿园的活动情况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zMsImhkaWQiOiI3OGRmNzMxMjQ2YjZiNTE1OGE5NDg5ZTczZGJiY2Q5NiIsInVzZXJDb3VudCI6MTJ9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22626D2"/>
    <w:rsid w:val="035A5275"/>
    <w:rsid w:val="038021CC"/>
    <w:rsid w:val="04143C87"/>
    <w:rsid w:val="041B280B"/>
    <w:rsid w:val="04422C27"/>
    <w:rsid w:val="04DC70BE"/>
    <w:rsid w:val="04EF0229"/>
    <w:rsid w:val="05B37EFF"/>
    <w:rsid w:val="06302B36"/>
    <w:rsid w:val="0B3F483C"/>
    <w:rsid w:val="0CAD218B"/>
    <w:rsid w:val="0E581FD3"/>
    <w:rsid w:val="0F261131"/>
    <w:rsid w:val="0F275432"/>
    <w:rsid w:val="102E16C6"/>
    <w:rsid w:val="1383227D"/>
    <w:rsid w:val="13DC26C2"/>
    <w:rsid w:val="147A54DE"/>
    <w:rsid w:val="14AC35C6"/>
    <w:rsid w:val="14AD6077"/>
    <w:rsid w:val="14C1519A"/>
    <w:rsid w:val="190A3ABF"/>
    <w:rsid w:val="19B3334A"/>
    <w:rsid w:val="1AD53445"/>
    <w:rsid w:val="1D606E08"/>
    <w:rsid w:val="1E9F49C1"/>
    <w:rsid w:val="1EA54CA3"/>
    <w:rsid w:val="1EBE14FA"/>
    <w:rsid w:val="21CF4FD6"/>
    <w:rsid w:val="22C90142"/>
    <w:rsid w:val="247A47B6"/>
    <w:rsid w:val="24C53C66"/>
    <w:rsid w:val="24EA2059"/>
    <w:rsid w:val="26D92957"/>
    <w:rsid w:val="274A2035"/>
    <w:rsid w:val="282C25F5"/>
    <w:rsid w:val="2953701F"/>
    <w:rsid w:val="2A57335C"/>
    <w:rsid w:val="2BD769B8"/>
    <w:rsid w:val="2C5135FC"/>
    <w:rsid w:val="2CD074F4"/>
    <w:rsid w:val="2CE326F6"/>
    <w:rsid w:val="2F927A87"/>
    <w:rsid w:val="2FB524EF"/>
    <w:rsid w:val="302234CE"/>
    <w:rsid w:val="30927D5B"/>
    <w:rsid w:val="30D467B6"/>
    <w:rsid w:val="31DE6AA2"/>
    <w:rsid w:val="331B5255"/>
    <w:rsid w:val="33465919"/>
    <w:rsid w:val="338069B9"/>
    <w:rsid w:val="36B27181"/>
    <w:rsid w:val="39464738"/>
    <w:rsid w:val="3B080F3D"/>
    <w:rsid w:val="3B5F384E"/>
    <w:rsid w:val="3D545A50"/>
    <w:rsid w:val="3EEF5FBA"/>
    <w:rsid w:val="40396024"/>
    <w:rsid w:val="416F1AF6"/>
    <w:rsid w:val="419D104A"/>
    <w:rsid w:val="43565DBD"/>
    <w:rsid w:val="44711E0B"/>
    <w:rsid w:val="44B84072"/>
    <w:rsid w:val="457D71CB"/>
    <w:rsid w:val="475542AB"/>
    <w:rsid w:val="48186905"/>
    <w:rsid w:val="48FF40E2"/>
    <w:rsid w:val="49175ED5"/>
    <w:rsid w:val="49946279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1122F9B"/>
    <w:rsid w:val="516A7A61"/>
    <w:rsid w:val="5240678A"/>
    <w:rsid w:val="52AE0698"/>
    <w:rsid w:val="53747AA5"/>
    <w:rsid w:val="53C56A98"/>
    <w:rsid w:val="55AF7357"/>
    <w:rsid w:val="560C0097"/>
    <w:rsid w:val="56121AB8"/>
    <w:rsid w:val="57464786"/>
    <w:rsid w:val="5811161F"/>
    <w:rsid w:val="58781959"/>
    <w:rsid w:val="5A1869F9"/>
    <w:rsid w:val="5AE42486"/>
    <w:rsid w:val="5BB860DF"/>
    <w:rsid w:val="5BE53043"/>
    <w:rsid w:val="5D142F87"/>
    <w:rsid w:val="5D580B99"/>
    <w:rsid w:val="5EB61570"/>
    <w:rsid w:val="5F820850"/>
    <w:rsid w:val="610512BC"/>
    <w:rsid w:val="62581CFC"/>
    <w:rsid w:val="638F3C9B"/>
    <w:rsid w:val="64554FD3"/>
    <w:rsid w:val="678D2FAE"/>
    <w:rsid w:val="684B7993"/>
    <w:rsid w:val="689C3573"/>
    <w:rsid w:val="69414B82"/>
    <w:rsid w:val="694A521D"/>
    <w:rsid w:val="69AB13A8"/>
    <w:rsid w:val="69EE1271"/>
    <w:rsid w:val="6B8D0587"/>
    <w:rsid w:val="6C0D43A6"/>
    <w:rsid w:val="6C855C80"/>
    <w:rsid w:val="6EC05B63"/>
    <w:rsid w:val="704C0135"/>
    <w:rsid w:val="70510372"/>
    <w:rsid w:val="705512A5"/>
    <w:rsid w:val="73342939"/>
    <w:rsid w:val="736A0221"/>
    <w:rsid w:val="746A1D04"/>
    <w:rsid w:val="74F03F2A"/>
    <w:rsid w:val="76082450"/>
    <w:rsid w:val="76247EF3"/>
    <w:rsid w:val="76CD4F81"/>
    <w:rsid w:val="773F1A44"/>
    <w:rsid w:val="774F22A3"/>
    <w:rsid w:val="77717635"/>
    <w:rsid w:val="7A580DD2"/>
    <w:rsid w:val="7A9C52AE"/>
    <w:rsid w:val="7B9B7155"/>
    <w:rsid w:val="7DC0514C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1407</Words>
  <Characters>1471</Characters>
  <Lines>10</Lines>
  <Paragraphs>2</Paragraphs>
  <TotalTime>7</TotalTime>
  <ScaleCrop>false</ScaleCrop>
  <LinksUpToDate>false</LinksUpToDate>
  <CharactersWithSpaces>1485</CharactersWithSpaces>
  <Application>WPS Office_11.1.0.12159_F1E327BC-269C-435d-A152-05C5408002CA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34161</cp:lastModifiedBy>
  <cp:lastPrinted>2023-09-05T05:36:00Z</cp:lastPrinted>
  <dcterms:modified xsi:type="dcterms:W3CDTF">2023-09-12T06:00:15Z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2052-11.1.0.12159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9BBC8A6DD2D549D8AF6D02AD4A5E2EBB</vt:lpwstr>
  </property>
  <property fmtid="{D5CDD505-2E9C-101B-9397-08002B2CF9AE}" pid="5" name="commondata">
    <vt:lpwstr>eyJjb3VudCI6NywiaGRpZCI6IjgwMTFkOGIxOGI4YTJiZmJhMDYwMGRlZGE2MzM2NjlhIiwidXNlckNvdW50Ijo3fQ==</vt:lpwstr>
  </property>
</Properties>
</file>