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12255D82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3090</w:t>
      </w:r>
      <w:r w:rsidR="00AE5171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7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A0917E3" w14:textId="562C4A46" w:rsidR="00F144BD" w:rsidRPr="00F144BD" w:rsidRDefault="00F144BD" w:rsidP="00F144BD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今天是星期四，共有</w:t>
      </w:r>
      <w:r>
        <w:rPr>
          <w:rFonts w:ascii="宋体" w:eastAsia="宋体" w:hAnsi="宋体" w:cs="宋体"/>
          <w:sz w:val="24"/>
          <w:szCs w:val="24"/>
        </w:rPr>
        <w:t>21</w:t>
      </w:r>
      <w:r>
        <w:rPr>
          <w:rFonts w:ascii="宋体" w:eastAsia="宋体" w:hAnsi="宋体" w:cs="宋体" w:hint="eastAsia"/>
          <w:sz w:val="24"/>
          <w:szCs w:val="24"/>
        </w:rPr>
        <w:t>人来园，保持每天全勤。宝贝们棒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棒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哒！</w:t>
      </w:r>
    </w:p>
    <w:p w14:paraId="0E3DF530" w14:textId="4753AB5A" w:rsidR="008C7DF6" w:rsidRDefault="00F144BD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F35AF5A" wp14:editId="4DD73E19">
            <wp:extent cx="1921331" cy="1440000"/>
            <wp:effectExtent l="0" t="0" r="3175" b="8255"/>
            <wp:docPr id="4493943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44546A" w:themeColor="text2"/>
          <w:spacing w:val="11"/>
          <w:szCs w:val="24"/>
        </w:rPr>
        <w:t xml:space="preserve"> </w:t>
      </w: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41AE600A" wp14:editId="5F07EB35">
            <wp:extent cx="1921331" cy="1440000"/>
            <wp:effectExtent l="0" t="0" r="3175" b="8255"/>
            <wp:docPr id="20871318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44546A" w:themeColor="text2"/>
          <w:spacing w:val="11"/>
          <w:szCs w:val="24"/>
        </w:rPr>
        <w:t xml:space="preserve"> </w:t>
      </w: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2ED63E99" wp14:editId="307DA3F6">
            <wp:extent cx="1921331" cy="1440000"/>
            <wp:effectExtent l="0" t="0" r="3175" b="8255"/>
            <wp:docPr id="21089756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44546A" w:themeColor="text2"/>
          <w:spacing w:val="11"/>
          <w:szCs w:val="24"/>
        </w:rPr>
        <w:t xml:space="preserve"> </w:t>
      </w: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5BCB51E4" wp14:editId="0FFB2315">
            <wp:extent cx="1921331" cy="1440000"/>
            <wp:effectExtent l="0" t="0" r="3175" b="8255"/>
            <wp:docPr id="19733283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44546A" w:themeColor="text2"/>
          <w:spacing w:val="11"/>
          <w:szCs w:val="24"/>
        </w:rPr>
        <w:t xml:space="preserve"> </w:t>
      </w: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0DC11E5F" wp14:editId="2228BD84">
            <wp:extent cx="1921331" cy="1440000"/>
            <wp:effectExtent l="0" t="0" r="3175" b="8255"/>
            <wp:docPr id="10484391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70D510FC" w:rsidR="008C7DF6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88"/>
        <w:gridCol w:w="1712"/>
        <w:gridCol w:w="709"/>
        <w:gridCol w:w="929"/>
      </w:tblGrid>
      <w:tr w:rsidR="008C7DF6" w14:paraId="7497E61D" w14:textId="77777777" w:rsidTr="009A47BB">
        <w:tc>
          <w:tcPr>
            <w:tcW w:w="780" w:type="dxa"/>
            <w:vMerge w:val="restart"/>
          </w:tcPr>
          <w:p w14:paraId="7836D54C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119" w:type="dxa"/>
            <w:gridSpan w:val="3"/>
          </w:tcPr>
          <w:p w14:paraId="402B7707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9A47BB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8" w:type="dxa"/>
          </w:tcPr>
          <w:p w14:paraId="7FCAE02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712" w:type="dxa"/>
          </w:tcPr>
          <w:p w14:paraId="25069B2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9A47BB" w14:paraId="2C7232DB" w14:textId="77777777" w:rsidTr="009A47BB">
        <w:tc>
          <w:tcPr>
            <w:tcW w:w="780" w:type="dxa"/>
            <w:vAlign w:val="center"/>
          </w:tcPr>
          <w:p w14:paraId="21D7ADC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6DAE554C" w:rsidR="009A47BB" w:rsidRDefault="00AE517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03F0E37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4B52A15F" w14:textId="6CD73FD2" w:rsidR="009A47BB" w:rsidRDefault="009A47BB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6F5C18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B7BB5A4" w14:textId="77777777" w:rsidTr="009A47BB">
        <w:tc>
          <w:tcPr>
            <w:tcW w:w="780" w:type="dxa"/>
            <w:vAlign w:val="center"/>
          </w:tcPr>
          <w:p w14:paraId="3415B6E7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75090D83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77584057" w14:textId="2CEBCAFE" w:rsidR="009A47BB" w:rsidRDefault="009A47BB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FA93D3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163B4861" w14:textId="77777777" w:rsidTr="009A47BB">
        <w:tc>
          <w:tcPr>
            <w:tcW w:w="780" w:type="dxa"/>
            <w:vAlign w:val="center"/>
          </w:tcPr>
          <w:p w14:paraId="33F42C7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33B838F" w:rsidR="009A47BB" w:rsidRDefault="00A0410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0EA6966C" w14:textId="7AC3CCA7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19" w:type="dxa"/>
          </w:tcPr>
          <w:p w14:paraId="27E5619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25DE763D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626AD075" w14:textId="25BFE40E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1201AA17" w14:textId="77777777" w:rsidTr="009A47BB">
        <w:tc>
          <w:tcPr>
            <w:tcW w:w="780" w:type="dxa"/>
            <w:vAlign w:val="center"/>
          </w:tcPr>
          <w:p w14:paraId="7B545BDF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1CECF85" w:rsidR="009A47BB" w:rsidRDefault="00AE517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3F2A335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821ADC3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88" w:type="dxa"/>
          </w:tcPr>
          <w:p w14:paraId="7EF9295A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37B44C18" w14:textId="62388DE1" w:rsidR="009A47BB" w:rsidRDefault="00C10CEC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6A57786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9A47BB" w14:paraId="3E3F2C4E" w14:textId="77777777" w:rsidTr="009A47BB">
        <w:tc>
          <w:tcPr>
            <w:tcW w:w="780" w:type="dxa"/>
            <w:vAlign w:val="center"/>
          </w:tcPr>
          <w:p w14:paraId="64E6F52B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5841868B" w14:textId="7565AD42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64D3578A" w14:textId="44687D8F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2293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79E4BE8" w14:textId="77777777" w:rsidTr="009A47BB">
        <w:tc>
          <w:tcPr>
            <w:tcW w:w="780" w:type="dxa"/>
            <w:vAlign w:val="center"/>
          </w:tcPr>
          <w:p w14:paraId="1893734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3DADA601" w14:textId="3046E0CB" w:rsidR="009A47BB" w:rsidRDefault="00C10CEC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49C645CF" w14:textId="35D9B493" w:rsidR="009A47BB" w:rsidRDefault="00C10CEC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671010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460A9E4" w14:textId="77777777" w:rsidTr="009A47BB">
        <w:tc>
          <w:tcPr>
            <w:tcW w:w="780" w:type="dxa"/>
            <w:vAlign w:val="center"/>
          </w:tcPr>
          <w:p w14:paraId="7ED2D9D2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425C2DE6" w:rsidR="009A47BB" w:rsidRDefault="00AE517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3080BC1A" w14:textId="77EEB664" w:rsidR="009A47BB" w:rsidRDefault="00C10CEC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17A77FB2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4E52F91E" w14:textId="5D0018A6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602BC86A" w14:textId="28E26B5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A47BB" w14:paraId="56C4BCF9" w14:textId="77777777" w:rsidTr="009A47BB">
        <w:tc>
          <w:tcPr>
            <w:tcW w:w="780" w:type="dxa"/>
            <w:vAlign w:val="center"/>
          </w:tcPr>
          <w:p w14:paraId="3B6295CD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45FCEA9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D934C34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46DF64EC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32F794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6EA27CC1" w14:textId="77777777" w:rsidTr="009A47BB">
        <w:tc>
          <w:tcPr>
            <w:tcW w:w="780" w:type="dxa"/>
            <w:vAlign w:val="center"/>
          </w:tcPr>
          <w:p w14:paraId="5492730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79E7C97A" w14:textId="2F273F61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4C294EDF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CE97971" w14:textId="77777777" w:rsidTr="009A47BB">
        <w:tc>
          <w:tcPr>
            <w:tcW w:w="780" w:type="dxa"/>
            <w:vAlign w:val="center"/>
          </w:tcPr>
          <w:p w14:paraId="6A98F7F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5EA5B43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15FEDD3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 w14:paraId="493B243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641777DF" w14:textId="77777777" w:rsidTr="009A47BB">
        <w:tc>
          <w:tcPr>
            <w:tcW w:w="780" w:type="dxa"/>
            <w:vAlign w:val="center"/>
          </w:tcPr>
          <w:p w14:paraId="23E4E2FB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3883E83" w14:textId="70A0C7F6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6CD2E5C7" w14:textId="5D24A21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22D2AB4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17292FDF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01A183D" w14:textId="77777777" w:rsidTr="009A47BB">
        <w:tc>
          <w:tcPr>
            <w:tcW w:w="780" w:type="dxa"/>
            <w:vAlign w:val="center"/>
          </w:tcPr>
          <w:p w14:paraId="735E961A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5488352E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88" w:type="dxa"/>
          </w:tcPr>
          <w:p w14:paraId="53D8593D" w14:textId="69DFD2CF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2DE469C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165F4DD0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9A47BB" w14:paraId="5C553BF9" w14:textId="77777777" w:rsidTr="009A47BB">
        <w:tc>
          <w:tcPr>
            <w:tcW w:w="780" w:type="dxa"/>
            <w:vAlign w:val="center"/>
          </w:tcPr>
          <w:p w14:paraId="3420D1E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4AA240D6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4896371" w14:textId="79AA5EBB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75B8B47F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6B6E87C" w14:textId="77777777" w:rsidTr="009A47BB">
        <w:tc>
          <w:tcPr>
            <w:tcW w:w="780" w:type="dxa"/>
            <w:vAlign w:val="center"/>
          </w:tcPr>
          <w:p w14:paraId="4CEAA78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4AD58A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592F3DE2" w14:textId="37EE4EB4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0BB2FB2D" w14:textId="77777777" w:rsidTr="009A47BB">
        <w:tc>
          <w:tcPr>
            <w:tcW w:w="780" w:type="dxa"/>
            <w:vAlign w:val="center"/>
          </w:tcPr>
          <w:p w14:paraId="5201A115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023095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6B2B15E4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EF3B54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304CEB62" w14:textId="2F552A67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11EEE778" w14:textId="069883E1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DF3605A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7D0F76C6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3A33CAAC" w14:textId="77777777" w:rsidTr="009A47BB">
        <w:tc>
          <w:tcPr>
            <w:tcW w:w="780" w:type="dxa"/>
            <w:vAlign w:val="center"/>
          </w:tcPr>
          <w:p w14:paraId="6C5A9A27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3CD43C3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54AD86C0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39C302BE" w14:textId="77777777" w:rsidTr="009A47BB">
        <w:tc>
          <w:tcPr>
            <w:tcW w:w="780" w:type="dxa"/>
            <w:vAlign w:val="center"/>
          </w:tcPr>
          <w:p w14:paraId="6FF302E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746DCD5C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38DFE78C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19" w:type="dxa"/>
          </w:tcPr>
          <w:p w14:paraId="191C2858" w14:textId="27D502C3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88" w:type="dxa"/>
          </w:tcPr>
          <w:p w14:paraId="6844873E" w14:textId="75F0F7D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2805361C" w14:textId="39692E3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714049CA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A5BBDB2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A42D53D" w14:textId="77777777" w:rsidTr="009A47BB">
        <w:tc>
          <w:tcPr>
            <w:tcW w:w="780" w:type="dxa"/>
            <w:vAlign w:val="center"/>
          </w:tcPr>
          <w:p w14:paraId="094CFBB6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9C1966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32B3129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09B7DF0A" w14:textId="77777777" w:rsidTr="009A47BB">
        <w:tc>
          <w:tcPr>
            <w:tcW w:w="780" w:type="dxa"/>
            <w:vAlign w:val="center"/>
          </w:tcPr>
          <w:p w14:paraId="60FB4A1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A63FD1B" w14:textId="59B2991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18F1E42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3E8B04C" w14:textId="77777777" w:rsidTr="009A47BB">
        <w:tc>
          <w:tcPr>
            <w:tcW w:w="780" w:type="dxa"/>
            <w:vAlign w:val="center"/>
          </w:tcPr>
          <w:p w14:paraId="6DF44132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D15997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44EDEB7C" w14:textId="5859FA71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766FD69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79BBBD89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9A47BB" w14:paraId="6B726519" w14:textId="77777777" w:rsidTr="009A47BB">
        <w:tc>
          <w:tcPr>
            <w:tcW w:w="780" w:type="dxa"/>
            <w:vAlign w:val="center"/>
          </w:tcPr>
          <w:p w14:paraId="20C0249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27A0998C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19" w:type="dxa"/>
          </w:tcPr>
          <w:p w14:paraId="513F690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08ADA597" w14:textId="1A6F6B09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08B63620" w14:textId="041B0D81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6573A672" w:rsidR="009A47BB" w:rsidRDefault="00C10CEC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</w:tbl>
    <w:p w14:paraId="4AEC4279" w14:textId="77777777" w:rsidR="008C7DF6" w:rsidRDefault="008C7DF6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64BF0AED" w14:textId="77777777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0130051" w14:textId="79D4600E" w:rsidR="008C7DF6" w:rsidRDefault="00000000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今天我们</w:t>
      </w:r>
      <w:r w:rsidR="00F144BD">
        <w:rPr>
          <w:rFonts w:ascii="宋体" w:eastAsia="宋体" w:hAnsi="宋体" w:cs="宋体" w:hint="eastAsia"/>
          <w:sz w:val="24"/>
          <w:szCs w:val="24"/>
        </w:rPr>
        <w:t>来到了滑滑梯。不愧是孩子们最喜欢的</w:t>
      </w:r>
      <w:r>
        <w:rPr>
          <w:rFonts w:ascii="宋体" w:eastAsia="宋体" w:hAnsi="宋体" w:cs="宋体" w:hint="eastAsia"/>
          <w:sz w:val="24"/>
          <w:szCs w:val="24"/>
        </w:rPr>
        <w:t>户外活动，</w:t>
      </w:r>
      <w:r w:rsidR="00F144BD">
        <w:rPr>
          <w:rFonts w:ascii="宋体" w:eastAsia="宋体" w:hAnsi="宋体" w:cs="宋体" w:hint="eastAsia"/>
          <w:sz w:val="24"/>
          <w:szCs w:val="24"/>
        </w:rPr>
        <w:t>孩子们玩的可开心啦！</w:t>
      </w:r>
    </w:p>
    <w:p w14:paraId="0144710A" w14:textId="32BBF0CF" w:rsidR="00A04101" w:rsidRPr="00A04101" w:rsidRDefault="00447F93" w:rsidP="00A0410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467011C" wp14:editId="1E142806">
            <wp:extent cx="1921331" cy="1440000"/>
            <wp:effectExtent l="0" t="0" r="3175" b="8255"/>
            <wp:docPr id="11152399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55AB60D" wp14:editId="5092780B">
            <wp:extent cx="1921331" cy="1440000"/>
            <wp:effectExtent l="0" t="0" r="3175" b="8255"/>
            <wp:docPr id="12416416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ABBD967" wp14:editId="1E662B29">
            <wp:extent cx="1921331" cy="1440000"/>
            <wp:effectExtent l="0" t="0" r="3175" b="8255"/>
            <wp:docPr id="13758101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28B6C30D" wp14:editId="4033CDAD">
            <wp:extent cx="1921331" cy="1440000"/>
            <wp:effectExtent l="0" t="0" r="3175" b="8255"/>
            <wp:docPr id="1035448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EE399C5" wp14:editId="35D4CFC7">
            <wp:extent cx="1921331" cy="1440000"/>
            <wp:effectExtent l="0" t="0" r="3175" b="8255"/>
            <wp:docPr id="14591751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3B709BE" wp14:editId="304DDAEF">
            <wp:extent cx="1921331" cy="1440000"/>
            <wp:effectExtent l="0" t="0" r="3175" b="8255"/>
            <wp:docPr id="17299404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97BB" w14:textId="77777777" w:rsidR="008C7DF6" w:rsidRDefault="008C7DF6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4FEABC6C" w14:textId="77777777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4DF0117" w14:textId="77777777" w:rsidR="00CB6763" w:rsidRDefault="00CB676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各位家长请关注：</w:t>
      </w:r>
    </w:p>
    <w:p w14:paraId="7B4B5838" w14:textId="3E93F6F9" w:rsidR="008C7DF6" w:rsidRPr="00447F93" w:rsidRDefault="00447F93" w:rsidP="00447F93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447F93">
        <w:rPr>
          <w:rFonts w:ascii="宋体" w:eastAsia="宋体" w:hAnsi="宋体" w:cs="宋体"/>
          <w:sz w:val="24"/>
          <w:szCs w:val="24"/>
        </w:rPr>
        <w:t>交通安全关系到每个家庭的幸福，为了您和家人的出行平安，请家长骑电动车接送孩子时做到：戴头盔、靠右行、载一人、不闯行。电动车限载一名12周岁以下未成年人，驾驶员和乘坐人员一定要自觉戴好安全头盔，系好固定卡扣。</w:t>
      </w:r>
      <w:r w:rsidRPr="00447F93">
        <w:rPr>
          <w:rFonts w:ascii="宋体" w:eastAsia="宋体" w:hAnsi="宋体" w:cs="宋体"/>
          <w:sz w:val="24"/>
          <w:szCs w:val="24"/>
        </w:rPr>
        <w:br/>
        <w:t>  安全出行，文明相伴！让我们共同营造安全、文明、和谐、有序的交通环境，为孩子们撑起一把交通安全保护伞，为他们的成长保驾护航！</w:t>
      </w:r>
    </w:p>
    <w:sectPr w:rsidR="008C7DF6" w:rsidRPr="00447F93" w:rsidSect="00A04101">
      <w:headerReference w:type="default" r:id="rId21"/>
      <w:footerReference w:type="default" r:id="rId22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471D2" w14:textId="77777777" w:rsidR="002A0E92" w:rsidRDefault="002A0E92">
      <w:r>
        <w:separator/>
      </w:r>
    </w:p>
  </w:endnote>
  <w:endnote w:type="continuationSeparator" w:id="0">
    <w:p w14:paraId="3C8BA807" w14:textId="77777777" w:rsidR="002A0E92" w:rsidRDefault="002A0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B8EDC" w14:textId="77777777" w:rsidR="002A0E92" w:rsidRDefault="002A0E92">
      <w:r>
        <w:separator/>
      </w:r>
    </w:p>
  </w:footnote>
  <w:footnote w:type="continuationSeparator" w:id="0">
    <w:p w14:paraId="466863CF" w14:textId="77777777" w:rsidR="002A0E92" w:rsidRDefault="002A0E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99498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2A0E92"/>
    <w:rsid w:val="002F43F3"/>
    <w:rsid w:val="00447F93"/>
    <w:rsid w:val="005E3388"/>
    <w:rsid w:val="008C7DF6"/>
    <w:rsid w:val="009A47BB"/>
    <w:rsid w:val="009D6B1F"/>
    <w:rsid w:val="00A04101"/>
    <w:rsid w:val="00A135F1"/>
    <w:rsid w:val="00AE5171"/>
    <w:rsid w:val="00BA7A8E"/>
    <w:rsid w:val="00C10CEC"/>
    <w:rsid w:val="00CB6763"/>
    <w:rsid w:val="00F144BD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9C233A"/>
  <w15:docId w15:val="{FEDD3CDA-3C64-4F33-B7F0-79373DED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37</TotalTime>
  <Pages>3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7</cp:revision>
  <cp:lastPrinted>2023-02-14T23:53:00Z</cp:lastPrinted>
  <dcterms:created xsi:type="dcterms:W3CDTF">2021-04-22T03:17:00Z</dcterms:created>
  <dcterms:modified xsi:type="dcterms:W3CDTF">2023-09-07T08:55:00Z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