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2023.9.11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一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能干的中班娃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今天3位小朋友请假。今天有16位小朋友在8:10之前就到了教室，希望所有的小朋友都能够养成不迟到的好习惯！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集体活动：社会《我升中班了》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这是一节偏社会适应的社会活动。快乐的暑假生活很快结束了，孩子们又来到了熟悉的幼儿园，他们从小班升到中班，各个方面都有所成长，比如个子长高了、鞋子变小了、是中班的哥哥姐姐了，会自己的事情自己做了。同时他们也接触到新的班级、新的环境，并对一切都充满了好奇。本次活动主要以交流、讨论的方式，引导幼儿发现升入中班后的变化，让孩子们能够感受到自己长大了，并能够很快地适应新环境，更好地遵守常规，从而也激发孩子们做为中班小朋友的自豪感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小朋友能够坐端正、大胆举手，表述自己升入中班后发现的不同；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小朋友能够认真倾听，如果能够举手回答问题就更棒啦！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小朋友活动中要认真一些哦，不要交头接耳，养成良好的学习习惯很重要哦！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今天我们玩了滑滑梯！大多数小朋友都能够遵守约定，做到安全游戏，尽量不奔跑，轮流排队玩滑梯，和好朋友们一起友好相处。李璟睿、谌睿小朋友也要注意不要跑太快，撞在一起容易受伤哦！</w:t>
      </w:r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9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90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0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90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90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90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90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9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  <w:b/>
          <w:bCs w:val="0"/>
          <w:lang w:val="en-US" w:eastAsia="zh-CN"/>
        </w:rPr>
        <w:t>点心情况</w:t>
      </w:r>
      <w:r>
        <w:rPr>
          <w:rFonts w:hint="eastAsia"/>
          <w:lang w:val="en-US" w:eastAsia="zh-CN"/>
        </w:rPr>
        <w:t>：今天我们吃了牛奶、饼干、核桃仁，孩子们都能够有序洗手、自主拿杯子，很不错哦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：中午吃的是土豆炖牛肉、包菜炒香菇、玉米饭。今天孩子们进行了自主盛饭，所有的小朋友都能够开好大炮进行盛饭，没有撒落，其中有几位小朋友的握勺姿势有误，需要更正一下哦！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今天徐筱晞、王诺婉剩了一点饭，下次可以少盛一些。王秋瑶、张悦威、李慕妍剩了一点菜，需要加油哦~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1080135"/>
            <wp:effectExtent l="0" t="0" r="7620" b="12065"/>
            <wp:docPr id="27" name="图片 27" descr="IMG_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90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40180" cy="1080135"/>
            <wp:effectExtent l="0" t="0" r="7620" b="12065"/>
            <wp:docPr id="26" name="图片 26" descr="IMG_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9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40180" cy="1080135"/>
            <wp:effectExtent l="0" t="0" r="7620" b="12065"/>
            <wp:docPr id="25" name="图片 25" descr="IMG_9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90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1.升入中班，孩子们用餐工具将由勺子换成筷子，请孩子们在家练习如何使用筷子哦！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2.请各位督促幼儿早上准时入园，培养幼儿早睡早起的好习惯。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3.请骑电动车的家长做到一盔一戴，加强安全意识哦！</w:t>
      </w: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ywiaGRpZCI6IjIyMTg4YzYzNTY5YTFlY2UzZTM3NDMxNmE4ZjgyNWFmIiwidXNlckNvdW50IjozfQ=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237D85"/>
    <w:rsid w:val="27FA4F9E"/>
    <w:rsid w:val="3838457E"/>
    <w:rsid w:val="3AE2207F"/>
    <w:rsid w:val="48185562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788</Words>
  <Characters>803</Characters>
  <Lines>1</Lines>
  <Paragraphs>1</Paragraphs>
  <TotalTime>12</TotalTime>
  <ScaleCrop>false</ScaleCrop>
  <LinksUpToDate>false</LinksUpToDate>
  <CharactersWithSpaces>811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dcterms:modified xsi:type="dcterms:W3CDTF">2023-09-11T06:37:08Z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057DFD562F4E4FF8973DD274D450CDCA_13</vt:lpwstr>
  </property>
</Properties>
</file>