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36"/>
          <w:szCs w:val="36"/>
          <w:u w:val="single"/>
        </w:rPr>
      </w:pPr>
      <w:bookmarkStart w:id="0" w:name="_GoBack"/>
      <w:bookmarkEnd w:id="0"/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8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五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cs="宋体" w:eastAsiaTheme="minorEastAsia"/>
          <w:bCs/>
          <w:color w:val="000000"/>
          <w:sz w:val="24"/>
          <w:lang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1.幼儿来园人数：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小五班</w:t>
      </w:r>
      <w:r>
        <w:rPr>
          <w:rFonts w:hint="eastAsia" w:ascii="宋体" w:hAnsi="宋体" w:cs="宋体"/>
          <w:bCs/>
          <w:color w:val="000000"/>
          <w:sz w:val="24"/>
        </w:rPr>
        <w:t>应到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22</w:t>
      </w:r>
      <w:r>
        <w:rPr>
          <w:rFonts w:hint="eastAsia" w:ascii="宋体" w:hAnsi="宋体" w:cs="宋体"/>
          <w:bCs/>
          <w:color w:val="000000"/>
          <w:sz w:val="24"/>
        </w:rPr>
        <w:t>人，实到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20</w:t>
      </w:r>
      <w:r>
        <w:rPr>
          <w:rFonts w:hint="eastAsia" w:ascii="宋体" w:hAnsi="宋体" w:cs="宋体"/>
          <w:bCs/>
          <w:color w:val="000000"/>
          <w:sz w:val="24"/>
        </w:rPr>
        <w:t>人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，2人病假</w:t>
      </w:r>
      <w:r>
        <w:rPr>
          <w:rFonts w:hint="eastAsia" w:ascii="宋体" w:hAnsi="宋体" w:cs="宋体"/>
          <w:bCs/>
          <w:color w:val="000000"/>
          <w:sz w:val="24"/>
          <w:lang w:eastAsia="zh-CN"/>
        </w:rPr>
        <w:t>。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2.晨间来园：今天是宝贝们来园的第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五</w:t>
      </w:r>
      <w:r>
        <w:rPr>
          <w:rFonts w:hint="eastAsia" w:ascii="宋体" w:hAnsi="宋体" w:cs="宋体"/>
          <w:bCs/>
          <w:color w:val="000000"/>
          <w:sz w:val="24"/>
        </w:rPr>
        <w:t>天，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蓝天白云，天气晴朗，又</w:t>
      </w:r>
      <w:r>
        <w:rPr>
          <w:rFonts w:hint="eastAsia" w:ascii="宋体" w:hAnsi="宋体" w:cs="宋体"/>
          <w:bCs/>
          <w:color w:val="000000"/>
          <w:sz w:val="24"/>
        </w:rPr>
        <w:t>是元气满满的一天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呀！</w:t>
      </w:r>
      <w:r>
        <w:rPr>
          <w:rFonts w:hint="eastAsia" w:ascii="宋体" w:hAnsi="宋体" w:cs="宋体"/>
          <w:bCs/>
          <w:color w:val="000000"/>
          <w:sz w:val="24"/>
        </w:rPr>
        <w:t>宝贝们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愉快地走进幼儿园里</w:t>
      </w:r>
      <w:r>
        <w:rPr>
          <w:rFonts w:hint="eastAsia" w:ascii="宋体" w:hAnsi="宋体" w:cs="宋体"/>
          <w:bCs/>
          <w:color w:val="000000"/>
          <w:sz w:val="24"/>
          <w:lang w:eastAsia="zh-CN"/>
        </w:rPr>
        <w:t>，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有些小朋友在晨检完之后甚至能自己走到我们的小五班里，真是太棒了！今天郭瑞晨、孙瀚哲2位小朋友在刚进幼儿园时情绪有点低落，但是很快自己就能够很快平静下来投入到游戏与活动中，真是每天都有在进步呢！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户外：探秘攀爬网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ind w:firstLine="480" w:firstLineChars="200"/>
        <w:jc w:val="lef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户外游戏我们玩的是攀爬网，孩子们远远看见攀爬网就迫不及待地要往前冲了，宝贝们双手紧紧抓住然后往前爬，有的宝贝中途很害怕，但最终还是克服困难顺利地爬到了终点，真是太勇敢了。宝贝们爬到终点之后再返回起点继续探索，看来我们炎热的太阳公公一点也影响不了小朋友们呢。当孩子们玩累了之后就会自己拿起水杯，及时补充水分，毕竟我们还要做爱喝水的好宝宝呢！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103505</wp:posOffset>
            </wp:positionV>
            <wp:extent cx="1960245" cy="1522730"/>
            <wp:effectExtent l="0" t="0" r="8255" b="1270"/>
            <wp:wrapNone/>
            <wp:docPr id="3" name="图片 6" descr="C:\Users\34161\Desktop\IMG_2581.JPGIMG_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C:\Users\34161\Desktop\IMG_2581.JPGIMG_258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46355</wp:posOffset>
            </wp:positionV>
            <wp:extent cx="1934845" cy="1522730"/>
            <wp:effectExtent l="0" t="0" r="8255" b="1270"/>
            <wp:wrapNone/>
            <wp:docPr id="4" name="图片 6" descr="C:\Users\34161\Desktop\IMG_2574.JPGIMG_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34161\Desktop\IMG_2574.JPGIMG_257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1859915</wp:posOffset>
            </wp:positionH>
            <wp:positionV relativeFrom="paragraph">
              <wp:posOffset>59690</wp:posOffset>
            </wp:positionV>
            <wp:extent cx="1294130" cy="1547495"/>
            <wp:effectExtent l="0" t="0" r="1270" b="1905"/>
            <wp:wrapNone/>
            <wp:docPr id="2" name="图片 6" descr="C:\Users\34161\Desktop\IMG_2580.JPGIMG_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C:\Users\34161\Desktop\IMG_2580.JPGIMG_258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4030980</wp:posOffset>
            </wp:positionH>
            <wp:positionV relativeFrom="paragraph">
              <wp:posOffset>40640</wp:posOffset>
            </wp:positionV>
            <wp:extent cx="1576705" cy="1877695"/>
            <wp:effectExtent l="0" t="0" r="10795" b="1905"/>
            <wp:wrapNone/>
            <wp:docPr id="7" name="图片 6" descr="C:\Users\34161\Desktop\IMG_2577.JPGIMG_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34161\Desktop\IMG_2577.JPGIMG_257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33020</wp:posOffset>
            </wp:positionV>
            <wp:extent cx="1494790" cy="1910080"/>
            <wp:effectExtent l="0" t="0" r="3810" b="7620"/>
            <wp:wrapNone/>
            <wp:docPr id="8" name="图片 6" descr="C:\Users\34161\Desktop\IMG_2579.JPGIMG_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34161\Desktop\IMG_2579.JPGIMG_257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33020</wp:posOffset>
            </wp:positionV>
            <wp:extent cx="1440180" cy="1891665"/>
            <wp:effectExtent l="0" t="0" r="7620" b="635"/>
            <wp:wrapNone/>
            <wp:docPr id="9" name="图片 6" descr="C:\Users\34161\Desktop\IMG_2578.JPGIMG_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C:\Users\34161\Desktop\IMG_2578.JPGIMG_257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喝牛奶、吃午饭啦！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点心我们喝的是香气扑鼻的牛奶，还有美味的面包和营养健康的开心果，宝贝们喝一口酸奶，吃一口小面包，吃完之后再慢慢享受开心果，一小颗放在小嘴巴里，细细咀嚼，真是太香了！今天吴曦陌、陆明轩小朋友牛奶没怎么喝，但是在吃开心果的时候，我们大部分小朋友都能够自己独立剥掉开心果的壳子，小手真的是太巧啦。希望下周来我们的小朋友们都能继续品尝美味的点心哦。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今天的午餐吃的是白米饭、鹌鹑蛋红烧肉、莴苣胡萝卜炒虾糕、鸡毛菜山药肉丝汤。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全部吃完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饭和菜全部吃完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饭、菜、汤全部吃完(添肉）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饭、菜、汤全部吃完（添肉）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饭、菜、汤全部吃完（添肉）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饭吃完了，菜有剩余。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饭、菜、汤全部吃完（添肉）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饭吃完了，菜有剩余（添肉）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饭、菜、汤全部吃完(添肉）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饭吃完了，菜有剩余，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饭吃完了，菜有剩余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饭、菜、汤全部吃完（添肉）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饭吃完了，菜有剩余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饭吃完了，菜有剩余（添肉）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饭吃完了，菜有剩余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饭、菜、汤全部吃完(添肉）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饭吃完了，菜有剩余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饭、菜、汤全部吃完（添肉）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饭、菜、汤全部吃完（添肉）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3694430</wp:posOffset>
            </wp:positionH>
            <wp:positionV relativeFrom="paragraph">
              <wp:posOffset>179705</wp:posOffset>
            </wp:positionV>
            <wp:extent cx="2030730" cy="1522730"/>
            <wp:effectExtent l="0" t="0" r="1270" b="1270"/>
            <wp:wrapNone/>
            <wp:docPr id="28" name="图片 6" descr="C:\Users\34161\Desktop\IMG_2586.JPGIMG_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C:\Users\34161\Desktop\IMG_2586.JPGIMG_258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1459230</wp:posOffset>
            </wp:positionH>
            <wp:positionV relativeFrom="paragraph">
              <wp:posOffset>179705</wp:posOffset>
            </wp:positionV>
            <wp:extent cx="2030730" cy="1522730"/>
            <wp:effectExtent l="0" t="0" r="1270" b="1270"/>
            <wp:wrapNone/>
            <wp:docPr id="27" name="图片 6" descr="C:\Users\34161\Desktop\IMG_2583.JPGIMG_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 descr="C:\Users\34161\Desktop\IMG_2583.JPGIMG_258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179705</wp:posOffset>
            </wp:positionV>
            <wp:extent cx="2030730" cy="1522730"/>
            <wp:effectExtent l="0" t="0" r="1270" b="1270"/>
            <wp:wrapNone/>
            <wp:docPr id="29" name="图片 6" descr="C:\Users\34161\Desktop\IMG_2582.JPGIMG_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 descr="C:\Users\34161\Desktop\IMG_2582.JPGIMG_258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240" w:lineRule="auto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39670" cy="1830705"/>
            <wp:effectExtent l="0" t="0" r="11430" b="10795"/>
            <wp:docPr id="16" name="图片 16" descr="IMG_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8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383790" cy="1788795"/>
            <wp:effectExtent l="0" t="0" r="3810" b="1905"/>
            <wp:docPr id="20" name="图片 20" descr="IMG_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9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261870" cy="1696720"/>
            <wp:effectExtent l="0" t="0" r="11430" b="5080"/>
            <wp:docPr id="18" name="图片 18" descr="IMG_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8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 xml:space="preserve">        </w:t>
      </w:r>
      <w:r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257425" cy="1631315"/>
            <wp:effectExtent l="0" t="0" r="3175" b="6985"/>
            <wp:docPr id="21" name="图片 21" descr="IMG_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8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 xml:space="preserve">   </w:t>
      </w: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在今天的午睡活动中，小朋友们能够很快地躺下来，很棒哟！今天何清墨、吴歆悦、马朵艺、冯梦瑶、张妤、周泽琦、郭瑞晨、黄宇哲、张子熠、刘宸汐、吴曦陌、叶宸泽、方书彦、邱梓安、霍学辰、陆明轩小朋友们都能够睡着，很不错哦！希望明天小朋友们也都能够睡一个香香的午觉呀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4123690</wp:posOffset>
            </wp:positionH>
            <wp:positionV relativeFrom="paragraph">
              <wp:posOffset>34925</wp:posOffset>
            </wp:positionV>
            <wp:extent cx="1248410" cy="1664970"/>
            <wp:effectExtent l="0" t="0" r="8890" b="11430"/>
            <wp:wrapNone/>
            <wp:docPr id="5" name="图片 6" descr="C:\Users\34161\Desktop\IMG_2597.JPGIMG_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C:\Users\34161\Desktop\IMG_2597.JPGIMG_2597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24841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216535</wp:posOffset>
            </wp:positionV>
            <wp:extent cx="1683385" cy="1262380"/>
            <wp:effectExtent l="0" t="0" r="7620" b="5715"/>
            <wp:wrapNone/>
            <wp:docPr id="6" name="图片 6" descr="C:\Users\34161\Desktop\IMG_2593.JPGIMG_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34161\Desktop\IMG_2593.JPGIMG_259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338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226060</wp:posOffset>
            </wp:positionV>
            <wp:extent cx="1649730" cy="1236980"/>
            <wp:effectExtent l="0" t="0" r="7620" b="1270"/>
            <wp:wrapNone/>
            <wp:docPr id="10" name="图片 6" descr="C:\Users\34161\Desktop\IMG_2592.JPGIMG_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C:\Users\34161\Desktop\IMG_2592.JPGIMG_259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4973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-416560</wp:posOffset>
            </wp:positionV>
            <wp:extent cx="1824990" cy="1368425"/>
            <wp:effectExtent l="0" t="0" r="3175" b="3810"/>
            <wp:wrapNone/>
            <wp:docPr id="11" name="图片 6" descr="C:\Users\34161\Desktop\IMG_2595.JPGIMG_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C:\Users\34161\Desktop\IMG_2595.JPGIMG_2595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499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-443865</wp:posOffset>
            </wp:positionV>
            <wp:extent cx="1875790" cy="1406525"/>
            <wp:effectExtent l="0" t="0" r="3175" b="3810"/>
            <wp:wrapNone/>
            <wp:docPr id="12" name="图片 6" descr="C:\Users\34161\Desktop\IMG_2594.JPGIMG_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C:\Users\34161\Desktop\IMG_2594.JPGIMG_259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579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-591820</wp:posOffset>
            </wp:positionH>
            <wp:positionV relativeFrom="paragraph">
              <wp:posOffset>-436880</wp:posOffset>
            </wp:positionV>
            <wp:extent cx="1955165" cy="1461135"/>
            <wp:effectExtent l="0" t="0" r="12065" b="635"/>
            <wp:wrapNone/>
            <wp:docPr id="13" name="图片 6" descr="C:\Users\34161\Desktop\IMG_2598.JPGIMG_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C:\Users\34161\Desktop\IMG_2598.JPGIMG_259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516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eastAsia" w:ascii="宋体" w:hAnsi="宋体" w:eastAsia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家长朋友好！我们和孩子们一起生活、游戏、学习，也见证着孩子们的入园小点滴，我们小五班的孩子都表现的很棒！回家后，请你们多和孩子讲述幼儿园有趣的事情，并通过群相册让孩子看幼儿园活动的照片，并用积极的语言鼓励孩子，希望我们的合作能让孩子快速地适应幼儿园的生活！</w:t>
      </w:r>
    </w:p>
    <w:p>
      <w:pPr>
        <w:spacing w:line="400" w:lineRule="exact"/>
        <w:ind w:firstLine="480" w:firstLineChars="200"/>
        <w:rPr>
          <w:rFonts w:hint="default" w:ascii="微软雅黑" w:hAnsi="微软雅黑" w:eastAsia="宋体" w:cs="微软雅黑"/>
          <w:color w:val="262626" w:themeColor="text1" w:themeTint="D9"/>
          <w:sz w:val="36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要了解信息请关注新桥中心幼儿园班级网站：http://www.xqyey.xbedu.net/html/node265361.html我们会将孩子在幼儿园活动的照片、每日动态、绘画作品、一周计划以及需要家长配合的通知等,不定期发布至班级网站，家长们可以及时关注，进一步了解孩子在幼儿园的活动情况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zEsImhkaWQiOiI4MDExZDhiMThiOGEyYmZiYTA2MDBkZWRhNjMzNjY5YSIsInVzZXJDb3VudCI6MX0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22626D2"/>
    <w:rsid w:val="035A5275"/>
    <w:rsid w:val="038021CC"/>
    <w:rsid w:val="04143C87"/>
    <w:rsid w:val="041B280B"/>
    <w:rsid w:val="04422C27"/>
    <w:rsid w:val="05B37EFF"/>
    <w:rsid w:val="06302B36"/>
    <w:rsid w:val="0A1E12D8"/>
    <w:rsid w:val="0B3F483C"/>
    <w:rsid w:val="0CAD218B"/>
    <w:rsid w:val="0E581FD3"/>
    <w:rsid w:val="0F275432"/>
    <w:rsid w:val="102E16C6"/>
    <w:rsid w:val="1383227D"/>
    <w:rsid w:val="13DC26C2"/>
    <w:rsid w:val="147A54DE"/>
    <w:rsid w:val="14AC35C6"/>
    <w:rsid w:val="14AD6077"/>
    <w:rsid w:val="14C1519A"/>
    <w:rsid w:val="190A3ABF"/>
    <w:rsid w:val="19B3334A"/>
    <w:rsid w:val="1AD53445"/>
    <w:rsid w:val="1D606E08"/>
    <w:rsid w:val="1E9F49C1"/>
    <w:rsid w:val="1EA54CA3"/>
    <w:rsid w:val="1EBE14FA"/>
    <w:rsid w:val="21CF4FD6"/>
    <w:rsid w:val="22C90142"/>
    <w:rsid w:val="23A707CB"/>
    <w:rsid w:val="247A47B6"/>
    <w:rsid w:val="24C53C66"/>
    <w:rsid w:val="24EA2059"/>
    <w:rsid w:val="26D92957"/>
    <w:rsid w:val="274A2035"/>
    <w:rsid w:val="282C25F5"/>
    <w:rsid w:val="2953701F"/>
    <w:rsid w:val="2A57335C"/>
    <w:rsid w:val="2BD769B8"/>
    <w:rsid w:val="2C5135FC"/>
    <w:rsid w:val="2CD074F4"/>
    <w:rsid w:val="2CE326F6"/>
    <w:rsid w:val="2F927A87"/>
    <w:rsid w:val="2FB524EF"/>
    <w:rsid w:val="302234CE"/>
    <w:rsid w:val="30927D5B"/>
    <w:rsid w:val="30D467B6"/>
    <w:rsid w:val="31AC5180"/>
    <w:rsid w:val="31DE6AA2"/>
    <w:rsid w:val="331B5255"/>
    <w:rsid w:val="33465919"/>
    <w:rsid w:val="338069B9"/>
    <w:rsid w:val="356B689E"/>
    <w:rsid w:val="36B27181"/>
    <w:rsid w:val="39464738"/>
    <w:rsid w:val="3B5F384E"/>
    <w:rsid w:val="3D545A50"/>
    <w:rsid w:val="3EEF5FBA"/>
    <w:rsid w:val="40396024"/>
    <w:rsid w:val="416F1AF6"/>
    <w:rsid w:val="419D104A"/>
    <w:rsid w:val="44711E0B"/>
    <w:rsid w:val="44B84072"/>
    <w:rsid w:val="457D71CB"/>
    <w:rsid w:val="475542AB"/>
    <w:rsid w:val="48186905"/>
    <w:rsid w:val="48FF40E2"/>
    <w:rsid w:val="49175ED5"/>
    <w:rsid w:val="49946279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1122F9B"/>
    <w:rsid w:val="516A7A61"/>
    <w:rsid w:val="5240678A"/>
    <w:rsid w:val="52AE0698"/>
    <w:rsid w:val="53747AA5"/>
    <w:rsid w:val="53C56A98"/>
    <w:rsid w:val="55AF7357"/>
    <w:rsid w:val="560C0097"/>
    <w:rsid w:val="56121AB8"/>
    <w:rsid w:val="57464786"/>
    <w:rsid w:val="5811161F"/>
    <w:rsid w:val="5A1869F9"/>
    <w:rsid w:val="5AE42486"/>
    <w:rsid w:val="5BB860DF"/>
    <w:rsid w:val="5BE53043"/>
    <w:rsid w:val="5D142F87"/>
    <w:rsid w:val="5D580B99"/>
    <w:rsid w:val="5EB61570"/>
    <w:rsid w:val="5F820850"/>
    <w:rsid w:val="610512BC"/>
    <w:rsid w:val="62581CFC"/>
    <w:rsid w:val="638F3C9B"/>
    <w:rsid w:val="64554FD3"/>
    <w:rsid w:val="678D2FAE"/>
    <w:rsid w:val="684B7993"/>
    <w:rsid w:val="689C3573"/>
    <w:rsid w:val="69414B82"/>
    <w:rsid w:val="694A521D"/>
    <w:rsid w:val="69EE1271"/>
    <w:rsid w:val="6B8D0587"/>
    <w:rsid w:val="6C0D43A6"/>
    <w:rsid w:val="6C855C80"/>
    <w:rsid w:val="6E4E017A"/>
    <w:rsid w:val="6EC05B63"/>
    <w:rsid w:val="704C0135"/>
    <w:rsid w:val="70510372"/>
    <w:rsid w:val="705512A5"/>
    <w:rsid w:val="73342939"/>
    <w:rsid w:val="736A0221"/>
    <w:rsid w:val="746A1D04"/>
    <w:rsid w:val="74F03F2A"/>
    <w:rsid w:val="76082450"/>
    <w:rsid w:val="76247EF3"/>
    <w:rsid w:val="76CD4F81"/>
    <w:rsid w:val="773F1A44"/>
    <w:rsid w:val="774F22A3"/>
    <w:rsid w:val="77717635"/>
    <w:rsid w:val="7A580DD2"/>
    <w:rsid w:val="7A9C52AE"/>
    <w:rsid w:val="7B9B7155"/>
    <w:rsid w:val="7DC0514C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1280</Words>
  <Characters>1343</Characters>
  <Lines>10</Lines>
  <Paragraphs>2</Paragraphs>
  <TotalTime>8</TotalTime>
  <ScaleCrop>false</ScaleCrop>
  <LinksUpToDate>false</LinksUpToDate>
  <CharactersWithSpaces>1358</CharactersWithSpaces>
  <Application>WPS Office_11.1.0.12159_F1E327BC-269C-435d-A152-05C5408002CA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34161</cp:lastModifiedBy>
  <cp:lastPrinted>2023-09-08T06:20:00Z</cp:lastPrinted>
  <dcterms:modified xsi:type="dcterms:W3CDTF">2023-09-08T07:43:08Z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2052-11.1.0.12159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B6995983873748A2933059E60BF749E5</vt:lpwstr>
  </property>
  <property fmtid="{D5CDD505-2E9C-101B-9397-08002B2CF9AE}" pid="5" name="commondata">
    <vt:lpwstr>eyJjb3VudCI6NywiaGRpZCI6IjgwMTFkOGIxOGI4YTJiZmJhMDYwMGRlZGE2MzM2NjlhIiwidXNlckNvdW50Ijo3fQ==</vt:lpwstr>
  </property>
</Properties>
</file>