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-9525</wp:posOffset>
            </wp:positionH>
            <wp:positionV relativeFrom="paragraph">
              <wp:posOffset>-2145030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3090</w:t>
      </w:r>
      <w:r>
        <w:rPr>
          <w:rStyle w:val="12"/>
          <w:rFonts w:hint="eastAsia" w:cs="Sitka Display" w:asciiTheme="minorEastAsia" w:hAnsiTheme="minorEastAsia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6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Cs w:val="24"/>
        </w:rPr>
        <w:drawing>
          <wp:inline distT="0" distB="0" distL="114300" distR="114300">
            <wp:extent cx="1722755" cy="969010"/>
            <wp:effectExtent l="0" t="0" r="4445" b="889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ind w:firstLine="480" w:firstLineChars="200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四</w:t>
      </w:r>
      <w:r>
        <w:rPr>
          <w:rFonts w:hint="eastAsia" w:ascii="宋体" w:hAnsi="宋体" w:eastAsia="宋体" w:cs="宋体"/>
          <w:sz w:val="24"/>
          <w:szCs w:val="24"/>
        </w:rPr>
        <w:t>，共有18人来园，3人请假。</w:t>
      </w: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S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S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请假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589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1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</w:rPr>
              <w:t>请假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589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1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S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S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S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S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</w:rPr>
              <w:t>（喂）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</w:rPr>
              <w:t>请假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1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S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S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S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Segoe UI Emoji" w:hAnsi="Segoe UI Emoji" w:eastAsia="宋体" w:cs="Segoe UI Emoji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</w:rPr>
              <w:t>（喂）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S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S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</w:rPr>
              <w:t>（喂）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S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S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S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Segoe UI Emoji" w:hAnsi="Segoe UI Emoji" w:eastAsia="宋体" w:cs="Segoe UI Emoji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S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Segoe UI Emoji" w:hAnsi="Segoe UI Emoji" w:eastAsia="宋体" w:cs="Segoe UI Emoji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S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S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S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S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</w:rPr>
              <w:t>（喂）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S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S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b w:val="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-19050</wp:posOffset>
            </wp:positionH>
            <wp:positionV relativeFrom="paragraph">
              <wp:posOffset>-4829175</wp:posOffset>
            </wp:positionV>
            <wp:extent cx="7538085" cy="10772140"/>
            <wp:effectExtent l="0" t="0" r="6350" b="0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078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户外活动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spacing w:line="360" w:lineRule="exact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今天我们参加了户外活动，一起玩了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沙包，有的小朋友把沙包向上抛，有的小朋友把沙包向远处抛，还有的小朋友你抛我接，开心极了！</w:t>
      </w: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6" w:hRule="atLeast"/>
          <w:jc w:val="center"/>
        </w:trPr>
        <w:tc>
          <w:tcPr>
            <w:tcW w:w="4757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878455" cy="2159000"/>
                  <wp:effectExtent l="0" t="0" r="1905" b="5080"/>
                  <wp:docPr id="630575485" name="图片 1" descr="C:\Users\lulu\OneDrive\桌面\9.7\IMG_1702.JPGIMG_1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575485" name="图片 1" descr="C:\Users\lulu\OneDrive\桌面\9.7\IMG_1702.JPGIMG_1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455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878455" cy="2159000"/>
                  <wp:effectExtent l="0" t="0" r="1905" b="5080"/>
                  <wp:docPr id="266714684" name="图片 2" descr="C:\Users\lulu\OneDrive\桌面\9.7\IMG_1709.JPGIMG_1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714684" name="图片 2" descr="C:\Users\lulu\OneDrive\桌面\9.7\IMG_1709.JPGIMG_1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455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6" w:hRule="atLeast"/>
          <w:jc w:val="center"/>
        </w:trPr>
        <w:tc>
          <w:tcPr>
            <w:tcW w:w="4757" w:type="dxa"/>
          </w:tcPr>
          <w:p>
            <w:pPr>
              <w:jc w:val="center"/>
              <w:rPr>
                <w:rFonts w:hint="eastAsia" w:asciiTheme="minorEastAsia" w:hAnsiTheme="minorEastAsia" w:cstheme="minorEastAsia"/>
                <w:szCs w:val="21"/>
              </w:rPr>
            </w:pPr>
            <w: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page">
                    <wp:posOffset>-726440</wp:posOffset>
                  </wp:positionH>
                  <wp:positionV relativeFrom="paragraph">
                    <wp:posOffset>1262380</wp:posOffset>
                  </wp:positionV>
                  <wp:extent cx="7548880" cy="10670540"/>
                  <wp:effectExtent l="0" t="0" r="0" b="0"/>
                  <wp:wrapNone/>
                  <wp:docPr id="207675030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6750306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8737" cy="1067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882900" cy="2161540"/>
                  <wp:effectExtent l="0" t="0" r="12700" b="2540"/>
                  <wp:docPr id="409050423" name="图片 3" descr="C:\Users\lulu\OneDrive\桌面\9.7\IMG_1713.JPGIMG_1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050423" name="图片 3" descr="C:\Users\lulu\OneDrive\桌面\9.7\IMG_1713.JPGIMG_1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00" cy="216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drawing>
                <wp:inline distT="0" distB="0" distL="0" distR="0">
                  <wp:extent cx="2882900" cy="2161540"/>
                  <wp:effectExtent l="0" t="0" r="12700" b="2540"/>
                  <wp:docPr id="1403980646" name="图片 4" descr="C:\Users\lulu\OneDrive\桌面\9.7\IMG_1722.JPGIMG_1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980646" name="图片 4" descr="C:\Users\lulu\OneDrive\桌面\9.7\IMG_1722.JPGIMG_1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00" cy="216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宋体" w:hAnsi="宋体" w:eastAsia="宋体" w:cs="宋体"/>
          <w:b/>
          <w:bCs/>
          <w:sz w:val="24"/>
          <w:szCs w:val="24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打卡来园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jc w:val="left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孩子们慢慢那适应我们幼儿园的新环境和班级环境，早上来园时，也会打卡啦，看，他们一到班级教室门口就把自己的照片插在来园的板上，真棒！</w:t>
      </w:r>
    </w:p>
    <w:tbl>
      <w:tblPr>
        <w:tblStyle w:val="10"/>
        <w:tblW w:w="10299" w:type="dxa"/>
        <w:tblInd w:w="-3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3"/>
        <w:gridCol w:w="3433"/>
        <w:gridCol w:w="34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9" w:hRule="atLeast"/>
        </w:trPr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935"/>
                  <wp:effectExtent l="0" t="0" r="11430" b="12065"/>
                  <wp:docPr id="1050540106" name="图片 5" descr="C:\Users\lulu\OneDrive\桌面\9.7\IMG_1664.JPGIMG_1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540106" name="图片 5" descr="C:\Users\lulu\OneDrive\桌面\9.7\IMG_1664.JPGIMG_1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935"/>
                  <wp:effectExtent l="0" t="0" r="11430" b="12065"/>
                  <wp:docPr id="786955308" name="图片 6" descr="C:\Users\lulu\OneDrive\桌面\9.7\IMG_1666.JPGIMG_1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955308" name="图片 6" descr="C:\Users\lulu\OneDrive\桌面\9.7\IMG_1666.JPGIMG_1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935"/>
                  <wp:effectExtent l="0" t="0" r="11430" b="12065"/>
                  <wp:docPr id="1337870444" name="图片 7" descr="C:\Users\lulu\OneDrive\桌面\9.7\IMG_1667.JPGIMG_1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870444" name="图片 7" descr="C:\Users\lulu\OneDrive\桌面\9.7\IMG_1667.JPGIMG_1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9" w:hRule="atLeast"/>
        </w:trPr>
        <w:tc>
          <w:tcPr>
            <w:tcW w:w="3433" w:type="dxa"/>
          </w:tcPr>
          <w:p>
            <w:pPr>
              <w:jc w:val="center"/>
              <w:rPr>
                <w:rFonts w:hint="eastAsia"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935"/>
                  <wp:effectExtent l="0" t="0" r="11430" b="12065"/>
                  <wp:docPr id="1491896596" name="图片 8" descr="C:\Users\lulu\OneDrive\桌面\9.7\IMG_1671.JPGIMG_1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1896596" name="图片 8" descr="C:\Users\lulu\OneDrive\桌面\9.7\IMG_1671.JPGIMG_1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drawing>
                <wp:inline distT="0" distB="0" distL="0" distR="0">
                  <wp:extent cx="2015490" cy="1511935"/>
                  <wp:effectExtent l="0" t="0" r="11430" b="12065"/>
                  <wp:docPr id="1977169232" name="图片 9" descr="C:\Users\lulu\OneDrive\桌面\9.7\IMG_1672.JPGIMG_1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169232" name="图片 9" descr="C:\Users\lulu\OneDrive\桌面\9.7\IMG_1672.JPGIMG_1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935"/>
                  <wp:effectExtent l="0" t="0" r="11430" b="12065"/>
                  <wp:docPr id="1626503602" name="图片 10" descr="C:\Users\lulu\OneDrive\桌面\9.7\IMG_1674.JPGIMG_1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6503602" name="图片 10" descr="C:\Users\lulu\OneDrive\桌面\9.7\IMG_1674.JPGIMG_1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尊敬的家长：您好！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 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1.近期午检发现有的小朋友指甲较长，请家长回去检查一下孩子的指甲，需要修剪的抽空帮孩子剪一下哦！</w:t>
      </w:r>
    </w:p>
    <w:p>
      <w:pPr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2.没有带汗背巾的小朋友明天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不要忘记带过来哦！</w:t>
      </w:r>
      <w:r>
        <w:rPr>
          <w:rFonts w:ascii="宋体" w:hAnsi="宋体" w:eastAsia="宋体" w:cs="宋体"/>
          <w:sz w:val="24"/>
          <w:szCs w:val="24"/>
        </w:rPr>
        <w:br w:type="textWrapping"/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attachedTemplate r:id="rId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TAsImhkaWQiOiI3ZjM2MGQ5ODI1ZDVhMzFjMzczMzA1YWI4M2Y5YjNhYyIsInVzZXJDb3VudCI6M30="/>
  </w:docVars>
  <w:rsids>
    <w:rsidRoot w:val="FDDFC22F"/>
    <w:rsid w:val="002F43F3"/>
    <w:rsid w:val="003B1FAF"/>
    <w:rsid w:val="00574A62"/>
    <w:rsid w:val="005A6FA8"/>
    <w:rsid w:val="005E3388"/>
    <w:rsid w:val="00642DF9"/>
    <w:rsid w:val="006A649D"/>
    <w:rsid w:val="00917CA0"/>
    <w:rsid w:val="00BA7A8E"/>
    <w:rsid w:val="00CA3FD2"/>
    <w:rsid w:val="00D2237E"/>
    <w:rsid w:val="00D332C7"/>
    <w:rsid w:val="00DC210A"/>
    <w:rsid w:val="00F32222"/>
    <w:rsid w:val="00F51359"/>
    <w:rsid w:val="00FB7B56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A63C04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9027A9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8D254A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23A5B1F"/>
    <w:rsid w:val="548D2FEE"/>
    <w:rsid w:val="56BF6C25"/>
    <w:rsid w:val="57577905"/>
    <w:rsid w:val="57E80CDB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4B0EC5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105</Words>
  <Characters>602</Characters>
  <Lines>5</Lines>
  <Paragraphs>1</Paragraphs>
  <TotalTime>13</TotalTime>
  <ScaleCrop>false</ScaleCrop>
  <LinksUpToDate>false</LinksUpToDate>
  <CharactersWithSpaces>706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lulu</cp:lastModifiedBy>
  <cp:lastPrinted>2023-02-14T23:53:00Z</cp:lastPrinted>
  <dcterms:modified xsi:type="dcterms:W3CDTF">2023-09-07T09:29:50Z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