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7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娄丁逸、张继宸、陈彦潼请假。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sz w:val="21"/>
          <w:szCs w:val="21"/>
          <w:u w:val="none"/>
          <w:lang w:val="en-US" w:eastAsia="zh-CN"/>
        </w:rPr>
      </w:pP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能开开心心来幼儿园，非常棒哦！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小班来园时间为8：10-8：15，无需过早排队。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数学《1和许多》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本次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能积极参与操作活动，对数学活动感兴趣。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907_09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907_0928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907_092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907_0928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907_09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907_0929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0907_09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907_0932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0907_093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907_0932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0907_09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907_0933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Tahoma" w:hAnsi="Tahoma"/>
          <w:b/>
          <w:bCs/>
          <w:kern w:val="0"/>
          <w:szCs w:val="21"/>
          <w:lang w:val="en-US" w:eastAsia="zh-CN"/>
        </w:rPr>
      </w:pPr>
      <w:r>
        <w:rPr>
          <w:rFonts w:hint="eastAsia" w:ascii="Tahoma" w:hAnsi="Tahoma"/>
          <w:b/>
          <w:bCs/>
          <w:kern w:val="0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Tahoma" w:hAnsi="Tahoma"/>
          <w:kern w:val="0"/>
          <w:szCs w:val="21"/>
          <w:lang w:val="en-US" w:eastAsia="zh-CN"/>
        </w:rPr>
        <w:t>今天我们户外玩的是滑滑梯，孩子们很喜欢玩滑滑梯，今天天气较热，玩了一会很快就回教室休息了！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0907_100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907_1008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0907_10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907_1009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0907_10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907_1010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0907_10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907_1010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0907_100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907_1009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0907_10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907_1010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主食：红豆饭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菜：猪肝、小白菜炒青椒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汤：紫菜鸡蛋汤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能自己吃光自己的饭菜。柠檬、天天、丁一宸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、王木禾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需要老师喂饭，但也能全部吃完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，卢洛希需要老师喂饭，只吃光了饭。菜剩了一点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能自己安静入睡，七喜、芒果需要老师陪伴入睡。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3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温馨提示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left"/>
        <w:rPr>
          <w:rFonts w:hint="default"/>
          <w:sz w:val="24"/>
          <w:szCs w:val="24"/>
          <w:lang w:val="en-US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请大家在网页上登录安全教育平台，也可以在手机上下载“安全教育平台”，并尽快完成安全教育第一课。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3FAA21A"/>
    <w:multiLevelType w:val="singleLevel"/>
    <w:tmpl w:val="23FAA21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3LCJoZGlkIjoiODViY2JkMjU3NGYzZTEwMzZmMGFkZWViYmNkYWU3NDIiLCJ1c2VyQ291bnQiOjExfQ==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B7613D3"/>
    <w:rsid w:val="4CAD759F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DC3261"/>
    <w:rsid w:val="6583444E"/>
    <w:rsid w:val="66CA4A49"/>
    <w:rsid w:val="6871298D"/>
    <w:rsid w:val="6AAA2656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7</TotalTime>
  <ScaleCrop>false</ScaleCrop>
  <LinksUpToDate>false</LinksUpToDate>
  <CharactersWithSpaces>759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2023-09-07T05:14:11Z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