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20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，2人病假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2.晨间来园：今天是宝贝们来园的第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三</w:t>
      </w:r>
      <w:r>
        <w:rPr>
          <w:rFonts w:hint="eastAsia" w:ascii="宋体" w:hAnsi="宋体" w:cs="宋体"/>
          <w:bCs/>
          <w:color w:val="000000"/>
          <w:sz w:val="24"/>
        </w:rPr>
        <w:t>天，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阳光明媚，又</w:t>
      </w:r>
      <w:r>
        <w:rPr>
          <w:rFonts w:hint="eastAsia" w:ascii="宋体" w:hAnsi="宋体" w:cs="宋体"/>
          <w:bCs/>
          <w:color w:val="000000"/>
          <w:sz w:val="24"/>
        </w:rPr>
        <w:t>是元气满满的一天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呀！</w:t>
      </w:r>
      <w:r>
        <w:rPr>
          <w:rFonts w:hint="eastAsia" w:ascii="宋体" w:hAnsi="宋体" w:cs="宋体"/>
          <w:bCs/>
          <w:color w:val="000000"/>
          <w:sz w:val="24"/>
        </w:rPr>
        <w:t>宝贝们踏着轻快的步伐，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笑盈盈地走进幼儿园里</w:t>
      </w:r>
      <w:r>
        <w:rPr>
          <w:rFonts w:hint="eastAsia" w:ascii="宋体" w:hAnsi="宋体" w:cs="宋体"/>
          <w:bCs/>
          <w:color w:val="000000"/>
          <w:sz w:val="24"/>
        </w:rPr>
        <w:t>走进班级里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，</w:t>
      </w:r>
      <w:r>
        <w:rPr>
          <w:rFonts w:hint="eastAsia" w:ascii="宋体" w:hAnsi="宋体" w:cs="宋体"/>
          <w:bCs/>
          <w:color w:val="000000"/>
          <w:sz w:val="24"/>
        </w:rPr>
        <w:t>并自主加入喜欢的游戏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中去。今天黄宇哲、孙瀚哲、冯梦瑶3位小朋友在刚进幼儿园时有点情绪低落，但是今天却有很大的进步，情绪能够很快就平静下来，然后投入到游戏与活动中。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户外：有趣的沙包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户外游戏我们玩的是沙包，孩子们一见到沙包就忍不住欢呼起来，非常兴奋！当孩子们玩起沙包的时候，有的将沙包抛到天空中去，有的将沙包投向远处，还有些孩子会聚在一起玩沙包。当孩子们玩累了的时候便会静静地在一旁休息，并及时补充水分。孩子们可高兴啦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45720</wp:posOffset>
            </wp:positionV>
            <wp:extent cx="2032000" cy="1523365"/>
            <wp:effectExtent l="0" t="0" r="0" b="635"/>
            <wp:wrapNone/>
            <wp:docPr id="3" name="图片 6" descr="C:\Users\34161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45720</wp:posOffset>
            </wp:positionV>
            <wp:extent cx="2032000" cy="1523365"/>
            <wp:effectExtent l="0" t="0" r="0" b="635"/>
            <wp:wrapNone/>
            <wp:docPr id="4" name="图片 6" descr="C:\Users\34161\Desktop\沙包.jpg沙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沙包.jpg沙包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39370</wp:posOffset>
            </wp:positionV>
            <wp:extent cx="2032000" cy="1523365"/>
            <wp:effectExtent l="0" t="0" r="0" b="635"/>
            <wp:wrapNone/>
            <wp:docPr id="2" name="图片 6" descr="C:\Users\34161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6.JPG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172720</wp:posOffset>
            </wp:positionV>
            <wp:extent cx="2030730" cy="1523365"/>
            <wp:effectExtent l="0" t="0" r="1270" b="635"/>
            <wp:wrapNone/>
            <wp:docPr id="7" name="图片 6" descr="C:\Users\34161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3.JP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179070</wp:posOffset>
            </wp:positionV>
            <wp:extent cx="2032000" cy="1523365"/>
            <wp:effectExtent l="0" t="0" r="0" b="635"/>
            <wp:wrapNone/>
            <wp:docPr id="8" name="图片 6" descr="C:\Users\34161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5.JPG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179070</wp:posOffset>
            </wp:positionV>
            <wp:extent cx="2032000" cy="1523365"/>
            <wp:effectExtent l="0" t="0" r="0" b="635"/>
            <wp:wrapNone/>
            <wp:docPr id="9" name="图片 6" descr="C:\Users\34161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喝的是香香甜甜的牛奶，搭配着香喷喷的小饼干，真是太诱人啦！宝贝们一口一块小饼干，再搭配着浓郁的牛奶，别提多美味啦！刘宸汐、刘芷桐小朋友没怎么喝牛奶、吃饼干，希望明天都能吃上美味的点心哦。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今天的午餐吃的是意大利面、茶树菇老鹅汤。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面能够吃完，汤里的肉未吃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面能够吃完，汤里的肉未吃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面能够两碗，汤未喝完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面能够吃完，汤喝了一口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喂吃完了面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面能够吃完，汤喝完（肉未吃)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面能够吃完，汤喝完（肉未吃）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面能够吃完（吃完后吐了），汤未喝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面吃了半碗，汤未喝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面吃了一口，汤未喝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面吃了半碗，汤未喝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面能够吃完，汤喝了（里面肉未吃）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面吃了半碗，汤未喝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面能够吃两碗，汤全部喝完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面能够吃两碗，汤喝完（里面肉未吃）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面能够吃完，汤喝完（里面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肉未吃）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179070</wp:posOffset>
            </wp:positionV>
            <wp:extent cx="2032000" cy="1523365"/>
            <wp:effectExtent l="0" t="0" r="0" b="635"/>
            <wp:wrapNone/>
            <wp:docPr id="27" name="图片 6" descr="C:\Users\34161\Desktop\34.JP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C:\Users\34161\Desktop\34.JPG3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128270</wp:posOffset>
            </wp:positionV>
            <wp:extent cx="2032000" cy="1523365"/>
            <wp:effectExtent l="0" t="0" r="0" b="635"/>
            <wp:wrapNone/>
            <wp:docPr id="28" name="图片 6" descr="C:\Users\34161\Desktop\36.JP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34161\Desktop\36.JPG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179070</wp:posOffset>
            </wp:positionV>
            <wp:extent cx="2032000" cy="1523365"/>
            <wp:effectExtent l="0" t="0" r="0" b="635"/>
            <wp:wrapNone/>
            <wp:docPr id="29" name="图片 6" descr="C:\Users\34161\Desktop\午餐.JPG午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34161\Desktop\午餐.JPG午餐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95885</wp:posOffset>
            </wp:positionV>
            <wp:extent cx="2032000" cy="1523365"/>
            <wp:effectExtent l="0" t="0" r="0" b="635"/>
            <wp:wrapNone/>
            <wp:docPr id="31" name="图片 6" descr="C:\Users\34161\Desktop\IMG_2483.JPGIMG_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C:\Users\34161\Desktop\IMG_2483.JPGIMG_248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114935</wp:posOffset>
            </wp:positionV>
            <wp:extent cx="2030730" cy="1523365"/>
            <wp:effectExtent l="0" t="0" r="1270" b="635"/>
            <wp:wrapNone/>
            <wp:docPr id="30" name="图片 6" descr="C:\Users\34161\Desktop\w.J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C:\Users\34161\Desktop\w.JPGw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-393065</wp:posOffset>
            </wp:positionV>
            <wp:extent cx="2032000" cy="1523365"/>
            <wp:effectExtent l="0" t="0" r="0" b="635"/>
            <wp:wrapNone/>
            <wp:docPr id="32" name="图片 6" descr="C:\Users\34161\Desktop\IMG_2481.JPG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C:\Users\34161\Desktop\IMG_2481.JPGIMG_248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default" w:ascii="宋体" w:hAnsi="宋体" w:cs="宋体" w:eastAsiaTheme="minorEastAsia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能够很快地躺下来，很棒哟！今天吴彧辰、何清墨、吴歆悦、马朵艺、冯梦瑶、张妤、周泽琦、梁宇润、郭瑞晨、黄宇哲、张子熠、刘宸汐、吴曦陌、叶宸泽、方书彦、邱梓安、霍学辰、陆明轩小朋友们都能够睡着，很不错哦！希望明天小朋友们也都能够睡一个香香的午觉呀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101600</wp:posOffset>
            </wp:positionV>
            <wp:extent cx="1217930" cy="1524000"/>
            <wp:effectExtent l="0" t="0" r="1270" b="0"/>
            <wp:wrapNone/>
            <wp:docPr id="6" name="图片 6" descr="C:\Users\34161\Desktop\QQ图片20230906124931.jpgQQ图片2023090612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QQ图片20230906124931.jpgQQ图片2023090612493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82550</wp:posOffset>
            </wp:positionV>
            <wp:extent cx="1179830" cy="1549400"/>
            <wp:effectExtent l="0" t="0" r="1270" b="0"/>
            <wp:wrapNone/>
            <wp:docPr id="5" name="图片 6" descr="C:\Users\34161\Desktop\QQ图片20230906124942.jpgQQ图片2023090612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34161\Desktop\QQ图片20230906124942.jpgQQ图片2023090612494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798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82550</wp:posOffset>
            </wp:positionV>
            <wp:extent cx="1142365" cy="1524000"/>
            <wp:effectExtent l="0" t="0" r="635" b="0"/>
            <wp:wrapNone/>
            <wp:docPr id="10" name="图片 6" descr="C:\Users\34161\Desktop\睡觉.jpg睡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34161\Desktop\睡觉.jpg睡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309880</wp:posOffset>
            </wp:positionV>
            <wp:extent cx="1579880" cy="1192530"/>
            <wp:effectExtent l="0" t="0" r="1270" b="7620"/>
            <wp:wrapNone/>
            <wp:docPr id="12" name="图片 6" descr="C:\Users\34161\Desktop\QQ图片20230906124912.jpgQQ图片2023090612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34161\Desktop\QQ图片20230906124912.jpgQQ图片2023090612491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98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310515</wp:posOffset>
            </wp:positionV>
            <wp:extent cx="1590675" cy="1193165"/>
            <wp:effectExtent l="0" t="0" r="635" b="9525"/>
            <wp:wrapNone/>
            <wp:docPr id="11" name="图片 6" descr="C:\Users\34161\Desktop\QQ图片20230906124901.jpgQQ图片2023090612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34161\Desktop\QQ图片20230906124901.jpgQQ图片2023090612490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67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328930</wp:posOffset>
            </wp:positionV>
            <wp:extent cx="1536065" cy="1160780"/>
            <wp:effectExtent l="0" t="0" r="7620" b="635"/>
            <wp:wrapNone/>
            <wp:docPr id="13" name="图片 6" descr="C:\Users\34161\Desktop\QQ图片20230906124901.jpgQQ图片2023090612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34161\Desktop\QQ图片20230906124901.jpgQQ图片2023090612490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60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csImhkaWQiOiI3OGRmNzMxMjQ2YjZiNTE1OGE5NDg5ZTczZGJiY2Q5NiIsInVzZXJDb3VudCI6Nn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5B37EFF"/>
    <w:rsid w:val="06302B36"/>
    <w:rsid w:val="0B3F483C"/>
    <w:rsid w:val="0CAD218B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A1869F9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1146</Words>
  <Characters>1209</Characters>
  <Lines>10</Lines>
  <Paragraphs>2</Paragraphs>
  <TotalTime>56</TotalTime>
  <ScaleCrop>false</ScaleCrop>
  <LinksUpToDate>false</LinksUpToDate>
  <CharactersWithSpaces>1213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2023-09-06T08:10:50Z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E6B88937B73A4DE6B4DD9F76ECCABC5A</vt:lpwstr>
  </property>
  <property fmtid="{D5CDD505-2E9C-101B-9397-08002B2CF9AE}" pid="5" name="commondata">
    <vt:lpwstr>eyJjb3VudCI6NywiaGRpZCI6IjgwMTFkOGIxOGI4YTJiZmJhMDYwMGRlZGE2MzM2NjlhIiwidXNlckNvdW50Ijo3fQ==</vt:lpwstr>
  </property>
</Properties>
</file>