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6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19人，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娄丁逸、张继宸、陈彦潼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请假，请假的小朋友好好休息哦！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能自主入园，开开心心上幼儿园很棒哦！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集体活动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语言《点点爱上幼儿园》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《点点爱上幼儿园》是一则简单易懂的故事。故事中小朋友和妈妈的形象容易吸引孩子的注意力，故事中重复的对话，易于幼儿倾听和理解：幼儿园是一个快乐学习、快乐游戏的地方。</w:t>
      </w:r>
    </w:p>
    <w:p>
      <w:pPr>
        <w:pStyle w:val="4"/>
        <w:spacing w:before="0" w:beforeLines="0" w:beforeAutospacing="0" w:after="0" w:afterLines="0" w:afterAutospacing="0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eastAsia="宋体" w:cs="宋体"/>
          <w:sz w:val="21"/>
          <w:szCs w:val="21"/>
        </w:rPr>
        <w:t>能在集体中安静地听故事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能听懂故事内容，逐步了解幼儿园，喜欢幼儿园。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6350" cy="1909445"/>
                  <wp:effectExtent l="0" t="0" r="13970" b="10795"/>
                  <wp:docPr id="8" name="图片 8" descr="C:\Users\13721\Desktop\IMG_2895.JPGIMG_2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13721\Desktop\IMG_2895.JPGIMG_289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216535</wp:posOffset>
                  </wp:positionV>
                  <wp:extent cx="2532380" cy="1899285"/>
                  <wp:effectExtent l="0" t="0" r="12700" b="5715"/>
                  <wp:wrapNone/>
                  <wp:docPr id="9" name="图片 9" descr="C:\Users\13721\Desktop\IMG_2896.JPGIMG_2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13721\Desktop\IMG_2896.JPGIMG_289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80" cy="189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54910" cy="1840865"/>
                  <wp:effectExtent l="0" t="0" r="13970" b="3175"/>
                  <wp:docPr id="10" name="图片 10" descr="C:\Users\13721\Desktop\IMG_2897.JPGIMG_2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13721\Desktop\IMG_2897.JPGIMG_289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910" cy="18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83820</wp:posOffset>
                  </wp:positionV>
                  <wp:extent cx="2504440" cy="1877695"/>
                  <wp:effectExtent l="0" t="0" r="10160" b="12065"/>
                  <wp:wrapNone/>
                  <wp:docPr id="11" name="图片 11" descr="C:\Users\13721\Desktop\IMG_2898.JPGIMG_2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13721\Desktop\IMG_2898.JPGIMG_289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440" cy="187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304800" cy="304800"/>
                  <wp:effectExtent l="0" t="0" r="0" b="0"/>
                  <wp:docPr id="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keepLines w:val="0"/>
        <w:widowControl/>
        <w:numPr>
          <w:ilvl w:val="0"/>
          <w:numId w:val="1"/>
        </w:numPr>
        <w:suppressLineNumbers w:val="0"/>
        <w:snapToGrid/>
        <w:spacing w:before="0" w:beforeAutospacing="0" w:after="0" w:afterAutospacing="0" w:line="400" w:lineRule="exact"/>
        <w:ind w:left="0" w:leftChars="0" w:right="0" w:firstLine="422" w:firstLineChars="0"/>
        <w:jc w:val="left"/>
        <w:textAlignment w:val="baseline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户外活动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今天孩子们状态还不错哦!我们一起和圈圈做游戏啦！看看我们的精彩瞬间吧！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5715" cy="1909445"/>
                  <wp:effectExtent l="0" t="0" r="14605" b="10795"/>
                  <wp:docPr id="1" name="图片 1" descr="C:\Users\13721\Desktop\_31083281__a10340909cd561c4fe807b0decc149c4_1510034684_IMG_20230906_100618_0_wifi_0.jpg_31083281__a10340909cd561c4fe807b0decc149c4_1510034684_IMG_20230906_100618_0_wifi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13721\Desktop\_31083281__a10340909cd561c4fe807b0decc149c4_1510034684_IMG_20230906_100618_0_wifi_0.jpg_31083281__a10340909cd561c4fe807b0decc149c4_1510034684_IMG_20230906_100618_0_wifi_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715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266700</wp:posOffset>
                  </wp:positionV>
                  <wp:extent cx="2532380" cy="1898650"/>
                  <wp:effectExtent l="0" t="0" r="12700" b="6350"/>
                  <wp:wrapNone/>
                  <wp:docPr id="2" name="图片 2" descr="C:\Users\13721\Desktop\_-231912724__d8ca87873953ec8bda3811914896f5de_-1128338605_IMG_20230906_101137_0_wifi_0.jpg_-231912724__d8ca87873953ec8bda3811914896f5de_-1128338605_IMG_20230906_101137_0_wifi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13721\Desktop\_-231912724__d8ca87873953ec8bda3811914896f5de_-1128338605_IMG_20230906_101137_0_wifi_0.jpg_-231912724__d8ca87873953ec8bda3811914896f5de_-1128338605_IMG_20230906_101137_0_wifi_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80" cy="189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54275" cy="1840865"/>
                  <wp:effectExtent l="0" t="0" r="14605" b="3175"/>
                  <wp:docPr id="3" name="图片 3" descr="C:\Users\13721\Desktop\_449910351__37346575a270d13b94cc0e86289123e4_1475864407_IMG_20230906_100602_0_wifi_0.jpg_449910351__37346575a270d13b94cc0e86289123e4_1475864407_IMG_20230906_100602_0_wifi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13721\Desktop\_449910351__37346575a270d13b94cc0e86289123e4_1475864407_IMG_20230906_100602_0_wifi_0.jpg_449910351__37346575a270d13b94cc0e86289123e4_1475864407_IMG_20230906_100602_0_wifi_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275" cy="18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149225</wp:posOffset>
                  </wp:positionV>
                  <wp:extent cx="2503170" cy="1877695"/>
                  <wp:effectExtent l="0" t="0" r="11430" b="12065"/>
                  <wp:wrapNone/>
                  <wp:docPr id="5" name="图片 5" descr="C:\Users\13721\Desktop\_-695948721__3b9dd5732ba86eee12efe36a0e32b29f_648389591_IMG_20230906_100525_0_wifi_0.jpg_-695948721__3b9dd5732ba86eee12efe36a0e32b29f_648389591_IMG_20230906_100525_0_wifi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13721\Desktop\_-695948721__3b9dd5732ba86eee12efe36a0e32b29f_648389591_IMG_20230906_100525_0_wifi_0.jpg_-695948721__3b9dd5732ba86eee12efe36a0e32b29f_648389591_IMG_20230906_100525_0_wifi_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70" cy="187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304800" cy="304800"/>
                  <wp:effectExtent l="0" t="0" r="0" b="0"/>
                  <wp:docPr id="6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54275" cy="1925955"/>
                  <wp:effectExtent l="0" t="0" r="14605" b="9525"/>
                  <wp:docPr id="7" name="图片 7" descr="C:\Users\13721\Desktop\_-1210434721__36e5ef0a5143fec0fada8f3e17e0d69c_1594998616_IMG_20230906_100647_0_wifi_0.jpg_-1210434721__36e5ef0a5143fec0fada8f3e17e0d69c_1594998616_IMG_20230906_100647_0_wifi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13721\Desktop\_-1210434721__36e5ef0a5143fec0fada8f3e17e0d69c_1594998616_IMG_20230906_100647_0_wifi_0.jpg_-1210434721__36e5ef0a5143fec0fada8f3e17e0d69c_1594998616_IMG_20230906_100647_0_wifi_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275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39695" cy="1979295"/>
                  <wp:effectExtent l="0" t="0" r="12065" b="1905"/>
                  <wp:docPr id="14" name="图片 14" descr="C:\Users\13721\Desktop\_574856724__df9d639707c11d2cbb5c68a9df0cc628_-152303116_IMG_20230906_100456_0_wifi_0.jpg_574856724__df9d639707c11d2cbb5c68a9df0cc628_-152303116_IMG_20230906_100456_0_wifi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\Users\13721\Desktop\_574856724__df9d639707c11d2cbb5c68a9df0cc628_-152303116_IMG_20230906_100456_0_wifi_0.jpg_574856724__df9d639707c11d2cbb5c68a9df0cc628_-152303116_IMG_20230906_100456_0_wifi_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97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39695" cy="1979295"/>
                  <wp:effectExtent l="0" t="0" r="12065" b="1905"/>
                  <wp:docPr id="15" name="图片 15" descr="C:\Users\13721\Desktop\_-1844123471__bffbac4edad6d7771691e9a827625461_-156920721_IMG_20230906_100451_0_wifi_0.jpg_-1844123471__bffbac4edad6d7771691e9a827625461_-156920721_IMG_20230906_100451_0_wifi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\Users\13721\Desktop\_-1844123471__bffbac4edad6d7771691e9a827625461_-156920721_IMG_20230906_100451_0_wifi_0.jpg_-1844123471__bffbac4edad6d7771691e9a827625461_-156920721_IMG_20230906_100451_0_wifi_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97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39695" cy="1979295"/>
                  <wp:effectExtent l="0" t="0" r="12065" b="1905"/>
                  <wp:docPr id="16" name="图片 16" descr="C:\Users\13721\Desktop\_1462149287__163d6b50afc514d7fdc29bb6a7ec6ef7_-1075697908_IMG_20230906_101152_0_wifi_0.jpg_1462149287__163d6b50afc514d7fdc29bb6a7ec6ef7_-1075697908_IMG_20230906_101152_0_wifi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\Users\13721\Desktop\_1462149287__163d6b50afc514d7fdc29bb6a7ec6ef7_-1075697908_IMG_20230906_101152_0_wifi_0.jpg_1462149287__163d6b50afc514d7fdc29bb6a7ec6ef7_-1075697908_IMG_20230906_101152_0_wifi_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97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39060" cy="1979295"/>
                  <wp:effectExtent l="0" t="0" r="12700" b="1905"/>
                  <wp:docPr id="17" name="图片 17" descr="C:\Users\13721\Desktop\_-1422635360__ab4007630d4b984068cfa184db460759_591131289_IMG_20230906_100505_0_wifi_0.jpg_-1422635360__ab4007630d4b984068cfa184db460759_591131289_IMG_20230906_100505_0_wifi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\Users\13721\Desktop\_-1422635360__ab4007630d4b984068cfa184db460759_591131289_IMG_20230906_100505_0_wifi_0.jpg_-1422635360__ab4007630d4b984068cfa184db460759_591131289_IMG_20230906_100505_0_wifi_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197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39060" cy="1979295"/>
                  <wp:effectExtent l="0" t="0" r="12700" b="1905"/>
                  <wp:docPr id="18" name="图片 18" descr="C:\Users\13721\Desktop\_1747314358__7940d33511f31296ab3174f94ef4b746_-149532553_IMG_20230906_100459_0_wifi_0.jpg_1747314358__7940d33511f31296ab3174f94ef4b746_-149532553_IMG_20230906_100459_0_wifi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\Users\13721\Desktop\_1747314358__7940d33511f31296ab3174f94ef4b746_-149532553_IMG_20230906_100459_0_wifi_0.jpg_1747314358__7940d33511f31296ab3174f94ef4b746_-149532553_IMG_20230906_100459_0_wifi_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197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/>
        <w:jc w:val="left"/>
        <w:textAlignment w:val="baseline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四、</w:t>
      </w:r>
      <w:r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主食：意大利面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汤：茶树菇鸡汤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水果：哈密瓜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能自主进食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，慢慢学会吃完饭主动洗手漱口，擦嘴巴就更棒啦！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bookmarkStart w:id="0" w:name="_GoBack"/>
            <w:bookmarkEnd w:id="0"/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54275" cy="1840865"/>
                  <wp:effectExtent l="0" t="0" r="14605" b="3175"/>
                  <wp:docPr id="19" name="图片 19" descr="C:\Users\13721\Desktop\IMG_2881.JPGIMG_2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\Users\13721\Desktop\IMG_2881.JPGIMG_288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275" cy="18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39695" cy="1979930"/>
                  <wp:effectExtent l="0" t="0" r="12065" b="1270"/>
                  <wp:docPr id="20" name="图片 20" descr="C:\Users\13721\Desktop\IMG_2882.JPGIMG_2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\Users\13721\Desktop\IMG_2882.JPGIMG_288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39695" cy="1979295"/>
                  <wp:effectExtent l="0" t="0" r="12065" b="1905"/>
                  <wp:docPr id="21" name="图片 21" descr="C:\Users\13721\Desktop\IMG_2883.JPGIMG_2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\Users\13721\Desktop\IMG_2883.JPGIMG_288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97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39695" cy="1979295"/>
                  <wp:effectExtent l="0" t="0" r="12065" b="1905"/>
                  <wp:docPr id="22" name="图片 22" descr="C:\Users\13721\Desktop\IMG_2884.JPGIMG_2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13721\Desktop\IMG_2884.JPGIMG_288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97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39695" cy="1979295"/>
                  <wp:effectExtent l="0" t="0" r="12065" b="1905"/>
                  <wp:docPr id="23" name="图片 23" descr="C:\Users\13721\Desktop\IMG_2885.JPGIMG_2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\Users\13721\Desktop\IMG_2885.JPGIMG_288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97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39695" cy="1979295"/>
                  <wp:effectExtent l="0" t="0" r="12065" b="1905"/>
                  <wp:docPr id="24" name="图片 24" descr="C:\Users\13721\Desktop\IMG_2886.JPGIMG_2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\Users\13721\Desktop\IMG_2886.JPGIMG_288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97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39060" cy="1979295"/>
                  <wp:effectExtent l="0" t="0" r="12700" b="1905"/>
                  <wp:docPr id="25" name="图片 25" descr="C:\Users\13721\Desktop\IMG_2887.JPGIMG_2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13721\Desktop\IMG_2887.JPGIMG_288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197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39060" cy="1979295"/>
                  <wp:effectExtent l="0" t="0" r="12700" b="1905"/>
                  <wp:docPr id="26" name="图片 26" descr="C:\Users\13721\Desktop\IMG_2888.JPGIMG_2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\Users\13721\Desktop\IMG_2888.JPGIMG_288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197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39060" cy="1978660"/>
                  <wp:effectExtent l="0" t="0" r="12700" b="2540"/>
                  <wp:docPr id="27" name="图片 27" descr="C:\Users\13721\Desktop\IMG_2889.JPGIMG_2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\Users\13721\Desktop\IMG_2889.JPGIMG_288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197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39060" cy="1979295"/>
                  <wp:effectExtent l="0" t="0" r="12700" b="1905"/>
                  <wp:docPr id="28" name="图片 28" descr="C:\Users\13721\Desktop\IMG_2890.JPGIMG_2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\Users\13721\Desktop\IMG_2890.JPGIMG_289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197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39060" cy="1978660"/>
                  <wp:effectExtent l="0" t="0" r="12700" b="2540"/>
                  <wp:docPr id="29" name="图片 29" descr="C:\Users\13721\Desktop\IMG_2891.JPGIMG_2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\Users\13721\Desktop\IMG_2891.JPGIMG_289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197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39060" cy="1979295"/>
                  <wp:effectExtent l="0" t="0" r="12700" b="1905"/>
                  <wp:docPr id="30" name="图片 30" descr="C:\Users\13721\Desktop\IMG_2892.JPGIMG_2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\Users\13721\Desktop\IMG_2892.JPGIMG_289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197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都能午睡，很棒哦！希望各位宝宝继续保持，加油哦！</w:t>
      </w:r>
    </w:p>
    <w:p>
      <w:pPr>
        <w:pStyle w:val="4"/>
        <w:keepLines w:val="0"/>
        <w:widowControl/>
        <w:numPr>
          <w:ilvl w:val="0"/>
          <w:numId w:val="1"/>
        </w:numPr>
        <w:suppressLineNumbers w:val="0"/>
        <w:snapToGrid/>
        <w:spacing w:before="0" w:beforeAutospacing="0" w:after="0" w:afterAutospacing="0" w:line="400" w:lineRule="exact"/>
        <w:ind w:left="0" w:leftChars="0" w:right="0" w:rightChars="0" w:firstLine="422" w:firstLineChars="0"/>
        <w:jc w:val="lef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  <w:t>温馨提示</w:t>
      </w:r>
    </w:p>
    <w:p>
      <w:pPr>
        <w:pStyle w:val="4"/>
        <w:keepLines w:val="0"/>
        <w:widowControl/>
        <w:numPr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default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最近天气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炎热</w:t>
      </w:r>
      <w:r>
        <w:rPr>
          <w:rFonts w:hint="eastAsia" w:ascii="宋体" w:hAnsi="宋体" w:eastAsia="宋体" w:cs="宋体"/>
          <w:sz w:val="21"/>
          <w:szCs w:val="21"/>
        </w:rPr>
        <w:t>，爸爸妈妈要注意给孩子减少衣服哦！一冷一热容易生病，请假在家休息的小朋友要及时照顾好自己的身体，多喝水哦！</w:t>
      </w:r>
      <w:r>
        <w:rPr>
          <w:rFonts w:hint="eastAsia"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sz w:val="21"/>
          <w:szCs w:val="21"/>
        </w:rPr>
        <w:t>1.请各位家长给小朋友的保温杯里放温水哦！</w:t>
      </w:r>
      <w:r>
        <w:rPr>
          <w:rFonts w:hint="eastAsia"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sz w:val="21"/>
          <w:szCs w:val="21"/>
        </w:rPr>
        <w:t>2.请各位将垫背巾在家给孩子垫好，户外出汗，预防感冒。</w:t>
      </w:r>
      <w:r>
        <w:rPr>
          <w:rFonts w:hint="eastAsia"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sz w:val="21"/>
          <w:szCs w:val="21"/>
        </w:rPr>
        <w:t>3.每天检查小朋友的手指甲哦，勤剪指甲防止刮到自己或者他人。</w:t>
      </w:r>
      <w:r>
        <w:rPr>
          <w:rFonts w:hint="eastAsia"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sz w:val="21"/>
          <w:szCs w:val="21"/>
        </w:rPr>
        <w:t>4.正常开展延时班，准时来接哦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  <w:r>
        <w:rPr>
          <w:rFonts w:ascii="宋体" w:hAnsi="宋体" w:eastAsia="宋体" w:cs="宋体"/>
          <w:sz w:val="24"/>
          <w:szCs w:val="24"/>
        </w:rPr>
        <w:br w:type="textWrapping"/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default"/>
          <w:sz w:val="24"/>
          <w:szCs w:val="24"/>
          <w:lang w:val="en-US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0LCJoZGlkIjoiZmI5ODJjNmNhNTBlOTBkNWFiZWQ0YzI3NjVlMWFjMzIiLCJ1c2VyQ291bnQiOjF9"/>
  </w:docVars>
  <w:rsids>
    <w:rsidRoot w:val="00000000"/>
    <w:rsid w:val="008D6502"/>
    <w:rsid w:val="00DD4A4C"/>
    <w:rsid w:val="023B4E13"/>
    <w:rsid w:val="0668092C"/>
    <w:rsid w:val="089E4FE9"/>
    <w:rsid w:val="09810339"/>
    <w:rsid w:val="09BF1E8A"/>
    <w:rsid w:val="0AA947E3"/>
    <w:rsid w:val="0B721760"/>
    <w:rsid w:val="0D090CDC"/>
    <w:rsid w:val="0D377AD4"/>
    <w:rsid w:val="0D5D232B"/>
    <w:rsid w:val="0D6D699E"/>
    <w:rsid w:val="0E485779"/>
    <w:rsid w:val="0EDB31E4"/>
    <w:rsid w:val="0F244525"/>
    <w:rsid w:val="0F5B1261"/>
    <w:rsid w:val="1117406B"/>
    <w:rsid w:val="111D10C4"/>
    <w:rsid w:val="12817228"/>
    <w:rsid w:val="12EA0565"/>
    <w:rsid w:val="132477B7"/>
    <w:rsid w:val="14E21961"/>
    <w:rsid w:val="154A73F4"/>
    <w:rsid w:val="161B48EC"/>
    <w:rsid w:val="1B0256D6"/>
    <w:rsid w:val="1B252495"/>
    <w:rsid w:val="1B7F25EE"/>
    <w:rsid w:val="1BEE0DC0"/>
    <w:rsid w:val="1DAD49C3"/>
    <w:rsid w:val="1DB357ED"/>
    <w:rsid w:val="1F431810"/>
    <w:rsid w:val="206856E4"/>
    <w:rsid w:val="21394632"/>
    <w:rsid w:val="236B7511"/>
    <w:rsid w:val="24ED110E"/>
    <w:rsid w:val="26F12ECB"/>
    <w:rsid w:val="273C344C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C116EA2"/>
    <w:rsid w:val="2C9F79C7"/>
    <w:rsid w:val="2EE37C2C"/>
    <w:rsid w:val="30621EEB"/>
    <w:rsid w:val="306F1C94"/>
    <w:rsid w:val="31010477"/>
    <w:rsid w:val="32693814"/>
    <w:rsid w:val="32AF446B"/>
    <w:rsid w:val="33041D9C"/>
    <w:rsid w:val="34081B1F"/>
    <w:rsid w:val="345E30E7"/>
    <w:rsid w:val="35D91AA3"/>
    <w:rsid w:val="36615687"/>
    <w:rsid w:val="39625A9E"/>
    <w:rsid w:val="397317F4"/>
    <w:rsid w:val="39AF5EB5"/>
    <w:rsid w:val="3A217E73"/>
    <w:rsid w:val="3A6268FE"/>
    <w:rsid w:val="3AA92F05"/>
    <w:rsid w:val="3BD61609"/>
    <w:rsid w:val="3BD94C62"/>
    <w:rsid w:val="3C06717A"/>
    <w:rsid w:val="3C884634"/>
    <w:rsid w:val="3CC97926"/>
    <w:rsid w:val="3D5F61C9"/>
    <w:rsid w:val="3D686164"/>
    <w:rsid w:val="42A56447"/>
    <w:rsid w:val="435A3657"/>
    <w:rsid w:val="46312108"/>
    <w:rsid w:val="46981A48"/>
    <w:rsid w:val="47B440D5"/>
    <w:rsid w:val="48274028"/>
    <w:rsid w:val="48CC4F27"/>
    <w:rsid w:val="494B5262"/>
    <w:rsid w:val="4B7613D3"/>
    <w:rsid w:val="4CAD759F"/>
    <w:rsid w:val="4D40640B"/>
    <w:rsid w:val="4D897887"/>
    <w:rsid w:val="4DC434D2"/>
    <w:rsid w:val="4DEB6E44"/>
    <w:rsid w:val="4E557581"/>
    <w:rsid w:val="5019487C"/>
    <w:rsid w:val="50694782"/>
    <w:rsid w:val="516001E7"/>
    <w:rsid w:val="522F6CD5"/>
    <w:rsid w:val="52883B4D"/>
    <w:rsid w:val="53F404C5"/>
    <w:rsid w:val="5451394D"/>
    <w:rsid w:val="54627EC3"/>
    <w:rsid w:val="547D4F9E"/>
    <w:rsid w:val="549F5DAB"/>
    <w:rsid w:val="558B59A3"/>
    <w:rsid w:val="5AA20D99"/>
    <w:rsid w:val="5C1678FB"/>
    <w:rsid w:val="5C440450"/>
    <w:rsid w:val="5CAE3391"/>
    <w:rsid w:val="5CE70052"/>
    <w:rsid w:val="5ED356C4"/>
    <w:rsid w:val="60FB5284"/>
    <w:rsid w:val="61235C9D"/>
    <w:rsid w:val="630024F7"/>
    <w:rsid w:val="645A1BF1"/>
    <w:rsid w:val="64C55D82"/>
    <w:rsid w:val="64DC3261"/>
    <w:rsid w:val="6583444E"/>
    <w:rsid w:val="66CA4A49"/>
    <w:rsid w:val="67A50DD0"/>
    <w:rsid w:val="6871298D"/>
    <w:rsid w:val="6AAA2656"/>
    <w:rsid w:val="6B311856"/>
    <w:rsid w:val="6D315F6E"/>
    <w:rsid w:val="6D667CB0"/>
    <w:rsid w:val="6DC54022"/>
    <w:rsid w:val="70B0026D"/>
    <w:rsid w:val="70C745CA"/>
    <w:rsid w:val="72A51834"/>
    <w:rsid w:val="746F2E58"/>
    <w:rsid w:val="74A74768"/>
    <w:rsid w:val="74CF11AD"/>
    <w:rsid w:val="779E362B"/>
    <w:rsid w:val="787157B7"/>
    <w:rsid w:val="78F85036"/>
    <w:rsid w:val="79EB5577"/>
    <w:rsid w:val="7C2D4901"/>
    <w:rsid w:val="7CF44998"/>
    <w:rsid w:val="7DF61D49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30.jpeg"/><Relationship Id="rId31" Type="http://schemas.openxmlformats.org/officeDocument/2006/relationships/image" Target="media/image29.jpeg"/><Relationship Id="rId30" Type="http://schemas.openxmlformats.org/officeDocument/2006/relationships/image" Target="media/image28.jpeg"/><Relationship Id="rId3" Type="http://schemas.openxmlformats.org/officeDocument/2006/relationships/header" Target="header1.xml"/><Relationship Id="rId29" Type="http://schemas.openxmlformats.org/officeDocument/2006/relationships/image" Target="media/image27.jpeg"/><Relationship Id="rId28" Type="http://schemas.openxmlformats.org/officeDocument/2006/relationships/image" Target="media/image26.jpeg"/><Relationship Id="rId27" Type="http://schemas.openxmlformats.org/officeDocument/2006/relationships/image" Target="media/image25.jpeg"/><Relationship Id="rId26" Type="http://schemas.openxmlformats.org/officeDocument/2006/relationships/image" Target="media/image24.jpeg"/><Relationship Id="rId25" Type="http://schemas.openxmlformats.org/officeDocument/2006/relationships/image" Target="media/image23.jpeg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../NUL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916</Words>
  <Characters>928</Characters>
  <Paragraphs>83</Paragraphs>
  <TotalTime>19</TotalTime>
  <ScaleCrop>false</ScaleCrop>
  <LinksUpToDate>false</LinksUpToDate>
  <CharactersWithSpaces>931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13721</cp:lastModifiedBy>
  <cp:lastPrinted>2023-04-19T23:59:00Z</cp:lastPrinted>
  <dcterms:modified xsi:type="dcterms:W3CDTF">2023-09-06T07:53:06Z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E8CB2D39BCDB458DB5372F06DA9084B5</vt:lpwstr>
  </property>
</Properties>
</file>