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2023.9.5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能干的中班娃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今天1位小朋友请假。今天所有的小朋友基本上都能在8:10分左右到教室，很棒哦！并且也都准确找到了教室，希望所有的小朋友都能够养成不迟到的好习惯！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集体活动：抽屉标记的设计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一起讨论了班级公约，孩子们热烈讨论着进入中班之后大家需要在教室里遵守的规则，并用图案绘画了下来，其中包括：同学之间团结友爱、在教室里慢慢走、学本领坐端正积极举手、小声说话、耐心等待等。之后每个小朋友还为自己的抽屉进行了标记设计，孩子们将自己喜爱的团绘画了下来，并进行自主张贴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8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8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8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8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8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8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玩了轮胎山、玩沙区，在约定好规则之后孩子们都能够有序游戏，孩子们最喜欢做的就是在玩沙区挖宝藏，不时就会有孩子跑到老师面前展示自己的“小宝藏”，“老师，看我挖到的小贝壳~”，孩子们的喜悦洋溢在脸上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同时也希望</w:t>
      </w:r>
      <w:r>
        <w:rPr>
          <w:rFonts w:hint="eastAsia" w:ascii="宋体" w:hAnsi="宋体" w:cs="宋体" w:eastAsiaTheme="minorEastAsia"/>
          <w:b w:val="0"/>
          <w:bCs/>
          <w:color w:val="000000"/>
          <w:sz w:val="21"/>
          <w:szCs w:val="21"/>
          <w:u w:val="wavyHeavy"/>
          <w:lang w:val="en-US" w:eastAsia="zh-CN"/>
        </w:rPr>
        <w:t>谌睿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小朋友注意玩沙的时候放低高度，这样沙子就不会弄到别人头上喽！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7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8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7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7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8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8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8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  <w:b/>
          <w:bCs w:val="0"/>
          <w:lang w:val="en-US" w:eastAsia="zh-CN"/>
        </w:rPr>
        <w:t>点心情况</w:t>
      </w:r>
      <w:r>
        <w:rPr>
          <w:rFonts w:hint="eastAsia"/>
          <w:lang w:val="en-US" w:eastAsia="zh-CN"/>
        </w:rPr>
        <w:t>：今天我们吃了枣泥蛋糕和酸奶，孩子们都能够有序洗手、自主拿杯子，耐心等发放点心和酸奶，很不错哦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9575" cy="1259840"/>
            <wp:effectExtent l="0" t="0" r="9525" b="10160"/>
            <wp:docPr id="13" name="图片 13" descr="IMG_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8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9575" cy="1259840"/>
            <wp:effectExtent l="0" t="0" r="9525" b="10160"/>
            <wp:docPr id="12" name="图片 12" descr="IMG_8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8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9575" cy="1259840"/>
            <wp:effectExtent l="0" t="0" r="9525" b="10160"/>
            <wp:docPr id="14" name="图片 14" descr="IMG_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8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：蒋翊晗、章昕媛、张悦威、郑书韵、吴文欣小朋友睡觉较晚，如果能早点睡觉就更好啦。张奕涵、宗韫玉、黄梓宸小朋友醒的比较早。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1.升入中班，孩子们用餐工具将由勺子换成筷子，请孩子们在家练习如何使用筷子哦！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2.请各位督促幼儿早上准时入园，培养幼儿早睡早起的好习惯。</w:t>
      </w:r>
      <w:bookmarkStart w:id="0" w:name="_GoBack"/>
      <w:bookmarkEnd w:id="0"/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SwiaGRpZCI6IjIyMTg4YzYzNTY5YTFlY2UzZTM3NDMxNmE4ZjgyNWFmIiwidXNlckNvdW50IjoxfQ=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27FA4F9E"/>
    <w:rsid w:val="3838457E"/>
    <w:rsid w:val="3AE2207F"/>
    <w:rsid w:val="4818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1</Pages>
  <Words>0</Words>
  <Characters>0</Characters>
  <Lines>1</Lines>
  <Paragraphs>1</Paragraphs>
  <TotalTime>4</TotalTime>
  <ScaleCrop>false</ScaleCrop>
  <LinksUpToDate>false</LinksUpToDate>
  <CharactersWithSpaces>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dcterms:modified xsi:type="dcterms:W3CDTF">2023-09-05T06:06:26Z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6C8DE988BF124BC5AF64166A0AB89440_13</vt:lpwstr>
  </property>
</Properties>
</file>