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02306388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3090</w:t>
      </w:r>
      <w:r w:rsidR="009A47BB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5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0E3DF530" w14:textId="77777777" w:rsidR="008C7DF6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F3DE91" w14:textId="77777777" w:rsidR="008C7DF6" w:rsidRDefault="00000000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1BAE605B" w14:textId="4ECACBAD" w:rsidR="008C7DF6" w:rsidRDefault="0000000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今日星期一，共有</w:t>
      </w:r>
      <w:r w:rsidR="009A47BB">
        <w:rPr>
          <w:rFonts w:ascii="宋体" w:eastAsia="宋体" w:hAnsi="宋体" w:cs="宋体"/>
          <w:sz w:val="24"/>
          <w:szCs w:val="24"/>
        </w:rPr>
        <w:t>21</w:t>
      </w:r>
      <w:r>
        <w:rPr>
          <w:rFonts w:ascii="宋体" w:eastAsia="宋体" w:hAnsi="宋体" w:cs="宋体" w:hint="eastAsia"/>
          <w:sz w:val="24"/>
          <w:szCs w:val="24"/>
        </w:rPr>
        <w:t>人来园，</w:t>
      </w:r>
      <w:r w:rsidR="009A47BB">
        <w:rPr>
          <w:rFonts w:ascii="宋体" w:eastAsia="宋体" w:hAnsi="宋体" w:cs="宋体" w:hint="eastAsia"/>
          <w:sz w:val="24"/>
          <w:szCs w:val="24"/>
        </w:rPr>
        <w:t>全勤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9A47BB">
        <w:rPr>
          <w:rFonts w:ascii="宋体" w:eastAsia="宋体" w:hAnsi="宋体" w:cs="宋体" w:hint="eastAsia"/>
          <w:sz w:val="24"/>
          <w:szCs w:val="24"/>
        </w:rPr>
        <w:t>宝贝们棒</w:t>
      </w:r>
      <w:proofErr w:type="gramStart"/>
      <w:r w:rsidR="009A47BB">
        <w:rPr>
          <w:rFonts w:ascii="宋体" w:eastAsia="宋体" w:hAnsi="宋体" w:cs="宋体" w:hint="eastAsia"/>
          <w:sz w:val="24"/>
          <w:szCs w:val="24"/>
        </w:rPr>
        <w:t>棒</w:t>
      </w:r>
      <w:proofErr w:type="gramEnd"/>
      <w:r w:rsidR="009A47BB">
        <w:rPr>
          <w:rFonts w:ascii="宋体" w:eastAsia="宋体" w:hAnsi="宋体" w:cs="宋体" w:hint="eastAsia"/>
          <w:sz w:val="24"/>
          <w:szCs w:val="24"/>
        </w:rPr>
        <w:t>哒！</w:t>
      </w:r>
    </w:p>
    <w:p w14:paraId="4C3B177D" w14:textId="7BBC8E9A" w:rsidR="00A04101" w:rsidRDefault="00A04101" w:rsidP="00A04101">
      <w:pP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59226FB" wp14:editId="247373D2">
            <wp:extent cx="1920067" cy="1440000"/>
            <wp:effectExtent l="0" t="0" r="4445" b="8255"/>
            <wp:docPr id="17553700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D9202C6" wp14:editId="1905789F">
            <wp:extent cx="1920067" cy="1440000"/>
            <wp:effectExtent l="0" t="0" r="4445" b="8255"/>
            <wp:docPr id="182370867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46ED63A" wp14:editId="39C37AF4">
            <wp:extent cx="1920067" cy="1440000"/>
            <wp:effectExtent l="0" t="0" r="4445" b="8255"/>
            <wp:docPr id="5846307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eastAsia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58CB341" wp14:editId="7FABB6AE">
            <wp:extent cx="1920067" cy="1440000"/>
            <wp:effectExtent l="0" t="0" r="4445" b="8255"/>
            <wp:docPr id="178383074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0153746" wp14:editId="5C7E352D">
            <wp:extent cx="1920067" cy="1440000"/>
            <wp:effectExtent l="0" t="0" r="4445" b="8255"/>
            <wp:docPr id="28097005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 w:hint="eastAsia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08F7B545" wp14:editId="724CF912">
            <wp:extent cx="1920067" cy="1440000"/>
            <wp:effectExtent l="0" t="0" r="4445" b="8255"/>
            <wp:docPr id="77104623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77777777" w:rsidR="008C7DF6" w:rsidRDefault="00000000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88"/>
        <w:gridCol w:w="1712"/>
        <w:gridCol w:w="709"/>
        <w:gridCol w:w="929"/>
      </w:tblGrid>
      <w:tr w:rsidR="008C7DF6" w14:paraId="7497E61D" w14:textId="77777777" w:rsidTr="009A47BB">
        <w:tc>
          <w:tcPr>
            <w:tcW w:w="780" w:type="dxa"/>
            <w:vMerge w:val="restart"/>
          </w:tcPr>
          <w:p w14:paraId="7836D54C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119" w:type="dxa"/>
            <w:gridSpan w:val="3"/>
          </w:tcPr>
          <w:p w14:paraId="402B7707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9A47BB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8" w:type="dxa"/>
          </w:tcPr>
          <w:p w14:paraId="7FCAE02A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712" w:type="dxa"/>
          </w:tcPr>
          <w:p w14:paraId="25069B21" w14:textId="77777777" w:rsidR="008C7DF6" w:rsidRDefault="00000000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9A47BB" w14:paraId="2C7232DB" w14:textId="77777777" w:rsidTr="009A47BB">
        <w:tc>
          <w:tcPr>
            <w:tcW w:w="780" w:type="dxa"/>
            <w:vAlign w:val="center"/>
          </w:tcPr>
          <w:p w14:paraId="21D7ADC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699D0C2B" w:rsidR="009A47BB" w:rsidRDefault="00A04101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吃得慢</w:t>
            </w:r>
          </w:p>
        </w:tc>
        <w:tc>
          <w:tcPr>
            <w:tcW w:w="819" w:type="dxa"/>
          </w:tcPr>
          <w:p w14:paraId="49E226A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03F0E37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4B52A15F" w14:textId="6CD73FD2" w:rsidR="009A47BB" w:rsidRDefault="009A47BB" w:rsidP="009A47B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6F5C18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5B7BB5A4" w14:textId="77777777" w:rsidTr="009A47BB">
        <w:tc>
          <w:tcPr>
            <w:tcW w:w="780" w:type="dxa"/>
            <w:vAlign w:val="center"/>
          </w:tcPr>
          <w:p w14:paraId="3415B6E7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75090D83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77584057" w14:textId="2CEBCAFE" w:rsidR="009A47BB" w:rsidRDefault="009A47BB" w:rsidP="009A47B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FA93D3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163B4861" w14:textId="77777777" w:rsidTr="009A47BB">
        <w:tc>
          <w:tcPr>
            <w:tcW w:w="780" w:type="dxa"/>
            <w:vAlign w:val="center"/>
          </w:tcPr>
          <w:p w14:paraId="33F42C78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33B838F" w:rsidR="009A47BB" w:rsidRDefault="00A04101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 w14:paraId="0EA6966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25DE763D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626AD075" w14:textId="25BFE40E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1201AA17" w14:textId="77777777" w:rsidTr="009A47BB">
        <w:tc>
          <w:tcPr>
            <w:tcW w:w="780" w:type="dxa"/>
            <w:vAlign w:val="center"/>
          </w:tcPr>
          <w:p w14:paraId="7B545BDF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6821ADC3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88" w:type="dxa"/>
          </w:tcPr>
          <w:p w14:paraId="7EF9295A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37B44C18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3E3F2C4E" w14:textId="77777777" w:rsidTr="009A47BB">
        <w:tc>
          <w:tcPr>
            <w:tcW w:w="780" w:type="dxa"/>
            <w:vAlign w:val="center"/>
          </w:tcPr>
          <w:p w14:paraId="64E6F52B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5841868B" w14:textId="7565AD42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64D3578A" w14:textId="44687D8F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AD2293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279E4BE8" w14:textId="77777777" w:rsidTr="009A47BB">
        <w:tc>
          <w:tcPr>
            <w:tcW w:w="780" w:type="dxa"/>
            <w:vAlign w:val="center"/>
          </w:tcPr>
          <w:p w14:paraId="1893734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3DADA601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49C645CF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7460A9E4" w14:textId="77777777" w:rsidTr="009A47BB">
        <w:tc>
          <w:tcPr>
            <w:tcW w:w="780" w:type="dxa"/>
            <w:vAlign w:val="center"/>
          </w:tcPr>
          <w:p w14:paraId="7ED2D9D2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31A3656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7397E2B9" w:rsidR="009A47BB" w:rsidRDefault="009A47BB" w:rsidP="009A47BB">
            <w:pPr>
              <w:jc w:val="center"/>
              <w:rPr>
                <w:rFonts w:ascii="Arial" w:eastAsia="宋体" w:hAnsi="Arial" w:cs="Arial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未吃完</w:t>
            </w:r>
          </w:p>
        </w:tc>
        <w:tc>
          <w:tcPr>
            <w:tcW w:w="819" w:type="dxa"/>
          </w:tcPr>
          <w:p w14:paraId="55BCFD6C" w14:textId="17A77FB2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4E52F91E" w14:textId="5D0018A6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602BC86A" w14:textId="28E26B5D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AB4868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9A47BB" w14:paraId="56C4BCF9" w14:textId="77777777" w:rsidTr="009A47BB">
        <w:tc>
          <w:tcPr>
            <w:tcW w:w="780" w:type="dxa"/>
            <w:vAlign w:val="center"/>
          </w:tcPr>
          <w:p w14:paraId="3B6295CD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45FCEA9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6D934C34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46DF64EC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32F794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6EA27CC1" w14:textId="77777777" w:rsidTr="009A47BB">
        <w:tc>
          <w:tcPr>
            <w:tcW w:w="780" w:type="dxa"/>
            <w:vAlign w:val="center"/>
          </w:tcPr>
          <w:p w14:paraId="54927300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79E7C97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4C294EDF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7CE97971" w14:textId="77777777" w:rsidTr="009A47BB">
        <w:tc>
          <w:tcPr>
            <w:tcW w:w="780" w:type="dxa"/>
            <w:vAlign w:val="center"/>
          </w:tcPr>
          <w:p w14:paraId="6A98F7F0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5EA5B43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15FEDD3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929" w:type="dxa"/>
          </w:tcPr>
          <w:p w14:paraId="493B2439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641777DF" w14:textId="77777777" w:rsidTr="009A47BB">
        <w:tc>
          <w:tcPr>
            <w:tcW w:w="780" w:type="dxa"/>
            <w:vAlign w:val="center"/>
          </w:tcPr>
          <w:p w14:paraId="23E4E2FB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FCDC1A4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75D78998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70D279E0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13883E83" w14:textId="760A5FA1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6CD2E5C7" w14:textId="5D24A21D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22D2AB40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17292FDF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701A183D" w14:textId="77777777" w:rsidTr="009A47BB">
        <w:tc>
          <w:tcPr>
            <w:tcW w:w="780" w:type="dxa"/>
            <w:vAlign w:val="center"/>
          </w:tcPr>
          <w:p w14:paraId="735E961A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53D8593D" w14:textId="69DFD2CF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2DE469C7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5C553BF9" w14:textId="77777777" w:rsidTr="009A47BB">
        <w:tc>
          <w:tcPr>
            <w:tcW w:w="780" w:type="dxa"/>
            <w:vAlign w:val="center"/>
          </w:tcPr>
          <w:p w14:paraId="3420D1E0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06346D22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翻</w:t>
            </w:r>
          </w:p>
        </w:tc>
        <w:tc>
          <w:tcPr>
            <w:tcW w:w="588" w:type="dxa"/>
          </w:tcPr>
          <w:p w14:paraId="14896371" w14:textId="79AA5EBB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75B8B47F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26B6E87C" w14:textId="77777777" w:rsidTr="009A47BB">
        <w:tc>
          <w:tcPr>
            <w:tcW w:w="780" w:type="dxa"/>
            <w:vAlign w:val="center"/>
          </w:tcPr>
          <w:p w14:paraId="4CEAA788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14AD58A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592F3DE2" w14:textId="37EE4EB4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0BB2FB2D" w14:textId="77777777" w:rsidTr="009A47BB">
        <w:tc>
          <w:tcPr>
            <w:tcW w:w="780" w:type="dxa"/>
            <w:vAlign w:val="center"/>
          </w:tcPr>
          <w:p w14:paraId="5201A115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023095D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6B2B15E4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EF3B540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304CEB62" w14:textId="167D47F9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11EEE778" w14:textId="069883E1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1DF3605A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7D0F76C6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3A33CAAC" w14:textId="77777777" w:rsidTr="009A47BB">
        <w:tc>
          <w:tcPr>
            <w:tcW w:w="780" w:type="dxa"/>
            <w:vAlign w:val="center"/>
          </w:tcPr>
          <w:p w14:paraId="6C5A9A27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63CD43C3" w14:textId="77777777" w:rsidR="009A47BB" w:rsidRDefault="009A47BB" w:rsidP="009A47B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54AD86C0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39C302BE" w14:textId="77777777" w:rsidTr="009A47BB">
        <w:tc>
          <w:tcPr>
            <w:tcW w:w="780" w:type="dxa"/>
            <w:vAlign w:val="center"/>
          </w:tcPr>
          <w:p w14:paraId="6FF302E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746DCD5C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38DFE78C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819" w:type="dxa"/>
          </w:tcPr>
          <w:p w14:paraId="191C2858" w14:textId="27D502C3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88" w:type="dxa"/>
          </w:tcPr>
          <w:p w14:paraId="6844873E" w14:textId="75F0F7D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2805361C" w14:textId="39692E3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714049CA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4A5BBDB2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2A42D53D" w14:textId="77777777" w:rsidTr="009A47BB">
        <w:tc>
          <w:tcPr>
            <w:tcW w:w="780" w:type="dxa"/>
            <w:vAlign w:val="center"/>
          </w:tcPr>
          <w:p w14:paraId="094CFBB6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19C1966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32B3129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09B7DF0A" w14:textId="77777777" w:rsidTr="009A47BB">
        <w:tc>
          <w:tcPr>
            <w:tcW w:w="780" w:type="dxa"/>
            <w:vAlign w:val="center"/>
          </w:tcPr>
          <w:p w14:paraId="60FB4A18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6A63FD1B" w14:textId="59B2991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 w14:paraId="18F1E428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53E8B04C" w14:textId="77777777" w:rsidTr="009A47BB">
        <w:tc>
          <w:tcPr>
            <w:tcW w:w="780" w:type="dxa"/>
            <w:vAlign w:val="center"/>
          </w:tcPr>
          <w:p w14:paraId="6DF44132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D159978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44EDEB7C" w14:textId="5859FA71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766FD69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9A47BB" w14:paraId="6B726519" w14:textId="77777777" w:rsidTr="009A47BB">
        <w:tc>
          <w:tcPr>
            <w:tcW w:w="780" w:type="dxa"/>
            <w:vAlign w:val="center"/>
          </w:tcPr>
          <w:p w14:paraId="20C0249C" w14:textId="77777777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9A47BB" w:rsidRDefault="009A47BB" w:rsidP="009A47B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</w:tcPr>
          <w:p w14:paraId="08ADA597" w14:textId="1A6F6B09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712" w:type="dxa"/>
          </w:tcPr>
          <w:p w14:paraId="08B63620" w14:textId="041B0D81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77777777" w:rsidR="009A47BB" w:rsidRDefault="009A47BB" w:rsidP="009A47B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4AEC4279" w14:textId="77777777" w:rsidR="008C7DF6" w:rsidRDefault="008C7DF6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 w14:paraId="64BF0AED" w14:textId="77777777" w:rsidR="008C7DF6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0130051" w14:textId="04137E0F" w:rsidR="008C7DF6" w:rsidRDefault="00000000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今天我们参加了户外活动，一起玩了</w:t>
      </w:r>
      <w:r w:rsidR="009D6B1F">
        <w:rPr>
          <w:rFonts w:ascii="宋体" w:eastAsia="宋体" w:hAnsi="宋体" w:cs="宋体" w:hint="eastAsia"/>
          <w:sz w:val="24"/>
          <w:szCs w:val="24"/>
        </w:rPr>
        <w:t>攀爬架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A04101">
        <w:rPr>
          <w:rFonts w:ascii="宋体" w:eastAsia="宋体" w:hAnsi="宋体" w:cs="宋体" w:hint="eastAsia"/>
          <w:sz w:val="24"/>
          <w:szCs w:val="24"/>
        </w:rPr>
        <w:t>第一次尝试，小朋友们都很勇敢呢！</w:t>
      </w:r>
    </w:p>
    <w:p w14:paraId="0144710A" w14:textId="4FA3661F" w:rsidR="00A04101" w:rsidRPr="00A04101" w:rsidRDefault="00A04101" w:rsidP="00A04101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BCD8D9A" wp14:editId="43957AA3">
            <wp:extent cx="1919862" cy="1440000"/>
            <wp:effectExtent l="0" t="0" r="4445" b="8255"/>
            <wp:docPr id="21164145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14519" name="图片 21164145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5BF7411" wp14:editId="1FC6AABC">
            <wp:extent cx="1919862" cy="1440000"/>
            <wp:effectExtent l="0" t="0" r="4445" b="8255"/>
            <wp:docPr id="6967644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64410" name="图片 6967644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90A217D" wp14:editId="19A99E87">
            <wp:extent cx="1919862" cy="1440000"/>
            <wp:effectExtent l="0" t="0" r="4445" b="8255"/>
            <wp:docPr id="74157016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70168" name="图片 74157016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43A1774D" wp14:editId="25109C9E">
            <wp:extent cx="1919862" cy="1440000"/>
            <wp:effectExtent l="0" t="0" r="4445" b="8255"/>
            <wp:docPr id="107226139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61390" name="图片 107226139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0413814" wp14:editId="2A1E7745">
            <wp:extent cx="1919862" cy="1440000"/>
            <wp:effectExtent l="0" t="0" r="4445" b="8255"/>
            <wp:docPr id="199348728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87286" name="图片 199348728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A77FE79" wp14:editId="48BED18E">
            <wp:extent cx="1919862" cy="1440000"/>
            <wp:effectExtent l="0" t="0" r="4445" b="8255"/>
            <wp:docPr id="5059043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04326" name="图片 5059043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597BB" w14:textId="77777777" w:rsidR="008C7DF6" w:rsidRDefault="008C7DF6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4FEABC6C" w14:textId="77777777" w:rsidR="008C7DF6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4DF0117" w14:textId="77777777" w:rsidR="00CB6763" w:rsidRDefault="00CB6763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各位家长请关注：</w:t>
      </w:r>
    </w:p>
    <w:p w14:paraId="57F63369" w14:textId="1B1F271A" w:rsidR="00CB6763" w:rsidRPr="00CB6763" w:rsidRDefault="00CB6763" w:rsidP="00CB6763">
      <w:pPr>
        <w:pStyle w:val="af0"/>
        <w:numPr>
          <w:ilvl w:val="0"/>
          <w:numId w:val="1"/>
        </w:numPr>
        <w:rPr>
          <w:rFonts w:ascii="宋体" w:eastAsia="宋体" w:hAnsi="宋体" w:cs="宋体"/>
          <w:sz w:val="24"/>
          <w:szCs w:val="24"/>
        </w:rPr>
      </w:pPr>
      <w:r w:rsidRPr="00CB6763">
        <w:rPr>
          <w:rFonts w:ascii="宋体" w:eastAsia="宋体" w:hAnsi="宋体" w:cs="宋体" w:hint="eastAsia"/>
          <w:sz w:val="24"/>
          <w:szCs w:val="24"/>
        </w:rPr>
        <w:t>安全平台上每个孩子的账户已截图</w:t>
      </w:r>
      <w:proofErr w:type="gramStart"/>
      <w:r w:rsidRPr="00CB6763">
        <w:rPr>
          <w:rFonts w:ascii="宋体" w:eastAsia="宋体" w:hAnsi="宋体" w:cs="宋体" w:hint="eastAsia"/>
          <w:sz w:val="24"/>
          <w:szCs w:val="24"/>
        </w:rPr>
        <w:t>发送至群中</w:t>
      </w:r>
      <w:proofErr w:type="gramEnd"/>
      <w:r w:rsidRPr="00CB6763">
        <w:rPr>
          <w:rFonts w:ascii="宋体" w:eastAsia="宋体" w:hAnsi="宋体" w:cs="宋体" w:hint="eastAsia"/>
          <w:sz w:val="24"/>
          <w:szCs w:val="24"/>
        </w:rPr>
        <w:t>，请家长们自主下载安全平台APP，并登录相应的账号后修改密码！原始密码为1</w:t>
      </w:r>
      <w:r w:rsidRPr="00CB6763">
        <w:rPr>
          <w:rFonts w:ascii="宋体" w:eastAsia="宋体" w:hAnsi="宋体" w:cs="宋体"/>
          <w:sz w:val="24"/>
          <w:szCs w:val="24"/>
        </w:rPr>
        <w:t>23456.</w:t>
      </w:r>
      <w:r w:rsidRPr="00CB6763">
        <w:rPr>
          <w:rFonts w:ascii="宋体" w:eastAsia="宋体" w:hAnsi="宋体" w:cs="宋体" w:hint="eastAsia"/>
          <w:sz w:val="24"/>
          <w:szCs w:val="24"/>
        </w:rPr>
        <w:t>谢谢配合！</w:t>
      </w:r>
    </w:p>
    <w:p w14:paraId="7B4B5838" w14:textId="6ED12C9E" w:rsidR="008C7DF6" w:rsidRPr="00CB6763" w:rsidRDefault="00CB6763" w:rsidP="00CB6763">
      <w:pPr>
        <w:pStyle w:val="af0"/>
        <w:numPr>
          <w:ilvl w:val="0"/>
          <w:numId w:val="1"/>
        </w:numPr>
        <w:rPr>
          <w:rFonts w:ascii="宋体" w:eastAsia="宋体" w:hAnsi="宋体" w:cs="宋体"/>
          <w:b/>
          <w:bCs/>
          <w:sz w:val="24"/>
          <w:szCs w:val="24"/>
        </w:rPr>
      </w:pPr>
      <w:r w:rsidRPr="00CB6763">
        <w:rPr>
          <w:rFonts w:ascii="宋体" w:eastAsia="宋体" w:hAnsi="宋体" w:cs="宋体" w:hint="eastAsia"/>
          <w:sz w:val="24"/>
          <w:szCs w:val="24"/>
        </w:rPr>
        <w:t>由于天气还比较热，孩子们在户外活动时会汗流浃背，所以建议每位家长帮孩子带两条</w:t>
      </w:r>
      <w:proofErr w:type="gramStart"/>
      <w:r w:rsidRPr="00CB6763">
        <w:rPr>
          <w:rFonts w:ascii="宋体" w:eastAsia="宋体" w:hAnsi="宋体" w:cs="宋体" w:hint="eastAsia"/>
          <w:sz w:val="24"/>
          <w:szCs w:val="24"/>
        </w:rPr>
        <w:t>汗背巾</w:t>
      </w:r>
      <w:proofErr w:type="gramEnd"/>
      <w:r w:rsidRPr="00CB6763">
        <w:rPr>
          <w:rFonts w:ascii="宋体" w:eastAsia="宋体" w:hAnsi="宋体" w:cs="宋体" w:hint="eastAsia"/>
          <w:sz w:val="24"/>
          <w:szCs w:val="24"/>
        </w:rPr>
        <w:t>带到幼儿园，以便我们帮孩子垫一下，以防受凉，</w:t>
      </w:r>
      <w:proofErr w:type="gramStart"/>
      <w:r w:rsidRPr="00CB6763">
        <w:rPr>
          <w:rFonts w:ascii="宋体" w:eastAsia="宋体" w:hAnsi="宋体" w:cs="宋体" w:hint="eastAsia"/>
          <w:sz w:val="24"/>
          <w:szCs w:val="24"/>
        </w:rPr>
        <w:t>汗背巾</w:t>
      </w:r>
      <w:proofErr w:type="gramEnd"/>
      <w:r w:rsidRPr="00CB6763">
        <w:rPr>
          <w:rFonts w:ascii="宋体" w:eastAsia="宋体" w:hAnsi="宋体" w:cs="宋体" w:hint="eastAsia"/>
          <w:sz w:val="24"/>
          <w:szCs w:val="24"/>
        </w:rPr>
        <w:t>上一定要做好标记哦！</w:t>
      </w:r>
    </w:p>
    <w:sectPr w:rsidR="008C7DF6" w:rsidRPr="00CB6763" w:rsidSect="00A04101">
      <w:headerReference w:type="default" r:id="rId22"/>
      <w:footerReference w:type="default" r:id="rId23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9DC88" w14:textId="77777777" w:rsidR="00A135F1" w:rsidRDefault="00A135F1">
      <w:r>
        <w:separator/>
      </w:r>
    </w:p>
  </w:endnote>
  <w:endnote w:type="continuationSeparator" w:id="0">
    <w:p w14:paraId="511CC6B4" w14:textId="77777777" w:rsidR="00A135F1" w:rsidRDefault="00A1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81583" w14:textId="77777777" w:rsidR="00A135F1" w:rsidRDefault="00A135F1">
      <w:r>
        <w:separator/>
      </w:r>
    </w:p>
  </w:footnote>
  <w:footnote w:type="continuationSeparator" w:id="0">
    <w:p w14:paraId="1604767A" w14:textId="77777777" w:rsidR="00A135F1" w:rsidRDefault="00A1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000000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99498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9C233A"/>
  <w15:docId w15:val="{FEDD3CDA-3C64-4F33-B7F0-79373DEDD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25</TotalTime>
  <Pages>3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4</cp:revision>
  <cp:lastPrinted>2023-02-14T23:53:00Z</cp:lastPrinted>
  <dcterms:created xsi:type="dcterms:W3CDTF">2021-04-22T03:17:00Z</dcterms:created>
  <dcterms:modified xsi:type="dcterms:W3CDTF">2023-09-05T05:36:00Z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