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30904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今日星期一，共有18人来园，4人请假。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803"/>
        <w:gridCol w:w="1145"/>
        <w:gridCol w:w="1391"/>
        <w:gridCol w:w="1536"/>
        <w:gridCol w:w="700"/>
        <w:gridCol w:w="591"/>
        <w:gridCol w:w="573"/>
        <w:gridCol w:w="1682"/>
        <w:gridCol w:w="10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4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9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86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8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8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03" w:type="dxa"/>
            <w:vMerge w:val="continue"/>
            <w:tcBorders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45" w:type="dxa"/>
            <w:vMerge w:val="continue"/>
            <w:tcBorders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91" w:type="dxa"/>
            <w:vMerge w:val="continue"/>
            <w:tcBorders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Merge w:val="continue"/>
            <w:tcBorders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5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3" w:type="dxa"/>
            <w:tcBorders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82" w:type="dxa"/>
            <w:vMerge w:val="continue"/>
            <w:tcBorders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9" w:type="dxa"/>
            <w:vMerge w:val="continue"/>
            <w:tcBorders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翻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（1点醒教室）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翻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饼干未吃完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饼干未吃完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（教室）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今天我们参加了户外活动，一起玩了皮球。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0" w:hRule="atLeast"/>
        </w:trPr>
        <w:tc>
          <w:tcPr>
            <w:tcW w:w="3171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83820</wp:posOffset>
                  </wp:positionV>
                  <wp:extent cx="1868805" cy="1402080"/>
                  <wp:effectExtent l="0" t="0" r="10795" b="7620"/>
                  <wp:wrapNone/>
                  <wp:docPr id="7" name="图片 7" descr="IMG_8694(20230904-14020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694(20230904-140206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107950</wp:posOffset>
                  </wp:positionV>
                  <wp:extent cx="1854835" cy="1390650"/>
                  <wp:effectExtent l="0" t="0" r="12065" b="6350"/>
                  <wp:wrapNone/>
                  <wp:docPr id="8" name="图片 8" descr="IMG_8691(20230904-14020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691(20230904-140206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143510</wp:posOffset>
                  </wp:positionV>
                  <wp:extent cx="1843405" cy="1382395"/>
                  <wp:effectExtent l="0" t="0" r="10795" b="1905"/>
                  <wp:wrapNone/>
                  <wp:docPr id="9" name="图片 9" descr="IMG_868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689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0" w:hRule="atLeast"/>
        </w:trPr>
        <w:tc>
          <w:tcPr>
            <w:tcW w:w="3171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80010</wp:posOffset>
                  </wp:positionV>
                  <wp:extent cx="1843405" cy="1382395"/>
                  <wp:effectExtent l="0" t="0" r="10795" b="1905"/>
                  <wp:wrapNone/>
                  <wp:docPr id="10" name="图片 10" descr="IMG_868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687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53340</wp:posOffset>
                  </wp:positionV>
                  <wp:extent cx="1871345" cy="1421765"/>
                  <wp:effectExtent l="0" t="0" r="8255" b="635"/>
                  <wp:wrapNone/>
                  <wp:docPr id="11" name="图片 11" descr="IMG_8679(20230904-14020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679(20230904-140206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1421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74295</wp:posOffset>
                  </wp:positionV>
                  <wp:extent cx="1843405" cy="1382395"/>
                  <wp:effectExtent l="0" t="0" r="10795" b="1905"/>
                  <wp:wrapNone/>
                  <wp:docPr id="12" name="图片 12" descr="IMG_869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692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leftChars="0" w:firstLine="480" w:firstLineChars="200"/>
        <w:jc w:val="left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区域游戏时间，我们拿了自己喜欢的玩具进行游戏。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3" name="图片 13" descr="IMG_8698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698(2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4" name="图片 14" descr="IMG_870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707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5" name="图片 15" descr="IMG_869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699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8" name="图片 18" descr="IMG_870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706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7" name="图片 17" descr="IMG_8695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695(2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6" name="图片 16" descr="IMG_8696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696(2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温馨提示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尊敬的家长：您好！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  孩子的健康、安全是全体家长最重要的关切，学生平安保险，全天候，全时段保障孩子的平安。（含生病住院、猫抓、狗咬、意外磕碰等）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今天孩子带回的PICC中国人民保险公司告家长书有投保和后续线上理赔二维码，自愿参保者请直接微信扫描二维码填写资料并完成付款，投保后即刻生成有效电子保单，谢谢配合！ 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1</TotalTime>
  <ScaleCrop>false</ScaleCrop>
  <LinksUpToDate>false</LinksUpToDate>
  <CharactersWithSpaces>511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2023-02-14T23:53:00Z</cp:lastPrinted>
  <dcterms:modified xsi:type="dcterms:W3CDTF">2023-09-04T09:00:10Z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