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小四班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21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,1人病假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2.晨间来园：今天是宝宝们来园的第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一</w:t>
      </w:r>
      <w:r>
        <w:rPr>
          <w:rFonts w:hint="eastAsia" w:ascii="宋体" w:hAnsi="宋体" w:cs="宋体"/>
          <w:bCs/>
          <w:color w:val="000000"/>
          <w:sz w:val="24"/>
        </w:rPr>
        <w:t>天，对于他们来说这是一个需要适应的过程，因为以前的他们一直是处于家庭的保护环境下长大的，而今天他们即将独立应对陌生的环境。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晨间入园能够保持愉快情绪的有吴彧辰、何清墨、吴歆悦、马朵艺、冯梦瑶、刘芷桐、张妤、周泽琦、梁宇润、郭瑞晨、冯文尧、张子熠、吴曦陌、叶宸泽、方书彦、邱梓安、陆明轩。黄宇哲、孙瀚哲、刘宸汐、霍学辰、4位小朋友刚进班级的时候还有点情绪低落甚至哭泣了一会，但是在安抚过后也能逐渐平静下来。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第一次游戏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今天进入班级后大部分幼儿都能够主动玩一玩教室里的游戏。何清墨、吴歆悦、冯梦瑶、刘芷彤、张妤、冯文尧小朋友喜欢娃娃家，有的和娃娃家的玩偶一起做游戏，有的在小厨房玩着烧饭的游戏，不亦乐乎。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吴彧辰、马朵艺、周泽琦、梁雨润、张子熠、吴曦陌、方书彦、邱梓安、陆明轩小朋友专注于玩桌面游戏，有雪花片建构、积木插片等，还有将积木搭成了小火车、宝塔等样子，真是有趣。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周泽琦、郭瑞晨、叶宸泽小朋友对教室里的玩具特别感兴趣，会玩一会桌面游戏，也会去娃娃家探索会，还会看看图书等等。</w:t>
      </w:r>
    </w:p>
    <w:p>
      <w:pPr>
        <w:spacing w:line="400" w:lineRule="exact"/>
        <w:ind w:firstLine="480" w:firstLineChars="200"/>
        <w:jc w:val="lef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100330</wp:posOffset>
            </wp:positionV>
            <wp:extent cx="2420620" cy="1814830"/>
            <wp:effectExtent l="0" t="0" r="5080" b="1270"/>
            <wp:wrapNone/>
            <wp:docPr id="17" name="图片 6" descr="C:\Users\lenovo\Desktop\9.4\IMG_5023.JPGIMG_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lenovo\Desktop\9.4\IMG_5023.JPGIMG_502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127000</wp:posOffset>
            </wp:positionV>
            <wp:extent cx="2420620" cy="1814830"/>
            <wp:effectExtent l="0" t="0" r="5080" b="1270"/>
            <wp:wrapNone/>
            <wp:docPr id="16" name="图片 6" descr="C:\Users\lenovo\Desktop\9.4\IMG_5032.JPGIMG_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lenovo\Desktop\9.4\IMG_5032.JPGIMG_503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-414655</wp:posOffset>
            </wp:positionV>
            <wp:extent cx="2381885" cy="1786890"/>
            <wp:effectExtent l="0" t="0" r="5715" b="3810"/>
            <wp:wrapNone/>
            <wp:docPr id="15" name="图片 6" descr="C:\Users\lenovo\Desktop\9.4\IMG_5035.JPGIMG_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lenovo\Desktop\9.4\IMG_5035.JPGIMG_503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-389255</wp:posOffset>
            </wp:positionV>
            <wp:extent cx="2381885" cy="1786890"/>
            <wp:effectExtent l="0" t="0" r="5715" b="3810"/>
            <wp:wrapNone/>
            <wp:docPr id="20" name="图片 6" descr="C:\Users\lenovo\Desktop\9.4\IMG_5037.JPGIMG_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C:\Users\lenovo\Desktop\9.4\IMG_5037.JPGIMG_503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户外：好玩的呼啦圈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今天是我们第一次玩户外游戏，我们一起选择了好玩的呼啦圈，宝贝们个个都很喜欢，有的拿在手里转一转，有的放在地上跳一跳，大家还把圈圈套在身上拉起了小火车玩呢，真是有趣啊！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45085</wp:posOffset>
            </wp:positionV>
            <wp:extent cx="2032000" cy="1524000"/>
            <wp:effectExtent l="0" t="0" r="0" b="0"/>
            <wp:wrapNone/>
            <wp:docPr id="3" name="图片 6" descr="C:\Users\lenovo\Desktop\9.4\IMG_5057.JPGIMG_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lenovo\Desktop\9.4\IMG_5057.JPGIMG_505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45085</wp:posOffset>
            </wp:positionV>
            <wp:extent cx="2032000" cy="1524000"/>
            <wp:effectExtent l="0" t="0" r="0" b="0"/>
            <wp:wrapNone/>
            <wp:docPr id="4" name="图片 6" descr="C:\Users\lenovo\Desktop\9.4\IMG_5055.JPGIMG_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lenovo\Desktop\9.4\IMG_5055.JPGIMG_505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38735</wp:posOffset>
            </wp:positionV>
            <wp:extent cx="2032000" cy="1524000"/>
            <wp:effectExtent l="0" t="0" r="0" b="0"/>
            <wp:wrapNone/>
            <wp:docPr id="2" name="图片 6" descr="C:\Users\lenovo\Desktop\9.4\IMG_5062.JPG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lenovo\Desktop\9.4\IMG_5062.JPGIMG_506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172085</wp:posOffset>
            </wp:positionV>
            <wp:extent cx="2032000" cy="1524000"/>
            <wp:effectExtent l="0" t="0" r="0" b="0"/>
            <wp:wrapNone/>
            <wp:docPr id="7" name="图片 6" descr="C:\Users\lenovo\Desktop\9.4\IMG_5078.JPGIMG_5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lenovo\Desktop\9.4\IMG_5078.JPGIMG_507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178435</wp:posOffset>
            </wp:positionV>
            <wp:extent cx="2032000" cy="1524000"/>
            <wp:effectExtent l="0" t="0" r="0" b="0"/>
            <wp:wrapNone/>
            <wp:docPr id="8" name="图片 6" descr="C:\Users\lenovo\Desktop\9.4\IMG_5071.JPGIMG_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lenovo\Desktop\9.4\IMG_5071.JPGIMG_507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178435</wp:posOffset>
            </wp:positionV>
            <wp:extent cx="2032000" cy="1524000"/>
            <wp:effectExtent l="0" t="0" r="0" b="0"/>
            <wp:wrapNone/>
            <wp:docPr id="9" name="图片 6" descr="C:\Users\lenovo\Desktop\9.4\IMG_5066.JPGIMG_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lenovo\Desktop\9.4\IMG_5066.JPGIMG_506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香香甜甜的牛奶搭配着坚果、小饼干别提多美味啦，宝贝们每个都一口饼干、一口腰果搭配着一口牛奶香香地品尝着，张妤、吴曦陌小朋友牛奶还剩了一点，相信慢慢也会爱上幼儿园好喝的牛奶哒！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今天的午餐吃的是紫米饭、生菜炒香菇、金针菇炒肥牛、鸭血粉丝汤。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饭能够吃完，菜吃了一大半，还剩一点蔬菜，汤未喝。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饭、菜都吃了一半，汤未吃。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饭能吃完，菜、汤未吃。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饭能吃完，菜吃了一点、汤未吃。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饭、菜都吃了一点。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饭能吃完，菜、汤未吃。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饭能吃完，菜剩了一点、汤未吃。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只吃了饭，菜吃了1/4、汤未吃。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吃了一口饭，其他未吃。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饭、蔬菜都能够慢慢吃完，留了一点蔬菜未吃完，汤未喝。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饭能够吃完，菜、汤未吃。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饭能吃完，还剩了生菜。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在鼓励下能够自己慢慢全部吃完，还剩了生菜。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饭吃完，菜吃了一半，汤未喝。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能够独立全部吃完。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饭吃了一大半，菜、汤未吃。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178435</wp:posOffset>
            </wp:positionV>
            <wp:extent cx="2032635" cy="1524000"/>
            <wp:effectExtent l="0" t="0" r="12065" b="0"/>
            <wp:wrapNone/>
            <wp:docPr id="27" name="图片 6" descr="C:\Users\lenovo\Desktop\9.4\IMG_5087.JPGIMG_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C:\Users\lenovo\Desktop\9.4\IMG_5087.JPGIMG_508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127635</wp:posOffset>
            </wp:positionV>
            <wp:extent cx="2032635" cy="1524000"/>
            <wp:effectExtent l="0" t="0" r="12065" b="0"/>
            <wp:wrapNone/>
            <wp:docPr id="28" name="图片 6" descr="C:\Users\lenovo\Desktop\9.4\IMG_5088.JPGIMG_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C:\Users\lenovo\Desktop\9.4\IMG_5088.JPGIMG_508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178435</wp:posOffset>
            </wp:positionV>
            <wp:extent cx="2032635" cy="1524000"/>
            <wp:effectExtent l="0" t="0" r="12065" b="0"/>
            <wp:wrapNone/>
            <wp:docPr id="29" name="图片 6" descr="C:\Users\lenovo\Desktop\9.4\IMG_5089.JPGIMG_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C:\Users\lenovo\Desktop\9.4\IMG_5089.JPGIMG_508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95250</wp:posOffset>
            </wp:positionV>
            <wp:extent cx="2032635" cy="1524000"/>
            <wp:effectExtent l="0" t="0" r="12065" b="0"/>
            <wp:wrapNone/>
            <wp:docPr id="31" name="图片 6" descr="C:\Users\lenovo\Desktop\9.4\IMG_5092.JPG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C:\Users\lenovo\Desktop\9.4\IMG_5092.JPGIMG_509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114300</wp:posOffset>
            </wp:positionV>
            <wp:extent cx="2032635" cy="1524000"/>
            <wp:effectExtent l="0" t="0" r="12065" b="0"/>
            <wp:wrapNone/>
            <wp:docPr id="30" name="图片 6" descr="C:\Users\lenovo\Desktop\9.4\IMG_5091.JPGIMG_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C:\Users\lenovo\Desktop\9.4\IMG_5091.JPGIMG_509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-393700</wp:posOffset>
            </wp:positionV>
            <wp:extent cx="2032635" cy="1524000"/>
            <wp:effectExtent l="0" t="0" r="12065" b="0"/>
            <wp:wrapNone/>
            <wp:docPr id="32" name="图片 6" descr="C:\Users\lenovo\Desktop\9.4\IMG_5090.JPGIMG_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C:\Users\lenovo\Desktop\9.4\IMG_5090.JPGIMG_509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-222250</wp:posOffset>
            </wp:positionV>
            <wp:extent cx="2032000" cy="1524000"/>
            <wp:effectExtent l="0" t="0" r="0" b="0"/>
            <wp:wrapNone/>
            <wp:docPr id="10" name="图片 6" descr="C:\Users\lenovo\Desktop\9.4\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lenovo\Desktop\9.4\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-234950</wp:posOffset>
            </wp:positionV>
            <wp:extent cx="2032000" cy="1524000"/>
            <wp:effectExtent l="0" t="0" r="0" b="0"/>
            <wp:wrapNone/>
            <wp:docPr id="11" name="图片 6" descr="C:\Users\lenovo\Desktop\9.4\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lenovo\Desktop\9.4\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default" w:ascii="宋体" w:hAnsi="宋体" w:cs="宋体" w:eastAsiaTheme="minorEastAsia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.在今天的午睡活动中，基本上小朋友们都乐意和小床做朋友，今天何清墨、吴歆悦、马朵艺、冯梦瑶、刘芷桐、张妤、梁宇润、于悠、郭瑞晨、孙瀚哲、张子熠、刘宸汐、叶宸泽、方书彦、霍学辰、陆明轩小朋友们都能够睡着，很不错哦！希望明天小朋友们也都能够睡一个香香的午觉呀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  <w:bookmarkStart w:id="0" w:name="_GoBack"/>
      <w:bookmarkEnd w:id="0"/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rPr>
          <w:rFonts w:ascii="宋体" w:hAnsi="宋体" w:cs="宋体"/>
          <w:bCs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eastAsia" w:ascii="宋体" w:hAnsi="宋体" w:eastAsia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家长朋友好！我们和孩子们一起生活、游戏、学习，也见证着孩子们的入园小点滴，我们小四班的孩子都表现的很棒！回家后，请你们多和孩子讲述幼儿园有趣的事情，并通过群相册让孩子看幼儿园活动的照片，并用积极的语言鼓励孩子，希望我们的合作能让孩子快速地适应幼儿园的生活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AsImhkaWQiOiI4MDExZDhiMThiOGEyYmZiYTA2MDBkZWRhNjMzNjY5YSIsInVzZXJDb3VudCI6Mjl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22626D2"/>
    <w:rsid w:val="038021CC"/>
    <w:rsid w:val="04143C87"/>
    <w:rsid w:val="041B280B"/>
    <w:rsid w:val="04422C27"/>
    <w:rsid w:val="05B37EFF"/>
    <w:rsid w:val="06302B36"/>
    <w:rsid w:val="0B3F483C"/>
    <w:rsid w:val="0CAD218B"/>
    <w:rsid w:val="0E581FD3"/>
    <w:rsid w:val="0F275432"/>
    <w:rsid w:val="102E16C6"/>
    <w:rsid w:val="1383227D"/>
    <w:rsid w:val="13DC26C2"/>
    <w:rsid w:val="147A54DE"/>
    <w:rsid w:val="14AC35C6"/>
    <w:rsid w:val="14AD6077"/>
    <w:rsid w:val="14C1519A"/>
    <w:rsid w:val="190A3ABF"/>
    <w:rsid w:val="19B3334A"/>
    <w:rsid w:val="1AD53445"/>
    <w:rsid w:val="1D606E08"/>
    <w:rsid w:val="1EA54CA3"/>
    <w:rsid w:val="1EBE14FA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F927A87"/>
    <w:rsid w:val="2FB524EF"/>
    <w:rsid w:val="302234CE"/>
    <w:rsid w:val="30927D5B"/>
    <w:rsid w:val="30D467B6"/>
    <w:rsid w:val="31DE6AA2"/>
    <w:rsid w:val="331B5255"/>
    <w:rsid w:val="33465919"/>
    <w:rsid w:val="338069B9"/>
    <w:rsid w:val="36B27181"/>
    <w:rsid w:val="3B5F384E"/>
    <w:rsid w:val="3D545A50"/>
    <w:rsid w:val="3EEF5FBA"/>
    <w:rsid w:val="40396024"/>
    <w:rsid w:val="416F1AF6"/>
    <w:rsid w:val="419D104A"/>
    <w:rsid w:val="44711E0B"/>
    <w:rsid w:val="44B84072"/>
    <w:rsid w:val="457D71CB"/>
    <w:rsid w:val="475542AB"/>
    <w:rsid w:val="48186905"/>
    <w:rsid w:val="49175ED5"/>
    <w:rsid w:val="49946279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5AF7357"/>
    <w:rsid w:val="560C0097"/>
    <w:rsid w:val="57464786"/>
    <w:rsid w:val="5811161F"/>
    <w:rsid w:val="5A1869F9"/>
    <w:rsid w:val="5BE53043"/>
    <w:rsid w:val="5D142F87"/>
    <w:rsid w:val="5D580B99"/>
    <w:rsid w:val="5EB61570"/>
    <w:rsid w:val="5F820850"/>
    <w:rsid w:val="638F3C9B"/>
    <w:rsid w:val="64554FD3"/>
    <w:rsid w:val="678D2FAE"/>
    <w:rsid w:val="684B7993"/>
    <w:rsid w:val="689C3573"/>
    <w:rsid w:val="69414B82"/>
    <w:rsid w:val="694A521D"/>
    <w:rsid w:val="69EE1271"/>
    <w:rsid w:val="6B8D0587"/>
    <w:rsid w:val="6C855C80"/>
    <w:rsid w:val="6EC05B63"/>
    <w:rsid w:val="704C0135"/>
    <w:rsid w:val="70510372"/>
    <w:rsid w:val="705512A5"/>
    <w:rsid w:val="73342939"/>
    <w:rsid w:val="736A0221"/>
    <w:rsid w:val="746A1D04"/>
    <w:rsid w:val="74F03F2A"/>
    <w:rsid w:val="76082450"/>
    <w:rsid w:val="76247EF3"/>
    <w:rsid w:val="76CD4F81"/>
    <w:rsid w:val="773F1A44"/>
    <w:rsid w:val="774F22A3"/>
    <w:rsid w:val="77717635"/>
    <w:rsid w:val="7A580DD2"/>
    <w:rsid w:val="7A9C52AE"/>
    <w:rsid w:val="7B9B7155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1512</Words>
  <Characters>1584</Characters>
  <Lines>10</Lines>
  <Paragraphs>2</Paragraphs>
  <TotalTime>1</TotalTime>
  <ScaleCrop>false</ScaleCrop>
  <LinksUpToDate>false</LinksUpToDate>
  <CharactersWithSpaces>1588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2022-05-11T08:01:00Z</cp:lastPrinted>
  <dcterms:modified xsi:type="dcterms:W3CDTF">2023-09-04T05:58:10Z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5ACD097DB1F342C7A90EFA5E95BB9C77_13</vt:lpwstr>
  </property>
  <property fmtid="{D5CDD505-2E9C-101B-9397-08002B2CF9AE}" pid="5" name="commondata">
    <vt:lpwstr>eyJjb3VudCI6NywiaGRpZCI6IjgwMTFkOGIxOGI4YTJiZmJhMDYwMGRlZGE2MzM2NjlhIiwidXNlckNvdW50Ijo3fQ==</vt:lpwstr>
  </property>
</Properties>
</file>