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 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能自主绕杯带放口罩，洗手喝牛奶。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综合《快快乐乐过暑假》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szCs w:val="21"/>
        </w:rPr>
        <w:t>暑假生活是快快乐乐、丰富多彩的。暑假即将到来，孩子们也越来越开心越来越激动。暑假对于孩子来说，是个特殊的假期，他们有很长一段时间可以自由支配，他们可以自由自在地玩耍游戏，如戏水、玩土、玩沙、玩小虫；还可以品尝更多的美味，各种各样的瓜果和冷饮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知道暑假快到了，能在家过一个快乐安全的暑假。能简单地计划暑假生活内容。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8" name="图片 8" descr="IMG_20230627_09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27_0924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9" name="图片 9" descr="IMG_20230627_09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27_0922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0" name="图片 10" descr="IMG_20230627_09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27_0917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4800" cy="304800"/>
                  <wp:effectExtent l="0" t="0" r="0" b="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1" name="图片 11" descr="IMG_20230627_09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27_0915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2" name="图片 12" descr="IMG_20230627_09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27_0926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3" name="图片 13" descr="IMG_20230627_09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27_0929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菜：鱼香肉丝，包菜炒豆干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汤：山药鸡汤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丁曼婷，张奕涵，王诺婉，冯欣，谭沁，徐佳伊，章昕媛，王秋瑶，徐筱晞，李慕妍，郑书韵，胡奕可，蒋翊晗，杨易，李璟睿，王知霖，徐梓赫，谌睿，许诺言，周艺天，张悦威，阴少帅，王楷博，徐诺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丁曼婷，张奕涵，王诺婉，冯欣，谭沁，徐佳伊，章昕媛，王秋瑶，徐筱晞，李慕妍，郑书韵，胡奕可，杨易，李璟睿，王知霖，徐梓赫，谌睿，许诺言，周艺天，阴少帅，王楷博，徐诺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F244525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D91AA3"/>
    <w:rsid w:val="36615687"/>
    <w:rsid w:val="39625A9E"/>
    <w:rsid w:val="397317F4"/>
    <w:rsid w:val="39AF5EB5"/>
    <w:rsid w:val="3A217E73"/>
    <w:rsid w:val="3AA92F05"/>
    <w:rsid w:val="3BD61609"/>
    <w:rsid w:val="3BD94C62"/>
    <w:rsid w:val="3C06717A"/>
    <w:rsid w:val="3C884634"/>
    <w:rsid w:val="3CC97926"/>
    <w:rsid w:val="3D5F61C9"/>
    <w:rsid w:val="3D686164"/>
    <w:rsid w:val="42A56447"/>
    <w:rsid w:val="435A365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F404C5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2023-06-27T05:40:12Z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