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6月1日动态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今天我们一起游园庆祝六一啦！瞧，我们玩的多开心呀！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34925</wp:posOffset>
            </wp:positionV>
            <wp:extent cx="2058670" cy="1544320"/>
            <wp:effectExtent l="0" t="0" r="13970" b="10160"/>
            <wp:wrapNone/>
            <wp:docPr id="4" name="图片 4" descr="C:\Users\13721\Desktop\今日动态\6.1\IMG_1201.JPGIMG_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今日动态\6.1\IMG_1201.JPGIMG_120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867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43180</wp:posOffset>
            </wp:positionV>
            <wp:extent cx="2042160" cy="1531620"/>
            <wp:effectExtent l="0" t="0" r="0" b="7620"/>
            <wp:wrapNone/>
            <wp:docPr id="16" name="图片 16" descr="C:\Users\13721\Desktop\今日动态\6.1\IMG_1202.JPGIMG_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今日动态\6.1\IMG_1202.JPGIMG_120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117475</wp:posOffset>
            </wp:positionV>
            <wp:extent cx="2042795" cy="1556385"/>
            <wp:effectExtent l="0" t="0" r="14605" b="13335"/>
            <wp:wrapNone/>
            <wp:docPr id="8" name="图片 8" descr="C:\Users\13721\Desktop\今日动态\6.1\IMG_1204(20230601-094738).JPGIMG_1204(20230601-0947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今日动态\6.1\IMG_1204(20230601-094738).JPGIMG_1204(20230601-094738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79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125730</wp:posOffset>
            </wp:positionV>
            <wp:extent cx="2058670" cy="1543685"/>
            <wp:effectExtent l="0" t="0" r="13970" b="10795"/>
            <wp:wrapNone/>
            <wp:docPr id="7" name="图片 7" descr="C:\Users\13721\Desktop\今日动态\6.1\IMG_1203.JPGIMG_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今日动态\6.1\IMG_1203.JPGIMG_12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867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182245</wp:posOffset>
            </wp:positionV>
            <wp:extent cx="2058670" cy="1544320"/>
            <wp:effectExtent l="0" t="0" r="13970" b="10160"/>
            <wp:wrapNone/>
            <wp:docPr id="9" name="图片 9" descr="C:\Users\13721\Desktop\今日动态\6.1\IMG_1205.JPGIMG_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今日动态\6.1\IMG_1205.JPGIMG_12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867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190500</wp:posOffset>
            </wp:positionV>
            <wp:extent cx="2042160" cy="1531620"/>
            <wp:effectExtent l="0" t="0" r="0" b="7620"/>
            <wp:wrapNone/>
            <wp:docPr id="10" name="图片 10" descr="C:\Users\13721\Desktop\今日动态\6.1\IMG_1206.JPGIMG_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今日动态\6.1\IMG_1206.JPGIMG_120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default" w:ascii="新宋体" w:hAnsi="新宋体" w:eastAsia="新宋体" w:cs="新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228600</wp:posOffset>
            </wp:positionV>
            <wp:extent cx="2038350" cy="1528445"/>
            <wp:effectExtent l="0" t="0" r="3810" b="10795"/>
            <wp:wrapNone/>
            <wp:docPr id="11" name="图片 11" descr="C:\Users\13721\Desktop\今日动态\6.1\IMG_1207(20230601-120443).JPGIMG_1207(20230601-1204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今日动态\6.1\IMG_1207(20230601-120443).JPGIMG_1207(20230601-120443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217170</wp:posOffset>
            </wp:positionV>
            <wp:extent cx="2038350" cy="1529080"/>
            <wp:effectExtent l="0" t="0" r="3810" b="10160"/>
            <wp:wrapNone/>
            <wp:docPr id="12" name="图片 12" descr="C:\Users\13721\Desktop\今日动态\6.1\IMG_1208(20230601-120445).JPGIMG_1208(20230601-1204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今日动态\6.1\IMG_1208(20230601-120445).JPGIMG_1208(20230601-120445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17145</wp:posOffset>
            </wp:positionV>
            <wp:extent cx="2038350" cy="1528445"/>
            <wp:effectExtent l="0" t="0" r="3810" b="10795"/>
            <wp:wrapNone/>
            <wp:docPr id="18" name="图片 18" descr="C:\Users\13721\Desktop\今日动态\6.1\IMG_1210(20230601-120448).JPGIMG_1210(20230601-120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今日动态\6.1\IMG_1210(20230601-120448).JPGIMG_1210(20230601-120448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51435</wp:posOffset>
            </wp:positionV>
            <wp:extent cx="2038350" cy="1529080"/>
            <wp:effectExtent l="0" t="0" r="3810" b="10160"/>
            <wp:wrapNone/>
            <wp:docPr id="15" name="图片 15" descr="C:\Users\13721\Desktop\今日动态\6.1\IMG_1209(20230601-120447).JPGIMG_1209(20230601-1204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今日动态\6.1\IMG_1209(20230601-120447).JPGIMG_1209(20230601-120447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45720</wp:posOffset>
            </wp:positionV>
            <wp:extent cx="2038350" cy="1529080"/>
            <wp:effectExtent l="0" t="0" r="3810" b="10160"/>
            <wp:wrapNone/>
            <wp:docPr id="14" name="图片 14" descr="C:\Users\13721\Desktop\今日动态\6.1\IMG_1212(20230601-120451).JPGIMG_1212(20230601-1204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今日动态\6.1\IMG_1212(20230601-120451).JPGIMG_1212(20230601-120451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31750</wp:posOffset>
            </wp:positionV>
            <wp:extent cx="2038350" cy="1529080"/>
            <wp:effectExtent l="0" t="0" r="3810" b="10160"/>
            <wp:wrapNone/>
            <wp:docPr id="13" name="图片 13" descr="C:\Users\13721\Desktop\今日动态\6.1\IMG_1211(20230601-120450).JPGIMG_1211(20230601-1204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今日动态\6.1\IMG_1211(20230601-120450).JPGIMG_1211(20230601-120450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111125</wp:posOffset>
            </wp:positionV>
            <wp:extent cx="2038350" cy="1529080"/>
            <wp:effectExtent l="0" t="0" r="3810" b="10160"/>
            <wp:wrapNone/>
            <wp:docPr id="2" name="图片 2" descr="C:\Users\13721\Desktop\今日动态\6.1\IMG_1214(20230601-120454).JPGIMG_1214(20230601-1204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今日动态\6.1\IMG_1214(20230601-120454).JPGIMG_1214(20230601-120454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97155</wp:posOffset>
            </wp:positionV>
            <wp:extent cx="2038350" cy="1529080"/>
            <wp:effectExtent l="0" t="0" r="3810" b="10160"/>
            <wp:wrapNone/>
            <wp:docPr id="3" name="图片 3" descr="C:\Users\13721\Desktop\今日动态\6.1\IMG_1213(20230601-120452).JPGIMG_1213(20230601-1204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今日动态\6.1\IMG_1213(20230601-120452).JPGIMG_1213(20230601-120452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180340</wp:posOffset>
            </wp:positionV>
            <wp:extent cx="2038350" cy="1529080"/>
            <wp:effectExtent l="0" t="0" r="3810" b="10160"/>
            <wp:wrapNone/>
            <wp:docPr id="5" name="图片 5" descr="C:\Users\13721\Desktop\今日动态\6.1\IMG_1216(20230601-120456).JPGIMG_1216(20230601-1204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今日动态\6.1\IMG_1216(20230601-120456).JPGIMG_1216(20230601-120456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166370</wp:posOffset>
            </wp:positionV>
            <wp:extent cx="2038350" cy="1529080"/>
            <wp:effectExtent l="0" t="0" r="3810" b="10160"/>
            <wp:wrapNone/>
            <wp:docPr id="6" name="图片 6" descr="C:\Users\13721\Desktop\今日动态\6.1\IMG_1215(20230601-120455).JPGIMG_1215(20230601-12045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今日动态\6.1\IMG_1215(20230601-120455).JPGIMG_1215(20230601-120455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41275</wp:posOffset>
            </wp:positionV>
            <wp:extent cx="2038350" cy="1529080"/>
            <wp:effectExtent l="0" t="0" r="3810" b="10160"/>
            <wp:wrapNone/>
            <wp:docPr id="17" name="图片 17" descr="C:\Users\13721\Desktop\今日动态\6.1\IMG_1218(20230601-120459).JPGIMG_1218(20230601-1204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今日动态\6.1\IMG_1218(20230601-120459).JPGIMG_1218(20230601-120459)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27305</wp:posOffset>
            </wp:positionV>
            <wp:extent cx="2038350" cy="1529080"/>
            <wp:effectExtent l="0" t="0" r="3810" b="10160"/>
            <wp:wrapNone/>
            <wp:docPr id="19" name="图片 19" descr="C:\Users\13721\Desktop\今日动态\6.1\IMG_1217(20230601-120457).JPGIMG_1217(20230601-1204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今日动态\6.1\IMG_1217(20230601-120457).JPGIMG_1217(20230601-120457)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99695</wp:posOffset>
            </wp:positionV>
            <wp:extent cx="2038350" cy="1529080"/>
            <wp:effectExtent l="0" t="0" r="3810" b="10160"/>
            <wp:wrapNone/>
            <wp:docPr id="20" name="图片 20" descr="C:\Users\13721\Desktop\今日动态\6.1\IMG_1222(20230601-120504).JPGIMG_1222(20230601-1205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今日动态\6.1\IMG_1222(20230601-120504).JPGIMG_1222(20230601-120504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86360</wp:posOffset>
            </wp:positionV>
            <wp:extent cx="2038350" cy="1528445"/>
            <wp:effectExtent l="0" t="0" r="3810" b="10795"/>
            <wp:wrapNone/>
            <wp:docPr id="21" name="图片 21" descr="C:\Users\13721\Desktop\今日动态\6.1\IMG_1229(20230601-120514).JPGIMG_1229(20230601-1205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今日动态\6.1\IMG_1229(20230601-120514).JPGIMG_1229(20230601-120514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56515</wp:posOffset>
            </wp:positionV>
            <wp:extent cx="2038350" cy="1528445"/>
            <wp:effectExtent l="0" t="0" r="3810" b="10795"/>
            <wp:wrapNone/>
            <wp:docPr id="22" name="图片 22" descr="C:\Users\13721\Desktop\今日动态\6.1\IMG_1223(20230601-120505).JPGIMG_1223(20230601-1205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721\Desktop\今日动态\6.1\IMG_1223(20230601-120505).JPGIMG_1223(20230601-120505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41910</wp:posOffset>
            </wp:positionV>
            <wp:extent cx="2038350" cy="1529080"/>
            <wp:effectExtent l="0" t="0" r="3810" b="10160"/>
            <wp:wrapNone/>
            <wp:docPr id="23" name="图片 23" descr="C:\Users\13721\Desktop\今日动态\6.1\IMG_1226(20230601-120510).JPGIMG_1226(20230601-1205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721\Desktop\今日动态\6.1\IMG_1226(20230601-120510).JPGIMG_1226(20230601-120510)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154940</wp:posOffset>
            </wp:positionV>
            <wp:extent cx="2038350" cy="1529080"/>
            <wp:effectExtent l="0" t="0" r="3810" b="10160"/>
            <wp:wrapNone/>
            <wp:docPr id="24" name="图片 24" descr="C:\Users\13721\Desktop\今日动态\6.1\IMG_1229(20230601-120514).JPGIMG_1229(20230601-1205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3721\Desktop\今日动态\6.1\IMG_1229(20230601-120514).JPGIMG_1229(20230601-120514)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141605</wp:posOffset>
            </wp:positionV>
            <wp:extent cx="2038350" cy="1528445"/>
            <wp:effectExtent l="0" t="0" r="3810" b="10795"/>
            <wp:wrapNone/>
            <wp:docPr id="25" name="图片 25" descr="C:\Users\13721\Desktop\今日动态\6.1\IMG_1219(20230601-120500).JPGIMG_1219(20230601-1205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721\Desktop\今日动态\6.1\IMG_1219(20230601-120500).JPGIMG_1219(20230601-120500)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49530</wp:posOffset>
            </wp:positionV>
            <wp:extent cx="2038350" cy="1529080"/>
            <wp:effectExtent l="0" t="0" r="3810" b="10160"/>
            <wp:wrapNone/>
            <wp:docPr id="26" name="图片 26" descr="C:\Users\13721\Desktop\今日动态\6.1\IMG_1227(20230601-120511).JPGIMG_1227(20230601-1205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721\Desktop\今日动态\6.1\IMG_1227(20230601-120511).JPGIMG_1227(20230601-120511)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35560</wp:posOffset>
            </wp:positionV>
            <wp:extent cx="2038350" cy="1529080"/>
            <wp:effectExtent l="0" t="0" r="3810" b="10160"/>
            <wp:wrapNone/>
            <wp:docPr id="27" name="图片 27" descr="C:\Users\13721\Desktop\今日动态\6.1\IMG_1228(20230601-120512).JPGIMG_1228(20230601-1205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13721\Desktop\今日动态\6.1\IMG_1228(20230601-120512).JPGIMG_1228(20230601-120512)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66040</wp:posOffset>
            </wp:positionV>
            <wp:extent cx="2038350" cy="1529080"/>
            <wp:effectExtent l="0" t="0" r="3810" b="10160"/>
            <wp:wrapNone/>
            <wp:docPr id="28" name="图片 28" descr="C:\Users\13721\Desktop\今日动态\6.1\IMG_1225(20230601-120508).JPGIMG_1225(20230601-1205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13721\Desktop\今日动态\6.1\IMG_1225(20230601-120508).JPGIMG_1225(20230601-120508)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52070</wp:posOffset>
            </wp:positionV>
            <wp:extent cx="2038350" cy="1529080"/>
            <wp:effectExtent l="0" t="0" r="3810" b="10160"/>
            <wp:wrapNone/>
            <wp:docPr id="29" name="图片 29" descr="C:\Users\13721\Desktop\今日动态\6.1\IMG_1226(20230601-120510).JPGIMG_1226(20230601-1205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13721\Desktop\今日动态\6.1\IMG_1226(20230601-120510).JPGIMG_1226(20230601-120510)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131445</wp:posOffset>
            </wp:positionV>
            <wp:extent cx="2038350" cy="1529080"/>
            <wp:effectExtent l="0" t="0" r="3810" b="10160"/>
            <wp:wrapNone/>
            <wp:docPr id="30" name="图片 30" descr="C:\Users\13721\Desktop\今日动态\6.1\IMG_1224(20230601-120507).JPGIMG_1224(20230601-120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13721\Desktop\今日动态\6.1\IMG_1224(20230601-120507).JPGIMG_1224(20230601-120507)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118110</wp:posOffset>
            </wp:positionV>
            <wp:extent cx="2037715" cy="1528445"/>
            <wp:effectExtent l="0" t="0" r="4445" b="10795"/>
            <wp:wrapNone/>
            <wp:docPr id="31" name="图片 31" descr="C:\Users\13721\Desktop\今日动态\6.1\IMG_1223(20230601-120505).JPGIMG_1223(20230601-1205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13721\Desktop\今日动态\6.1\IMG_1223(20230601-120505).JPGIMG_1223(20230601-120505)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生活活动篇</w:t>
      </w:r>
    </w:p>
    <w:p>
      <w:p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午餐：蒜蓉空心菜，香菇鸡翅，青菜木耳鸡蛋汤；点心：牛奶，司康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240" w:lineRule="auto"/>
        <w:ind w:left="420" w:leftChars="200" w:firstLine="0" w:firstLineChars="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3.今天</w:t>
      </w:r>
      <w:r>
        <w:rPr>
          <w:rFonts w:ascii="宋体" w:hAnsi="宋体" w:eastAsia="宋体" w:cs="宋体"/>
          <w:sz w:val="21"/>
          <w:szCs w:val="21"/>
        </w:rPr>
        <w:t>是六一儿童节，上午在幼儿园内我们为孩子们准备了各个游戏场馆，让孩子们在各种DIY游戏中体验节日的快乐。下午在滨江步行街我们将开展幼儿园悦生活集市活动，时间是3:30到3:50，需家长陪同一起参与，请家长带好零钱(最好是硬币)，准时前来，活动中看护好孩子。欢迎大家准时来参与我们的活动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bookmarkEnd w:id="0"/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2121009"/>
    <w:rsid w:val="05D95CA1"/>
    <w:rsid w:val="0C775AD3"/>
    <w:rsid w:val="11081610"/>
    <w:rsid w:val="12B97A97"/>
    <w:rsid w:val="1BC012B3"/>
    <w:rsid w:val="1C9A2889"/>
    <w:rsid w:val="1ECB3DE1"/>
    <w:rsid w:val="20912CA0"/>
    <w:rsid w:val="222F6C5E"/>
    <w:rsid w:val="234F554B"/>
    <w:rsid w:val="23F7784C"/>
    <w:rsid w:val="255E1C56"/>
    <w:rsid w:val="291C6601"/>
    <w:rsid w:val="2B1D30AE"/>
    <w:rsid w:val="3029466A"/>
    <w:rsid w:val="308B0E8F"/>
    <w:rsid w:val="33423A75"/>
    <w:rsid w:val="334B1349"/>
    <w:rsid w:val="387F3BF4"/>
    <w:rsid w:val="42C80EBC"/>
    <w:rsid w:val="464E7152"/>
    <w:rsid w:val="498F6A09"/>
    <w:rsid w:val="4B100DF1"/>
    <w:rsid w:val="59F941F8"/>
    <w:rsid w:val="5B424A5F"/>
    <w:rsid w:val="5C55666C"/>
    <w:rsid w:val="6483480A"/>
    <w:rsid w:val="681C2E57"/>
    <w:rsid w:val="6BDC40E8"/>
    <w:rsid w:val="6F134EE0"/>
    <w:rsid w:val="70AE3011"/>
    <w:rsid w:val="73FF3C24"/>
    <w:rsid w:val="75E7517A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71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2023-06-02T01:41:02Z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0D6F5AD314D84DD5AF7579148992A567</vt:lpwstr>
  </property>
</Properties>
</file>