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21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三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25人，2人请假。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冯欣，谭沁，徐佳伊，章昕媛，王若鑫，王秋瑶，徐筱晞，李慕妍，郑书韵，胡奕可，蒋翊晗，李璟睿，王知霖，徐梓赫，谌睿，许诺言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能主动跟老师打招呼，做好来园三件事。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健康《冷饮要少吃》</w:t>
      </w:r>
    </w:p>
    <w:p>
      <w:pPr>
        <w:adjustRightInd w:val="0"/>
        <w:snapToGrid w:val="0"/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 w:ascii="宋体" w:hAnsi="宋体"/>
          <w:szCs w:val="21"/>
        </w:rPr>
        <w:t>这是一节有关饮食的健康活动。夏天到了，天气也越来越热，各种各样的冷饮成为了人们首选的消暑佳品。但是，虽说冷饮可以用来解暑，但是多吃了对人的身体也无益，尤其是冷饮对孩子娇嫩的胃肠有很大的刺激作用。本次活动通过理解故事，引导孩子们知道夏天吃冷饮要适量，不要贪嘴。 随着天气气温上升，幼儿开始喜欢吃冷饮。常有幼儿因吃了冷饮而出现闹肚子的现象，为此特开展本次活动来让幼儿了解冷饮不能多吃，多吃了会怎么样？从而让幼儿明白吃冷饮要适量的道理。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420" w:firstLineChars="200"/>
        <w:jc w:val="both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冯欣，谭沁，徐佳伊，章昕媛，王若鑫，王秋瑶，徐筱晞，李慕妍，郑书韵，胡奕可，蒋翊晗，李璟睿，王知霖，徐梓赫，谌睿，许诺言，周艺天，张悦威，阴少帅，王楷博，徐诺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了解冷饮吃多了对人的身体无益，明白冷饮要少吃的道理。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420" w:firstLineChars="20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420" w:firstLineChars="200"/>
        <w:jc w:val="both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三、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92375" cy="1869440"/>
                  <wp:effectExtent l="0" t="0" r="6985" b="5080"/>
                  <wp:docPr id="1" name="图片 1" descr="IMG_20230621_10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621_1010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2" name="图片 2" descr="IMG_20230621_10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621_1010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3" name="图片 3" descr="IMG_20230621_10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621_1010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4" name="图片 4" descr="IMG_20230621_100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621_1009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5" name="图片 5" descr="IMG_20230621_100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621_1009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6" name="图片 6" descr="IMG_20230621_100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621_1009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主食：排骨焖饭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汤：冬瓜排骨肉圆汤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宗韫玉，丁曼婷，张奕涵，王诺婉，冯欣，谭沁，徐佳伊，章昕媛，王若鑫，王秋瑶，徐筱晞，李慕妍，郑书韵，蒋翊晗，杨易，李璟睿，王知霖，徐梓赫，许诺言，周艺天，张悦威，阴少帅，徐诺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遵守用餐规则，耐心等待取餐，吃完饭能主动洗手漱口，擦嘴巴。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宗韫玉，丁曼婷，张奕涵，王诺婉，冯欣，谭沁，徐佳伊，章昕媛，王若鑫，王秋瑶，徐筱晞，李慕妍，郑书韵，蒋翊晗，杨易，李璟睿，王知霖，徐梓赫，许诺言，周艺天，张悦威，阴少帅，徐诺</w:t>
      </w:r>
      <w:bookmarkStart w:id="0" w:name="_GoBack"/>
      <w:bookmarkEnd w:id="0"/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睡着了。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/>
          <w:sz w:val="24"/>
          <w:szCs w:val="24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yLCJoZGlkIjoiODViY2JkMjU3NGYzZTEwMzZmMGFkZWViYmNkYWU3NDIiLCJ1c2VyQ291bnQiOjF9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7B0347"/>
    <w:rsid w:val="0EDB31E4"/>
    <w:rsid w:val="0F244525"/>
    <w:rsid w:val="0F5B1261"/>
    <w:rsid w:val="1117406B"/>
    <w:rsid w:val="111D10C4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6856E4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D61609"/>
    <w:rsid w:val="3BD94C62"/>
    <w:rsid w:val="3C884634"/>
    <w:rsid w:val="3CC97926"/>
    <w:rsid w:val="3D5F61C9"/>
    <w:rsid w:val="3D686164"/>
    <w:rsid w:val="42A56447"/>
    <w:rsid w:val="435A3657"/>
    <w:rsid w:val="46312108"/>
    <w:rsid w:val="46981A48"/>
    <w:rsid w:val="47B440D5"/>
    <w:rsid w:val="48274028"/>
    <w:rsid w:val="48CC4F27"/>
    <w:rsid w:val="494B5262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79E362B"/>
    <w:rsid w:val="787157B7"/>
    <w:rsid w:val="78F85036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689</Words>
  <Characters>698</Characters>
  <Paragraphs>83</Paragraphs>
  <TotalTime>0</TotalTime>
  <ScaleCrop>false</ScaleCrop>
  <LinksUpToDate>false</LinksUpToDate>
  <CharactersWithSpaces>701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2023-06-25T05:10:34Z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463D0720B85247B393D9D1F615FD4613_13</vt:lpwstr>
  </property>
</Properties>
</file>