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19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一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23人，4人请假。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宗韫玉，丁曼婷，张奕涵，王诺婉，冯欣，谭沁，徐佳伊，章昕媛，王若鑫，王秋瑶，徐筱晞，李慕妍，郑书韵，蒋翊晗，杨易，李璟睿，王知霖，徐梓赫，许诺言，周艺天，张悦威，阴少帅，徐诺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能自主绕杯带放口罩，洗手喝牛奶。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语言《小白鹅》</w:t>
      </w:r>
    </w:p>
    <w:p>
      <w:pPr>
        <w:adjustRightInd w:val="0"/>
        <w:snapToGrid w:val="0"/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/>
          <w:szCs w:val="21"/>
        </w:rPr>
        <w:t>《小白鹅》故事情节比较简单，主要讲述了三只小白鹅在鹅妈妈的带领下快乐游戏、唱歌的事，从侧面展示出夏天生活的乐趣，同时也告诉孩子每个人都会面对许多的第一次，也会有害怕的时候，但只要勇敢地去尝试，什么事情都是可以做到的。故事中小白鹅的形象生动可爱，深受孩子们的喜爱，同时故事中词汇丰富，部分语言重复，讲述起来具有一定的节奏性，也便于孩子们理解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420" w:firstLineChars="200"/>
        <w:jc w:val="both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宗韫玉，丁曼婷，张奕涵，王诺婉，冯欣，谭沁，徐佳伊，章昕媛，王若鑫，王秋瑶，徐筱晞，李慕妍，郑书韵，蒋翊晗，杨易，李璟睿，王知霖，徐梓赫，许诺言，周艺天，张悦威，阴少帅，徐诺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能安静倾听小白鹅和鹅妈妈的故事，理解故事内容。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三、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81580" cy="1861185"/>
                  <wp:effectExtent l="0" t="0" r="2540" b="13335"/>
                  <wp:docPr id="13" name="图片 13" descr="IMG_20230619_08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619_0835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4" name="图片 14" descr="IMG_20230619_083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619_0835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5" name="图片 15" descr="IMG_20230619_08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619_0835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6" name="图片 16" descr="IMG_20230619_08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619_0836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7" name="图片 17" descr="IMG_20230619_083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619_0836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8" name="图片 18" descr="IMG_20230619_083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619_0838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</w:t>
      </w:r>
      <w:bookmarkStart w:id="0" w:name="_GoBack"/>
      <w:bookmarkEnd w:id="0"/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主食：小米饭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菜：鳝丝炒洋葱、大白菜胡萝卜丝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汤：番茄土豆汤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宗韫玉，丁曼婷，张奕涵，王诺婉，冯欣，谭沁，徐佳伊，章昕媛，王若鑫，王秋瑶，徐筱晞，李慕妍，郑书韵，蒋翊晗，杨易，李璟睿，王知霖，徐梓赫，许诺言，周艺天，张悦威，阴少帅，徐诺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遵守用餐规则，耐心等待取餐，吃完饭能主动洗手漱口，擦嘴巴。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980" w:hRule="atLeast"/>
        </w:trPr>
        <w:tc>
          <w:tcPr>
            <w:tcW w:w="4261" w:type="dxa"/>
          </w:tcPr>
          <w:p>
            <w:pPr>
              <w:pStyle w:val="4"/>
              <w:keepLines w:val="0"/>
              <w:widowControl/>
              <w:suppressLineNumbers w:val="0"/>
              <w:snapToGrid/>
              <w:spacing w:before="0" w:beforeAutospacing="0" w:after="0" w:afterAutospacing="0" w:line="400" w:lineRule="exact"/>
              <w:ind w:right="0"/>
              <w:jc w:val="left"/>
              <w:textAlignment w:val="baseline"/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-1717040</wp:posOffset>
                  </wp:positionV>
                  <wp:extent cx="2548255" cy="1911350"/>
                  <wp:effectExtent l="0" t="0" r="12065" b="8890"/>
                  <wp:wrapTight wrapText="bothSides">
                    <wp:wrapPolygon>
                      <wp:start x="0" y="0"/>
                      <wp:lineTo x="0" y="21356"/>
                      <wp:lineTo x="21444" y="21356"/>
                      <wp:lineTo x="21444" y="0"/>
                      <wp:lineTo x="0" y="0"/>
                    </wp:wrapPolygon>
                  </wp:wrapTight>
                  <wp:docPr id="19" name="图片 19" descr="IMG_20230619_10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619_1056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pStyle w:val="4"/>
              <w:keepLines w:val="0"/>
              <w:widowControl/>
              <w:suppressLineNumbers w:val="0"/>
              <w:snapToGrid/>
              <w:spacing w:before="0" w:beforeAutospacing="0" w:after="0" w:afterAutospacing="0" w:line="400" w:lineRule="exact"/>
              <w:ind w:right="0"/>
              <w:jc w:val="left"/>
              <w:textAlignment w:val="baseline"/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-1717040</wp:posOffset>
                  </wp:positionV>
                  <wp:extent cx="2548255" cy="1911350"/>
                  <wp:effectExtent l="0" t="0" r="12065" b="8890"/>
                  <wp:wrapTight wrapText="bothSides">
                    <wp:wrapPolygon>
                      <wp:start x="0" y="0"/>
                      <wp:lineTo x="0" y="21356"/>
                      <wp:lineTo x="21444" y="21356"/>
                      <wp:lineTo x="21444" y="0"/>
                      <wp:lineTo x="0" y="0"/>
                    </wp:wrapPolygon>
                  </wp:wrapTight>
                  <wp:docPr id="20" name="图片 20" descr="IMG_20230619_10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619_1056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宗韫玉，丁曼婷，张奕涵，王诺婉，冯欣，谭沁，徐佳伊，章昕媛，王若鑫，王秋瑶，徐筱晞，李慕妍，郑书韵，蒋翊晗，杨易，李璟睿，王知霖，徐梓赫，许诺言，周艺天，张悦威，阴少帅，徐诺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睡着了。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xLCJoZGlkIjoiZmI5ODJjNmNhNTBlOTBkNWFiZWQ0YzI3NjVlMWFjMzIiLCJ1c2VyQ291bnQiOjh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F244525"/>
    <w:rsid w:val="0F5B1261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D61609"/>
    <w:rsid w:val="3BD94C62"/>
    <w:rsid w:val="3C884634"/>
    <w:rsid w:val="3CC97926"/>
    <w:rsid w:val="3D5F61C9"/>
    <w:rsid w:val="3D686164"/>
    <w:rsid w:val="42A56447"/>
    <w:rsid w:val="435A3657"/>
    <w:rsid w:val="46312108"/>
    <w:rsid w:val="46981A48"/>
    <w:rsid w:val="47B440D5"/>
    <w:rsid w:val="48274028"/>
    <w:rsid w:val="48CC4F27"/>
    <w:rsid w:val="494B5262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709</Words>
  <Characters>718</Characters>
  <Paragraphs>83</Paragraphs>
  <TotalTime>4</TotalTime>
  <ScaleCrop>false</ScaleCrop>
  <LinksUpToDate>false</LinksUpToDate>
  <CharactersWithSpaces>721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2023-06-19T04:46:32Z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