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6月12日动态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今天你问好了吗？</w:t>
      </w:r>
    </w:p>
    <w:p>
      <w:p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今日来园18位小朋友，7位小朋友请假。今天是周一，问好的方式是鞠躬，让我们来看看是哪些宝宝除了嘴巴打招呼还用行动来问好的吧！</w: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118110</wp:posOffset>
            </wp:positionV>
            <wp:extent cx="2508250" cy="1881505"/>
            <wp:effectExtent l="0" t="0" r="6350" b="8255"/>
            <wp:wrapNone/>
            <wp:docPr id="4" name="图片 4" descr="C:\Users\13721\Desktop\今日动态\6.12\IMG_1482(20230612-115852).JPGIMG_1482(20230612-1158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今日动态\6.12\IMG_1482(20230612-115852).JPGIMG_1482(20230612-115852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112395</wp:posOffset>
            </wp:positionV>
            <wp:extent cx="2519680" cy="1889125"/>
            <wp:effectExtent l="0" t="0" r="10160" b="635"/>
            <wp:wrapNone/>
            <wp:docPr id="11" name="图片 11" descr="C:\Users\13721\Desktop\今日动态\6.12\IMG_1481(20230612-115851).JPGIMG_1481(20230612-1158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今日动态\6.12\IMG_1481(20230612-115851).JPGIMG_1481(20230612-11585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41275</wp:posOffset>
                </wp:positionV>
                <wp:extent cx="5195570" cy="290830"/>
                <wp:effectExtent l="0" t="0" r="1270" b="1397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5520" y="4380865"/>
                          <a:ext cx="519557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早上好呀，恺恺，等等                         陈艺茹，二柯早上好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4pt;margin-top:3.25pt;height:22.9pt;width:409.1pt;z-index:251669504;mso-width-relative:page;mso-height-relative:page;" fillcolor="#FFFFFF [3201]" filled="t" stroked="f" coordsize="21600,21600" o:gfxdata="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HNwpJ1QAAAAgBAAAPAAAAAAAAAAEAIAAAACIAAABkcnMvZG93bnJldi54bWxQSwECFAAUAAAA&#10;CACHTuJAhEbYxmMCAACoBAAADgAAAAAAAAABACAAAAAk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早上好呀，恺恺，等等                         陈艺茹，二柯早上好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jc w:val="left"/>
        <w:rPr>
          <w:rFonts w:hint="eastAsia"/>
          <w:sz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jc w:val="center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今天我们户外混龄啦！孩子们都去自己喜欢的地方玩啦！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20955</wp:posOffset>
            </wp:positionV>
            <wp:extent cx="2519680" cy="1889125"/>
            <wp:effectExtent l="0" t="0" r="10160" b="635"/>
            <wp:wrapNone/>
            <wp:docPr id="18" name="图片 18" descr="C:\Users\13721\Desktop\今日动态\6.12\IMG_1454.JPGIMG_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今日动态\6.12\IMG_1454.JPGIMG_145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29845</wp:posOffset>
            </wp:positionV>
            <wp:extent cx="2519680" cy="1889125"/>
            <wp:effectExtent l="0" t="0" r="10160" b="635"/>
            <wp:wrapNone/>
            <wp:docPr id="19" name="图片 19" descr="C:\Users\13721\Desktop\今日动态\6.12\IMG_1452.JPGIMG_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今日动态\6.12\IMG_1452.JPGIMG_145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76200</wp:posOffset>
            </wp:positionV>
            <wp:extent cx="2519680" cy="1889125"/>
            <wp:effectExtent l="0" t="0" r="10160" b="635"/>
            <wp:wrapNone/>
            <wp:docPr id="21" name="图片 21" descr="C:\Users\13721\Desktop\今日动态\6.12\IMG_1464(20230612-110610).JPGIMG_1464(20230612-1106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721\Desktop\今日动态\6.12\IMG_1464(20230612-110610).JPGIMG_1464(20230612-110610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83820</wp:posOffset>
            </wp:positionV>
            <wp:extent cx="2519680" cy="1889125"/>
            <wp:effectExtent l="0" t="0" r="10160" b="635"/>
            <wp:wrapNone/>
            <wp:docPr id="20" name="图片 20" descr="C:\Users\13721\Desktop\今日动态\6.12\IMG_1455.JPGIMG_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721\Desktop\今日动态\6.12\IMG_1455.JPGIMG_145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49530</wp:posOffset>
            </wp:positionV>
            <wp:extent cx="2519680" cy="1889125"/>
            <wp:effectExtent l="0" t="0" r="10160" b="635"/>
            <wp:wrapNone/>
            <wp:docPr id="3" name="图片 3" descr="C:\Users\13721\Desktop\今日动态\6.12\IMG_1466(20230612-110614).JPGIMG_1466(20230612-1106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今日动态\6.12\IMG_1466(20230612-110614).JPGIMG_1466(20230612-110614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58420</wp:posOffset>
            </wp:positionV>
            <wp:extent cx="2519680" cy="1889125"/>
            <wp:effectExtent l="0" t="0" r="10160" b="635"/>
            <wp:wrapNone/>
            <wp:docPr id="2" name="图片 2" descr="C:\Users\13721\Desktop\今日动态\6.12\IMG_1465(20230612-110613).JPGIMG_1465(20230612-1106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今日动态\6.12\IMG_1465(20230612-110613).JPGIMG_1465(20230612-110613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45085</wp:posOffset>
            </wp:positionV>
            <wp:extent cx="2519680" cy="1889125"/>
            <wp:effectExtent l="0" t="0" r="10160" b="635"/>
            <wp:wrapNone/>
            <wp:docPr id="23" name="图片 23" descr="C:\Users\13721\Desktop\今日动态\6.12\IMG_1468(20230612-110617).JPGIMG_1468(20230612-1106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721\Desktop\今日动态\6.12\IMG_1468(20230612-110617).JPGIMG_1468(20230612-110617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52705</wp:posOffset>
            </wp:positionV>
            <wp:extent cx="2519680" cy="1889125"/>
            <wp:effectExtent l="0" t="0" r="10160" b="635"/>
            <wp:wrapNone/>
            <wp:docPr id="22" name="图片 22" descr="C:\Users\13721\Desktop\今日动态\6.12\IMG_1467(20230612-110616).JPGIMG_1467(20230612-1106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3721\Desktop\今日动态\6.12\IMG_1467(20230612-110616).JPGIMG_1467(20230612-110616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221615</wp:posOffset>
            </wp:positionV>
            <wp:extent cx="2519680" cy="1889125"/>
            <wp:effectExtent l="0" t="0" r="10160" b="635"/>
            <wp:wrapNone/>
            <wp:docPr id="24" name="图片 24" descr="C:\Users\13721\Desktop\今日动态\6.12\IMG_1470(20230612-110620).JPGIMG_1470(20230612-1106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13721\Desktop\今日动态\6.12\IMG_1470(20230612-110620).JPGIMG_1470(20230612-110620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</wp:posOffset>
            </wp:positionV>
            <wp:extent cx="2519680" cy="1889125"/>
            <wp:effectExtent l="0" t="0" r="10160" b="635"/>
            <wp:wrapNone/>
            <wp:docPr id="25" name="图片 25" descr="C:\Users\13721\Desktop\今日动态\6.12\IMG_1469(20230612-110619).JPGIMG_1469(20230612-1106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721\Desktop\今日动态\6.12\IMG_1469(20230612-110619).JPGIMG_1469(20230612-110619)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167640</wp:posOffset>
            </wp:positionV>
            <wp:extent cx="2519680" cy="1889125"/>
            <wp:effectExtent l="0" t="0" r="10160" b="635"/>
            <wp:wrapNone/>
            <wp:docPr id="28" name="图片 28" descr="C:\Users\13721\Desktop\今日动态\6.12\IMG_1472(20230612-110623).JPGIMG_1472(20230612-1106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13721\Desktop\今日动态\6.12\IMG_1472(20230612-110623).JPGIMG_1472(20230612-110623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155575</wp:posOffset>
            </wp:positionV>
            <wp:extent cx="2519680" cy="1889125"/>
            <wp:effectExtent l="0" t="0" r="10160" b="635"/>
            <wp:wrapNone/>
            <wp:docPr id="29" name="图片 29" descr="C:\Users\13721\Desktop\今日动态\6.12\IMG_1471(20230612-110621).JPGIMG_1471(20230612-1106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13721\Desktop\今日动态\6.12\IMG_1471(20230612-110621).JPGIMG_1471(20230612-110621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128270</wp:posOffset>
            </wp:positionV>
            <wp:extent cx="2519680" cy="1889125"/>
            <wp:effectExtent l="0" t="0" r="10160" b="635"/>
            <wp:wrapNone/>
            <wp:docPr id="31" name="图片 31" descr="C:\Users\13721\Desktop\今日动态\6.12\IMG_1474(20230612-110626).JPGIMG_1474(20230612-1106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13721\Desktop\今日动态\6.12\IMG_1474(20230612-110626).JPGIMG_1474(20230612-110626)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116205</wp:posOffset>
            </wp:positionV>
            <wp:extent cx="2519680" cy="1889125"/>
            <wp:effectExtent l="0" t="0" r="10160" b="635"/>
            <wp:wrapNone/>
            <wp:docPr id="32" name="图片 32" descr="C:\Users\13721\Desktop\今日动态\6.12\IMG_1473(20230612-110625).JPGIMG_1473(20230612-1106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721\Desktop\今日动态\6.12\IMG_1473(20230612-110625).JPGIMG_1473(20230612-110625)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86995</wp:posOffset>
            </wp:positionV>
            <wp:extent cx="2519680" cy="1889125"/>
            <wp:effectExtent l="0" t="0" r="10160" b="635"/>
            <wp:wrapNone/>
            <wp:docPr id="33" name="图片 33" descr="C:\Users\13721\Desktop\今日动态\6.12\IMG_1476(20230612-110629).JPGIMG_1476(20230612-1106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13721\Desktop\今日动态\6.12\IMG_1476(20230612-110629).JPGIMG_1476(20230612-110629)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74930</wp:posOffset>
            </wp:positionV>
            <wp:extent cx="2519680" cy="1889125"/>
            <wp:effectExtent l="0" t="0" r="10160" b="635"/>
            <wp:wrapNone/>
            <wp:docPr id="34" name="图片 34" descr="C:\Users\13721\Desktop\今日动态\6.12\IMG_1475(20230612-110628).JPGIMG_1475(20230612-1106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721\Desktop\今日动态\6.12\IMG_1475(20230612-110628).JPGIMG_1475(20230612-110628)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84455</wp:posOffset>
            </wp:positionV>
            <wp:extent cx="2519680" cy="1889125"/>
            <wp:effectExtent l="0" t="0" r="10160" b="635"/>
            <wp:wrapNone/>
            <wp:docPr id="48" name="图片 48" descr="C:\Users\13721\Desktop\今日动态\6.12\IMG_1477(20230612-110631).JPGIMG_1477(20230612-1106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13721\Desktop\今日动态\6.12\IMG_1477(20230612-110631).JPGIMG_1477(20230612-110631)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64770</wp:posOffset>
            </wp:positionV>
            <wp:extent cx="2519680" cy="1889125"/>
            <wp:effectExtent l="0" t="0" r="10160" b="635"/>
            <wp:wrapNone/>
            <wp:docPr id="51" name="图片 51" descr="C:\Users\13721\Desktop\今日动态\6.12\IMG_1478(20230612-110632).JPGIMG_1478(20230612-1106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13721\Desktop\今日动态\6.12\IMG_1478(20230612-110632).JPGIMG_1478(20230612-110632)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227330</wp:posOffset>
            </wp:positionV>
            <wp:extent cx="2519680" cy="1889125"/>
            <wp:effectExtent l="0" t="0" r="10160" b="635"/>
            <wp:wrapNone/>
            <wp:docPr id="41" name="图片 41" descr="C:\Users\13721\Desktop\今日动态\6.12\IMG_1479(20230612-110634).JPGIMG_1479(20230612-1106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13721\Desktop\今日动态\6.12\IMG_1479(20230612-110634).JPGIMG_1479(20230612-110634)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10795</wp:posOffset>
            </wp:positionV>
            <wp:extent cx="2519680" cy="1889125"/>
            <wp:effectExtent l="0" t="0" r="10160" b="635"/>
            <wp:wrapNone/>
            <wp:docPr id="35" name="图片 35" descr="C:\Users\13721\Desktop\今日动态\6.12\IMG_1480(20230612-110635).JPGIMG_1480(20230612-1106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13721\Desktop\今日动态\6.12\IMG_1480(20230612-110635).JPGIMG_1480(20230612-110635)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集体游戏篇</w:t>
      </w:r>
    </w:p>
    <w:p>
      <w:pPr>
        <w:spacing w:line="360" w:lineRule="exact"/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语言：《小池塘》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/>
        </w:rPr>
        <w:t>《小池塘》是一首富有浓重的儿童气息儿歌，通过拟人手法，将自然界的生物拟人化，生动富有情趣。儿歌用浅显明白的语言构勒了一幅温馨的画面，意境优美，用独特的视角展现了倒映在池塘里的月亮以及池塘的夜景。儿歌整齐的句式中透出变化，显得错落有致。全诗注意押韵，并且韵脚响亮，读来琅琅上口，与整首诗所构造的欢畅的情调谐和一致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179070</wp:posOffset>
            </wp:positionV>
            <wp:extent cx="1799590" cy="1349375"/>
            <wp:effectExtent l="0" t="0" r="13970" b="6985"/>
            <wp:wrapNone/>
            <wp:docPr id="30" name="图片 30" descr="C:\Users\13721\Desktop\今日动态\6.12\IMG_1458.JPGIMG_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13721\Desktop\今日动态\6.12\IMG_1458.JPGIMG_1458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175895</wp:posOffset>
            </wp:positionV>
            <wp:extent cx="1799590" cy="1349375"/>
            <wp:effectExtent l="0" t="0" r="13970" b="6985"/>
            <wp:wrapNone/>
            <wp:docPr id="26" name="图片 26" descr="C:\Users\13721\Desktop\今日动态\6.12\IMG_1457.JPGIMG_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13721\Desktop\今日动态\6.12\IMG_1457.JPGIMG_1457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                   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1687" w:firstLineChars="800"/>
        <w:jc w:val="center"/>
        <w:rPr>
          <w:rFonts w:hint="eastAsia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226060</wp:posOffset>
            </wp:positionV>
            <wp:extent cx="1799590" cy="1349375"/>
            <wp:effectExtent l="0" t="0" r="13970" b="6985"/>
            <wp:wrapNone/>
            <wp:docPr id="52" name="图片 52" descr="C:\Users\13721\Desktop\今日动态\6.12\IMG_1460.JPGIMG_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13721\Desktop\今日动态\6.12\IMG_1460.JPGIMG_1460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214630</wp:posOffset>
            </wp:positionV>
            <wp:extent cx="1799590" cy="1349375"/>
            <wp:effectExtent l="0" t="0" r="13970" b="6985"/>
            <wp:wrapNone/>
            <wp:docPr id="56" name="图片 56" descr="C:\Users\13721\Desktop\今日动态\6.12\IMG_1459.JPGIMG_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13721\Desktop\今日动态\6.12\IMG_1459.JPGIMG_1459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</w:rPr>
        <w:t>小池塘，藏月亮，鱼儿睡在蓝天上。</w:t>
      </w:r>
    </w:p>
    <w:p>
      <w:pPr>
        <w:spacing w:line="360" w:lineRule="exact"/>
        <w:jc w:val="center"/>
        <w:rPr>
          <w:rFonts w:hint="eastAsia"/>
          <w:sz w:val="28"/>
          <w:szCs w:val="28"/>
        </w:rPr>
      </w:pPr>
    </w:p>
    <w:p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1260" w:firstLineChars="60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小青蛙，抬头望，乐得哇哇地歌唱。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29210</wp:posOffset>
            </wp:positionV>
            <wp:extent cx="1799590" cy="1349375"/>
            <wp:effectExtent l="0" t="0" r="13970" b="6985"/>
            <wp:wrapNone/>
            <wp:docPr id="27" name="图片 27" descr="C:\Users\13721\Desktop\今日动态\6.12\IMG_1462.JPGIMG_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13721\Desktop\今日动态\6.12\IMG_1462.JPGIMG_1462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45720</wp:posOffset>
            </wp:positionV>
            <wp:extent cx="1799590" cy="1349375"/>
            <wp:effectExtent l="0" t="0" r="13970" b="6985"/>
            <wp:wrapNone/>
            <wp:docPr id="44" name="图片 44" descr="C:\Users\13721\Desktop\今日动态\6.12\IMG_1461.JPGIMG_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721\Desktop\今日动态\6.12\IMG_1461.JPGIMG_1461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1260" w:firstLineChars="600"/>
        <w:jc w:val="center"/>
        <w:rPr>
          <w:rFonts w:hint="eastAsia"/>
          <w:b/>
          <w:bCs/>
          <w:sz w:val="21"/>
          <w:szCs w:val="21"/>
          <w:u w:val="single"/>
          <w:lang w:val="en-US" w:eastAsia="zh-CN"/>
        </w:rPr>
      </w:pPr>
      <w:bookmarkStart w:id="0" w:name="_GoBack"/>
      <w:bookmarkEnd w:id="0"/>
      <w:r>
        <w:rPr>
          <w:rFonts w:hint="eastAsia"/>
          <w:sz w:val="21"/>
          <w:szCs w:val="21"/>
        </w:rPr>
        <w:t>风儿吹，水儿荡，摇得月亮轻轻晃。</w:t>
      </w:r>
    </w:p>
    <w:p>
      <w:pPr>
        <w:spacing w:line="360" w:lineRule="exac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王秋逸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赵夏冉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白新奇</w:t>
      </w:r>
      <w:r>
        <w:rPr>
          <w:rFonts w:hint="eastAsia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丁载誉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杨祥瑞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杨言希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沈奕恺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刘宸瑀</w:t>
      </w:r>
      <w:r>
        <w:rPr>
          <w:rFonts w:hint="eastAsia" w:ascii="Arial" w:hAnsi="Arial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肖妙青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嵇羽晞</w:t>
      </w:r>
      <w:r>
        <w:rPr>
          <w:rFonts w:hint="eastAsia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管亦星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陈怡何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陈艺茹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胡欣芮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朱柯逸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刘倢序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王清钰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董程宁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等幼儿能</w:t>
      </w:r>
      <w:r>
        <w:rPr>
          <w:rFonts w:ascii="宋体" w:hAnsi="宋体" w:cs="宋体"/>
          <w:kern w:val="0"/>
          <w:szCs w:val="21"/>
        </w:rPr>
        <w:t>欣赏、理解儿歌的内容，感受作品的意境美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ascii="宋体" w:hAnsi="宋体" w:cs="宋体"/>
          <w:kern w:val="0"/>
          <w:szCs w:val="21"/>
        </w:rPr>
        <w:t>尝试有表情地朗诵儿歌，</w:t>
      </w:r>
      <w:r>
        <w:rPr>
          <w:rFonts w:hint="eastAsia" w:ascii="宋体" w:hAnsi="宋体" w:cs="宋体"/>
          <w:kern w:val="0"/>
          <w:szCs w:val="21"/>
        </w:rPr>
        <w:t>理解</w:t>
      </w:r>
      <w:r>
        <w:rPr>
          <w:rFonts w:ascii="宋体" w:hAnsi="宋体" w:cs="宋体"/>
          <w:kern w:val="0"/>
          <w:szCs w:val="21"/>
        </w:rPr>
        <w:t>词语：荡、晃。</w:t>
      </w:r>
    </w:p>
    <w:p>
      <w:pPr>
        <w:spacing w:line="360" w:lineRule="exac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生活活动篇</w:t>
      </w: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午饭：空心菜，糖醋排骨，紫菜虾米汤，西瓜</w:t>
      </w:r>
      <w:r>
        <w:rPr>
          <w:rFonts w:hint="eastAsia"/>
          <w:b w:val="0"/>
          <w:bCs w:val="0"/>
          <w:sz w:val="21"/>
          <w:szCs w:val="21"/>
          <w:lang w:eastAsia="zh-CN"/>
        </w:rPr>
        <w:t>。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点心：面包。</w:t>
      </w:r>
    </w:p>
    <w:p>
      <w:pPr>
        <w:bidi w:val="0"/>
        <w:ind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表扬小三班所有的小朋友能够正确使用勺子，自己吃饭，还能把自己掉在桌子上的面条捡到餐盘里。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hint="eastAsia" w:ascii="宋体" w:hAnsi="宋体" w:eastAsia="宋体"/>
          <w:b w:val="0"/>
          <w:bCs w:val="0"/>
        </w:rPr>
        <w:t>最近天气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气温回暖</w:t>
      </w:r>
      <w:r>
        <w:rPr>
          <w:rFonts w:hint="eastAsia" w:ascii="宋体" w:hAnsi="宋体" w:eastAsia="宋体"/>
          <w:b w:val="0"/>
          <w:bCs w:val="0"/>
        </w:rPr>
        <w:t>，爸爸妈妈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要注意给孩子减少衣服</w:t>
      </w:r>
      <w:r>
        <w:rPr>
          <w:rFonts w:hint="eastAsia" w:ascii="宋体" w:hAnsi="宋体" w:eastAsia="宋体"/>
          <w:b w:val="0"/>
          <w:bCs w:val="0"/>
        </w:rPr>
        <w:t>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一冷一热容易生病，</w:t>
      </w:r>
      <w:r>
        <w:rPr>
          <w:rFonts w:hint="eastAsia" w:ascii="宋体" w:hAnsi="宋体" w:eastAsia="宋体"/>
          <w:b w:val="0"/>
          <w:bCs w:val="0"/>
        </w:rPr>
        <w:t>请假在家休息的小朋友要及时照顾好自己的身体，多喝水哦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ascii="宋体" w:hAnsi="宋体" w:eastAsia="宋体"/>
          <w:b w:val="0"/>
          <w:bCs w:val="0"/>
        </w:rPr>
        <w:t>1.</w:t>
      </w:r>
      <w:r>
        <w:rPr>
          <w:rFonts w:hint="eastAsia" w:ascii="宋体" w:hAnsi="宋体" w:eastAsia="宋体"/>
          <w:b w:val="0"/>
          <w:bCs w:val="0"/>
        </w:rPr>
        <w:t>请各位家长给小朋友的保温杯里放温水哦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lang w:val="en-US" w:eastAsia="zh-CN"/>
        </w:rPr>
        <w:t>2.请各位将垫背巾在家给孩子垫好，户外出汗，预防感冒。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3.每天检查小朋友的手指甲哦，勤剪指甲防止刮到自己或者他人。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4.正常开展延时班，准时来接哦。</w:t>
      </w:r>
    </w:p>
    <w:p>
      <w:pPr>
        <w:spacing w:line="240" w:lineRule="auto"/>
        <w:ind w:left="420" w:leftChars="200" w:firstLine="0" w:firstLineChars="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5.有需要带席条的小朋友可以带来啦。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sImhkaWQiOiJlNzU3NGFjNzhjZGFiMTBmZWU3MWVlYzE1Zjk0ZTNiMCIsInVzZXJDb3VudCI6MTJ9"/>
  </w:docVars>
  <w:rsids>
    <w:rsidRoot w:val="5C55666C"/>
    <w:rsid w:val="02121009"/>
    <w:rsid w:val="05D95CA1"/>
    <w:rsid w:val="08C16076"/>
    <w:rsid w:val="0C775AD3"/>
    <w:rsid w:val="11081610"/>
    <w:rsid w:val="12B97A97"/>
    <w:rsid w:val="1BC012B3"/>
    <w:rsid w:val="1C9A2889"/>
    <w:rsid w:val="1ECB3DE1"/>
    <w:rsid w:val="20912CA0"/>
    <w:rsid w:val="222F6C5E"/>
    <w:rsid w:val="234F554B"/>
    <w:rsid w:val="23F7784C"/>
    <w:rsid w:val="255E1C56"/>
    <w:rsid w:val="2694027E"/>
    <w:rsid w:val="291C6601"/>
    <w:rsid w:val="299038E7"/>
    <w:rsid w:val="29FA76DA"/>
    <w:rsid w:val="2B1D30AE"/>
    <w:rsid w:val="3029466A"/>
    <w:rsid w:val="308B0E8F"/>
    <w:rsid w:val="33423A75"/>
    <w:rsid w:val="334B1349"/>
    <w:rsid w:val="387F3BF4"/>
    <w:rsid w:val="39B42919"/>
    <w:rsid w:val="3AAA6B3E"/>
    <w:rsid w:val="3AF92B9E"/>
    <w:rsid w:val="3C65528E"/>
    <w:rsid w:val="42C80EBC"/>
    <w:rsid w:val="464E7152"/>
    <w:rsid w:val="498F6A09"/>
    <w:rsid w:val="4B100DF1"/>
    <w:rsid w:val="580C2F41"/>
    <w:rsid w:val="59F941F8"/>
    <w:rsid w:val="5B424A5F"/>
    <w:rsid w:val="5C55666C"/>
    <w:rsid w:val="6483480A"/>
    <w:rsid w:val="660364FC"/>
    <w:rsid w:val="681C2E57"/>
    <w:rsid w:val="6BDC40E8"/>
    <w:rsid w:val="6D6B0918"/>
    <w:rsid w:val="6F134EE0"/>
    <w:rsid w:val="70AE3011"/>
    <w:rsid w:val="73FF3C24"/>
    <w:rsid w:val="75E7517A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5</Pages>
  <Words>1107</Words>
  <Characters>1113</Characters>
  <Lines>0</Lines>
  <Paragraphs>0</Paragraphs>
  <TotalTime>2</TotalTime>
  <ScaleCrop>false</ScaleCrop>
  <LinksUpToDate>false</LinksUpToDate>
  <CharactersWithSpaces>1192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2023-06-12T04:37:24Z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377BC8202E4B4B5FAFFAFB6BBF0E6738</vt:lpwstr>
  </property>
</Properties>
</file>